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B3CC0">
        <w:rPr>
          <w:b/>
        </w:rPr>
        <w:t xml:space="preserve"> </w:t>
      </w:r>
      <w:r w:rsidR="000C4703" w:rsidRPr="006B3CC0">
        <w:t>Excel Certification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B3CC0">
        <w:rPr>
          <w:b/>
        </w:rPr>
        <w:t xml:space="preserve"> </w:t>
      </w:r>
      <w:r w:rsidR="000C4703" w:rsidRPr="006B3CC0">
        <w:t>10</w:t>
      </w:r>
      <w:r w:rsidR="006B3CC0" w:rsidRPr="006B3CC0">
        <w:rPr>
          <w:vertAlign w:val="superscript"/>
        </w:rPr>
        <w:t>th</w:t>
      </w:r>
      <w:r w:rsidR="006B3CC0">
        <w:t xml:space="preserve"> </w:t>
      </w:r>
      <w:r w:rsidR="000C4703" w:rsidRPr="006B3CC0">
        <w:t>-</w:t>
      </w:r>
      <w:r w:rsidR="006B3CC0">
        <w:t xml:space="preserve"> </w:t>
      </w:r>
      <w:r w:rsidR="000C4703" w:rsidRPr="006B3CC0">
        <w:t>12</w:t>
      </w:r>
      <w:r w:rsidR="006B3CC0" w:rsidRPr="006B3CC0">
        <w:rPr>
          <w:vertAlign w:val="superscript"/>
        </w:rPr>
        <w:t>th</w:t>
      </w:r>
      <w:r w:rsidR="006B3CC0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C470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6B3CC0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0C4703">
              <w:t>Creating a Worksheet and a Chart</w:t>
            </w:r>
          </w:p>
        </w:tc>
        <w:tc>
          <w:tcPr>
            <w:tcW w:w="7920" w:type="dxa"/>
          </w:tcPr>
          <w:p w:rsidR="002F1426" w:rsidRDefault="002F1426" w:rsidP="000C4703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B3CC0">
              <w:t xml:space="preserve"> 9 </w:t>
            </w:r>
            <w:r w:rsidR="000C4703">
              <w:t>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C4703">
              <w:t xml:space="preserve">How do we use Excel to create spreadsheets with text and numbers? What is the procedure to create a simple function? How can styles be applied to cells in a worksheet? What steps should be followed to create a 3-D pie chart? When is it useful to change a tab color and the document properties on a worksheet? How can you use the </w:t>
            </w:r>
            <w:proofErr w:type="spellStart"/>
            <w:r w:rsidR="000C4703">
              <w:t>autocalculate</w:t>
            </w:r>
            <w:proofErr w:type="spellEnd"/>
            <w:r w:rsidR="000C4703">
              <w:t xml:space="preserve"> area to display statistics? How do you correct errors on a worksheet?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C4703" w:rsidP="00A5565A">
            <w:pPr>
              <w:jc w:val="center"/>
            </w:pPr>
            <w:r>
              <w:t>Entering text</w:t>
            </w:r>
          </w:p>
        </w:tc>
        <w:tc>
          <w:tcPr>
            <w:tcW w:w="1890" w:type="dxa"/>
            <w:vAlign w:val="center"/>
          </w:tcPr>
          <w:p w:rsidR="00A73EB8" w:rsidRDefault="0075098E" w:rsidP="00A5565A">
            <w:pPr>
              <w:jc w:val="center"/>
            </w:pPr>
            <w:r>
              <w:t>15.4.12.A</w:t>
            </w:r>
          </w:p>
          <w:p w:rsidR="0075098E" w:rsidRPr="00A73EB8" w:rsidRDefault="00891856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891856" w:rsidRPr="00A73EB8" w:rsidRDefault="00891856" w:rsidP="00891856">
            <w:r>
              <w:t>Autocorrect feature</w:t>
            </w:r>
          </w:p>
        </w:tc>
        <w:tc>
          <w:tcPr>
            <w:tcW w:w="3420" w:type="dxa"/>
            <w:vAlign w:val="center"/>
          </w:tcPr>
          <w:p w:rsidR="00A73EB8" w:rsidRDefault="00891856" w:rsidP="00891856">
            <w:r>
              <w:t>Overview of unit and components presented through demonstration and visuals.</w:t>
            </w:r>
          </w:p>
          <w:p w:rsidR="006B3CC0" w:rsidRDefault="006B3CC0" w:rsidP="00891856"/>
          <w:p w:rsidR="00891856" w:rsidRPr="002F1426" w:rsidRDefault="00891856" w:rsidP="00891856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891856" w:rsidP="00891856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891856" w:rsidRPr="00DB305D" w:rsidRDefault="00891856" w:rsidP="00891856">
            <w:pPr>
              <w:spacing w:after="120"/>
              <w:rPr>
                <w:sz w:val="18"/>
              </w:rPr>
            </w:pPr>
            <w:r>
              <w:t xml:space="preserve">Assessments- Unit Study Guide notes/question completion, and submission of completed required activities and </w:t>
            </w:r>
            <w:r w:rsidR="00FD465A">
              <w:t>exercises</w:t>
            </w:r>
            <w:r>
              <w:t>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91856" w:rsidP="00A5565A">
            <w:pPr>
              <w:jc w:val="center"/>
            </w:pPr>
            <w:r>
              <w:t>Entering Numbers and Using the Fill Handle to Copy a Cell to Adjacent Cells</w:t>
            </w:r>
          </w:p>
        </w:tc>
        <w:tc>
          <w:tcPr>
            <w:tcW w:w="1890" w:type="dxa"/>
            <w:vAlign w:val="center"/>
          </w:tcPr>
          <w:p w:rsidR="0080537B" w:rsidRDefault="00891856" w:rsidP="00A5565A">
            <w:pPr>
              <w:jc w:val="center"/>
            </w:pPr>
            <w:r>
              <w:t>15.4.12.A</w:t>
            </w:r>
          </w:p>
          <w:p w:rsidR="00891856" w:rsidRPr="00A73EB8" w:rsidRDefault="00891856" w:rsidP="00A5565A">
            <w:pPr>
              <w:jc w:val="center"/>
            </w:pPr>
            <w:r>
              <w:t>15.2.14.G</w:t>
            </w:r>
          </w:p>
        </w:tc>
        <w:tc>
          <w:tcPr>
            <w:tcW w:w="3420" w:type="dxa"/>
            <w:vAlign w:val="center"/>
          </w:tcPr>
          <w:p w:rsidR="00430277" w:rsidRDefault="00891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 function</w:t>
            </w:r>
          </w:p>
          <w:p w:rsidR="00891856" w:rsidRDefault="00891856" w:rsidP="008918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Source area (copy area)</w:t>
            </w:r>
          </w:p>
          <w:p w:rsidR="00891856" w:rsidRDefault="00891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Destination area (paste area)</w:t>
            </w:r>
          </w:p>
          <w:p w:rsidR="00891856" w:rsidRPr="00A73EB8" w:rsidRDefault="00FD465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Fill handle</w:t>
            </w:r>
          </w:p>
        </w:tc>
        <w:tc>
          <w:tcPr>
            <w:tcW w:w="3420" w:type="dxa"/>
            <w:vAlign w:val="center"/>
          </w:tcPr>
          <w:p w:rsidR="0080537B" w:rsidRPr="00A54FC4" w:rsidRDefault="00FD465A" w:rsidP="00FD465A">
            <w:r>
              <w:t>Students will work through the lessons in the unit independently with assistance as needed.</w:t>
            </w:r>
            <w:r w:rsidRPr="002F1426">
              <w:rPr>
                <w:b/>
              </w:rPr>
              <w:t xml:space="preserve"> </w:t>
            </w:r>
            <w:r w:rsidR="00A54FC4">
              <w:t>Examples of differences in pointer views will be given.</w:t>
            </w:r>
          </w:p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80537B" w:rsidRPr="00DB305D" w:rsidRDefault="00FD465A" w:rsidP="00FD465A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D465A" w:rsidP="00A5565A">
            <w:pPr>
              <w:jc w:val="center"/>
            </w:pPr>
            <w:r>
              <w:t>Formatting the Worksheet</w:t>
            </w:r>
          </w:p>
        </w:tc>
        <w:tc>
          <w:tcPr>
            <w:tcW w:w="1890" w:type="dxa"/>
            <w:vAlign w:val="center"/>
          </w:tcPr>
          <w:p w:rsidR="0080537B" w:rsidRDefault="00FD465A" w:rsidP="00A5565A">
            <w:pPr>
              <w:jc w:val="center"/>
            </w:pPr>
            <w:r>
              <w:t>15.4.12.A</w:t>
            </w:r>
          </w:p>
          <w:p w:rsidR="00FD465A" w:rsidRPr="00A73EB8" w:rsidRDefault="00FD465A" w:rsidP="00A5565A">
            <w:pPr>
              <w:jc w:val="center"/>
            </w:pPr>
            <w:r>
              <w:t>15.2.14.G</w:t>
            </w:r>
          </w:p>
        </w:tc>
        <w:tc>
          <w:tcPr>
            <w:tcW w:w="3420" w:type="dxa"/>
            <w:vAlign w:val="center"/>
          </w:tcPr>
          <w:p w:rsidR="00430277" w:rsidRDefault="00FD4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Format</w:t>
            </w:r>
          </w:p>
          <w:p w:rsidR="00FD465A" w:rsidRDefault="00FD465A" w:rsidP="00FD465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Font style and size</w:t>
            </w:r>
          </w:p>
          <w:p w:rsidR="00FD465A" w:rsidRDefault="00FD465A" w:rsidP="00FD465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size</w:t>
            </w:r>
          </w:p>
          <w:p w:rsidR="00FD465A" w:rsidRDefault="00FD465A" w:rsidP="00FD465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Merging</w:t>
            </w:r>
          </w:p>
          <w:p w:rsidR="00FD465A" w:rsidRPr="00A73EB8" w:rsidRDefault="00FD465A" w:rsidP="00FD465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Name box</w:t>
            </w:r>
          </w:p>
        </w:tc>
        <w:tc>
          <w:tcPr>
            <w:tcW w:w="3420" w:type="dxa"/>
            <w:vAlign w:val="center"/>
          </w:tcPr>
          <w:p w:rsidR="0080537B" w:rsidRPr="002F1426" w:rsidRDefault="00FD465A" w:rsidP="00FD465A">
            <w:pPr>
              <w:rPr>
                <w:b/>
              </w:rPr>
            </w:pPr>
            <w:r>
              <w:t>Students will work through the lessons in the unit independently with assistance as needed.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80537B" w:rsidRPr="00DB305D" w:rsidRDefault="00FD465A" w:rsidP="00FD465A">
            <w:pPr>
              <w:spacing w:after="120"/>
              <w:rPr>
                <w:sz w:val="18"/>
              </w:rPr>
            </w:pPr>
            <w:r>
              <w:lastRenderedPageBreak/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D465A" w:rsidP="00A5565A">
            <w:pPr>
              <w:jc w:val="center"/>
            </w:pPr>
            <w:r>
              <w:t>Adding a Pie Chart to the Worksheet</w:t>
            </w:r>
          </w:p>
        </w:tc>
        <w:tc>
          <w:tcPr>
            <w:tcW w:w="1890" w:type="dxa"/>
            <w:vAlign w:val="center"/>
          </w:tcPr>
          <w:p w:rsidR="002717B6" w:rsidRDefault="00FD465A" w:rsidP="00A5565A">
            <w:pPr>
              <w:jc w:val="center"/>
            </w:pPr>
            <w:r>
              <w:t>15.4.12.A</w:t>
            </w:r>
          </w:p>
          <w:p w:rsidR="00FD465A" w:rsidRPr="00A73EB8" w:rsidRDefault="00FD465A" w:rsidP="00A5565A">
            <w:pPr>
              <w:jc w:val="center"/>
            </w:pPr>
            <w:r>
              <w:t>15.2.14.G</w:t>
            </w:r>
          </w:p>
        </w:tc>
        <w:tc>
          <w:tcPr>
            <w:tcW w:w="3420" w:type="dxa"/>
            <w:vAlign w:val="center"/>
          </w:tcPr>
          <w:p w:rsidR="00990086" w:rsidRDefault="00FD4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Chart sheet</w:t>
            </w:r>
          </w:p>
          <w:p w:rsidR="00FD465A" w:rsidRDefault="00FD4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Category names</w:t>
            </w:r>
          </w:p>
          <w:p w:rsidR="00FD465A" w:rsidRPr="00A73EB8" w:rsidRDefault="00FD465A" w:rsidP="00FD465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 series</w:t>
            </w:r>
          </w:p>
        </w:tc>
        <w:tc>
          <w:tcPr>
            <w:tcW w:w="3420" w:type="dxa"/>
            <w:vAlign w:val="center"/>
          </w:tcPr>
          <w:p w:rsidR="002717B6" w:rsidRPr="002F1426" w:rsidRDefault="00FD465A" w:rsidP="00FD465A">
            <w:pPr>
              <w:rPr>
                <w:b/>
              </w:rPr>
            </w:pPr>
            <w:r>
              <w:t>Students will work through the lessons in the unit independently with assistance as needed.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2717B6" w:rsidRPr="00DB305D" w:rsidRDefault="00FD465A" w:rsidP="00FD465A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D465A" w:rsidP="00A5565A">
            <w:pPr>
              <w:jc w:val="center"/>
            </w:pPr>
            <w:r>
              <w:t>Changing Sheet Tab Names and Printing a Worksheet</w:t>
            </w:r>
          </w:p>
        </w:tc>
        <w:tc>
          <w:tcPr>
            <w:tcW w:w="1890" w:type="dxa"/>
            <w:vAlign w:val="center"/>
          </w:tcPr>
          <w:p w:rsidR="002717B6" w:rsidRDefault="00FD465A" w:rsidP="00A5565A">
            <w:pPr>
              <w:jc w:val="center"/>
            </w:pPr>
            <w:r>
              <w:t>15.4.12.A</w:t>
            </w:r>
          </w:p>
          <w:p w:rsidR="00FD465A" w:rsidRPr="00A73EB8" w:rsidRDefault="00FD465A" w:rsidP="00A5565A">
            <w:pPr>
              <w:jc w:val="center"/>
            </w:pPr>
            <w:r>
              <w:t>15.2.14.G</w:t>
            </w:r>
          </w:p>
        </w:tc>
        <w:tc>
          <w:tcPr>
            <w:tcW w:w="3420" w:type="dxa"/>
            <w:vAlign w:val="center"/>
          </w:tcPr>
          <w:p w:rsidR="00990086" w:rsidRDefault="00FD4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Document properties</w:t>
            </w:r>
          </w:p>
          <w:p w:rsidR="00FD465A" w:rsidRPr="00A73EB8" w:rsidRDefault="00FD4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Hard copy (printout)</w:t>
            </w:r>
          </w:p>
        </w:tc>
        <w:tc>
          <w:tcPr>
            <w:tcW w:w="3420" w:type="dxa"/>
            <w:vAlign w:val="center"/>
          </w:tcPr>
          <w:p w:rsidR="002717B6" w:rsidRPr="002F1426" w:rsidRDefault="00FD465A" w:rsidP="00FD465A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2717B6" w:rsidRPr="00DB305D" w:rsidRDefault="00FD465A" w:rsidP="00FD465A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  <w:tr w:rsidR="00FD465A" w:rsidTr="00A5565A">
        <w:tc>
          <w:tcPr>
            <w:tcW w:w="2785" w:type="dxa"/>
            <w:vAlign w:val="center"/>
          </w:tcPr>
          <w:p w:rsidR="00FD465A" w:rsidRDefault="00FD465A" w:rsidP="00A5565A">
            <w:pPr>
              <w:jc w:val="center"/>
            </w:pPr>
            <w:proofErr w:type="spellStart"/>
            <w:r>
              <w:t>AutoCalculate</w:t>
            </w:r>
            <w:proofErr w:type="spellEnd"/>
            <w:r>
              <w:t xml:space="preserve"> and Correcting Errors</w:t>
            </w:r>
          </w:p>
        </w:tc>
        <w:tc>
          <w:tcPr>
            <w:tcW w:w="1890" w:type="dxa"/>
            <w:vAlign w:val="center"/>
          </w:tcPr>
          <w:p w:rsidR="00FD465A" w:rsidRDefault="00FD465A" w:rsidP="00A5565A">
            <w:pPr>
              <w:jc w:val="center"/>
            </w:pPr>
            <w:r>
              <w:t>15.4.12.A</w:t>
            </w:r>
          </w:p>
          <w:p w:rsidR="00FD465A" w:rsidRDefault="00FD465A" w:rsidP="00A5565A">
            <w:pPr>
              <w:jc w:val="center"/>
            </w:pPr>
            <w:r>
              <w:t>15.2.14.G</w:t>
            </w:r>
          </w:p>
        </w:tc>
        <w:tc>
          <w:tcPr>
            <w:tcW w:w="3420" w:type="dxa"/>
            <w:vAlign w:val="center"/>
          </w:tcPr>
          <w:p w:rsidR="00FD465A" w:rsidRDefault="00FD4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AutoCalculate</w:t>
            </w:r>
            <w:proofErr w:type="spellEnd"/>
            <w:r>
              <w:t xml:space="preserve"> area</w:t>
            </w:r>
          </w:p>
          <w:p w:rsidR="00FD465A" w:rsidRDefault="00FD4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Edit mode</w:t>
            </w:r>
          </w:p>
          <w:p w:rsidR="00FD465A" w:rsidRDefault="00FD4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Overtype mode</w:t>
            </w:r>
          </w:p>
        </w:tc>
        <w:tc>
          <w:tcPr>
            <w:tcW w:w="3420" w:type="dxa"/>
            <w:vAlign w:val="center"/>
          </w:tcPr>
          <w:p w:rsidR="00FD465A" w:rsidRDefault="00FD465A" w:rsidP="00FD465A"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FD465A" w:rsidRDefault="00FD465A" w:rsidP="00FD465A">
            <w:pPr>
              <w:spacing w:after="120"/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4703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B3CC0"/>
    <w:rsid w:val="006C073A"/>
    <w:rsid w:val="0075098E"/>
    <w:rsid w:val="007A147C"/>
    <w:rsid w:val="007F0C34"/>
    <w:rsid w:val="0080537B"/>
    <w:rsid w:val="008668B6"/>
    <w:rsid w:val="008902B0"/>
    <w:rsid w:val="00891856"/>
    <w:rsid w:val="00990086"/>
    <w:rsid w:val="009A0FC1"/>
    <w:rsid w:val="00A54FC4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D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5872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E9BC2-5A8E-4733-99E5-9A47477A3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5</cp:revision>
  <dcterms:created xsi:type="dcterms:W3CDTF">2017-08-06T23:15:00Z</dcterms:created>
  <dcterms:modified xsi:type="dcterms:W3CDTF">2017-09-22T16:44:00Z</dcterms:modified>
</cp:coreProperties>
</file>