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5EB" w:rsidRPr="002F1426" w:rsidRDefault="00AF35EB" w:rsidP="00AF35E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AF35EB" w:rsidRPr="00A73EB8" w:rsidRDefault="00AF35EB" w:rsidP="00AF35EB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AF35EB" w:rsidTr="004B49EF">
        <w:tc>
          <w:tcPr>
            <w:tcW w:w="6475" w:type="dxa"/>
          </w:tcPr>
          <w:p w:rsidR="00AF35EB" w:rsidRPr="002F1426" w:rsidRDefault="00AF35EB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Photographic Genres</w:t>
            </w:r>
          </w:p>
        </w:tc>
        <w:tc>
          <w:tcPr>
            <w:tcW w:w="7920" w:type="dxa"/>
          </w:tcPr>
          <w:p w:rsidR="00AF35EB" w:rsidRDefault="00AF35EB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73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AF35EB" w:rsidTr="004B49EF">
        <w:tc>
          <w:tcPr>
            <w:tcW w:w="14395" w:type="dxa"/>
          </w:tcPr>
          <w:p w:rsidR="00AF35EB" w:rsidRDefault="00AF35EB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UEQ: What are some of the main genres of photography?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UEQ: Who are prevalent photographers for each genre of photography?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UEQ: What technical skills help to support each genre of photography?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UEQ:  How can you use your photography to communicate with your viewer?</w:t>
            </w:r>
          </w:p>
          <w:p w:rsidR="00AF35EB" w:rsidRDefault="00AF35EB" w:rsidP="004B49EF">
            <w:pPr>
              <w:pStyle w:val="ListParagraph"/>
              <w:ind w:left="360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 What are the characteristics of a landscape and a cityscape?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some helpful “rules” for creating a strong composition?</w:t>
            </w:r>
          </w:p>
          <w:p w:rsidR="00AF35EB" w:rsidRDefault="00AF35EB" w:rsidP="004B49EF">
            <w:pPr>
              <w:pStyle w:val="ListParagraph"/>
              <w:spacing w:before="240"/>
              <w:ind w:left="360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How do you manipulate your subject and environment to convey an emotion in a portrait photograph?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 What are some lighting techniques used in portrait photography?</w:t>
            </w:r>
          </w:p>
          <w:p w:rsidR="00AF35EB" w:rsidRDefault="00AF35EB" w:rsidP="004B49EF">
            <w:pPr>
              <w:pStyle w:val="ListParagraph"/>
              <w:ind w:left="360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How can you use objects to tell a story?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some techniques for properly lighting indoor scenes?</w:t>
            </w:r>
          </w:p>
          <w:p w:rsidR="00AF35EB" w:rsidRDefault="00AF35EB" w:rsidP="004B49EF">
            <w:pPr>
              <w:pStyle w:val="ListParagraph"/>
              <w:ind w:left="360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is social documentary photography?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kind of images or moments are in your everyday life that could be considered “worthy of documenting”?</w:t>
            </w:r>
          </w:p>
          <w:p w:rsidR="00AF35EB" w:rsidRDefault="00AF35EB" w:rsidP="004B49EF">
            <w:pPr>
              <w:pStyle w:val="ListParagraph"/>
              <w:ind w:left="360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characteristics do you examine when trying to emulate someone else’s style?</w:t>
            </w:r>
          </w:p>
          <w:p w:rsidR="00AF35EB" w:rsidRDefault="00AF35EB" w:rsidP="004B49EF">
            <w:pPr>
              <w:pStyle w:val="ListParagraph"/>
            </w:pPr>
          </w:p>
          <w:p w:rsidR="00AF35EB" w:rsidRDefault="00AF35EB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the similarities and differences between fine art and commercial photography?</w:t>
            </w:r>
          </w:p>
          <w:p w:rsidR="00AF35EB" w:rsidRDefault="00AF35EB" w:rsidP="004B49EF"/>
        </w:tc>
      </w:tr>
    </w:tbl>
    <w:p w:rsidR="00AF35EB" w:rsidRDefault="00AF35EB" w:rsidP="00AF35E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F35EB" w:rsidTr="004B49EF">
        <w:tc>
          <w:tcPr>
            <w:tcW w:w="2785" w:type="dxa"/>
            <w:vAlign w:val="center"/>
          </w:tcPr>
          <w:p w:rsidR="00AF35EB" w:rsidRPr="002F1426" w:rsidRDefault="00AF35EB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AF35EB" w:rsidRPr="002F1426" w:rsidRDefault="00AF35EB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AF35EB" w:rsidRPr="002F1426" w:rsidRDefault="00AF35EB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AF35EB" w:rsidRPr="002F1426" w:rsidRDefault="00AF35EB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AF35EB" w:rsidRPr="00DB305D" w:rsidRDefault="00AF35EB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F35EB" w:rsidRPr="001951E8" w:rsidRDefault="00AF35EB" w:rsidP="00AF35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F35EB" w:rsidTr="004B49EF">
        <w:tc>
          <w:tcPr>
            <w:tcW w:w="2785" w:type="dxa"/>
            <w:vAlign w:val="center"/>
          </w:tcPr>
          <w:p w:rsidR="00AF35EB" w:rsidRPr="00DE5063" w:rsidRDefault="00AF35EB" w:rsidP="004B49EF">
            <w:pPr>
              <w:jc w:val="center"/>
            </w:pPr>
            <w:r>
              <w:t>Landscapes &amp; Cityscapes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A73EB8" w:rsidRDefault="00AF35EB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 xml:space="preserve">Cr1.1.Ia,Cr2.1.Ia, </w:t>
            </w:r>
            <w:r>
              <w:lastRenderedPageBreak/>
              <w:t>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Landscape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Cityscape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Thirds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AF35EB" w:rsidRDefault="00AF35EB" w:rsidP="004B49EF">
            <w:pPr>
              <w:pStyle w:val="ListParagraph"/>
              <w:ind w:left="360"/>
            </w:pPr>
          </w:p>
          <w:p w:rsidR="00AF35EB" w:rsidRPr="00A73EB8" w:rsidRDefault="00AF35EB" w:rsidP="004B49EF">
            <w:pPr>
              <w:pStyle w:val="ListParagraph"/>
              <w:ind w:left="360"/>
            </w:pP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</w:p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Pr="00E02975" w:rsidRDefault="00AF35EB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Pr="00E02975" w:rsidRDefault="00AF35EB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AF35EB" w:rsidRPr="001951E8" w:rsidRDefault="00AF35EB" w:rsidP="00AF35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F35EB" w:rsidTr="004B49EF">
        <w:tc>
          <w:tcPr>
            <w:tcW w:w="2785" w:type="dxa"/>
            <w:vAlign w:val="center"/>
          </w:tcPr>
          <w:p w:rsidR="00AF35EB" w:rsidRPr="00DE5063" w:rsidRDefault="00AF35EB" w:rsidP="004B49EF">
            <w:pPr>
              <w:jc w:val="center"/>
            </w:pPr>
            <w:r>
              <w:t>Portraiture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A73EB8" w:rsidRDefault="00AF35EB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Fill light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Front-Lighting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45 degree lighting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 lighting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lighting</w:t>
            </w:r>
          </w:p>
          <w:p w:rsidR="00AF35EB" w:rsidRPr="00A73EB8" w:rsidRDefault="00AF35EB" w:rsidP="004B49E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Pr="003055AF" w:rsidRDefault="00AF35EB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Pr="00DB305D" w:rsidRDefault="00AF35EB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AF35EB" w:rsidRPr="001951E8" w:rsidRDefault="00AF35EB" w:rsidP="00AF35E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F35EB" w:rsidTr="004B49EF">
        <w:tc>
          <w:tcPr>
            <w:tcW w:w="2785" w:type="dxa"/>
            <w:vAlign w:val="center"/>
          </w:tcPr>
          <w:p w:rsidR="00AF35EB" w:rsidRPr="00DE5063" w:rsidRDefault="00AF35EB" w:rsidP="004B49EF">
            <w:pPr>
              <w:jc w:val="center"/>
            </w:pPr>
            <w:r>
              <w:t>Still Life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A73EB8" w:rsidRDefault="00AF35EB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Still Life, 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Tripod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Domestic Lights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Studio Lighting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Reflectors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Light box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Diffused Light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Bounce Light</w:t>
            </w:r>
          </w:p>
          <w:p w:rsidR="00AF35EB" w:rsidRPr="00A73EB8" w:rsidRDefault="00AF35EB" w:rsidP="004B49EF"/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Pr="002F1426" w:rsidRDefault="00AF35EB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Pr="00DB305D" w:rsidRDefault="00AF35EB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  <w:tr w:rsidR="00AF35EB" w:rsidTr="004B49EF">
        <w:tc>
          <w:tcPr>
            <w:tcW w:w="2785" w:type="dxa"/>
            <w:vAlign w:val="center"/>
          </w:tcPr>
          <w:p w:rsidR="00AF35EB" w:rsidRDefault="00AF35EB" w:rsidP="004B49EF">
            <w:pPr>
              <w:jc w:val="center"/>
            </w:pPr>
            <w:r>
              <w:t>Photojournalism &amp; Social Documentary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E02975" w:rsidRDefault="00AF35EB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 xml:space="preserve">Cr1.1.Ia,Cr2.1.Ia, Cr2.3.Ia, Cr3.1.Ia, </w:t>
            </w:r>
            <w:r>
              <w:lastRenderedPageBreak/>
              <w:t>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Documentary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Documentary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Photojournalism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Issues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Default="00AF35EB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Group Critique</w:t>
            </w:r>
          </w:p>
        </w:tc>
      </w:tr>
      <w:tr w:rsidR="00AF35EB" w:rsidTr="004B49EF">
        <w:tc>
          <w:tcPr>
            <w:tcW w:w="2785" w:type="dxa"/>
            <w:vAlign w:val="center"/>
          </w:tcPr>
          <w:p w:rsidR="00AF35EB" w:rsidRDefault="00AF35EB" w:rsidP="004B49EF">
            <w:pPr>
              <w:jc w:val="center"/>
            </w:pPr>
            <w:r>
              <w:t>Famous Artist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E02975" w:rsidRDefault="00AF35EB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Default="00AF35EB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Group Critique</w:t>
            </w:r>
          </w:p>
        </w:tc>
      </w:tr>
      <w:tr w:rsidR="00AF35EB" w:rsidTr="004B49EF">
        <w:tc>
          <w:tcPr>
            <w:tcW w:w="2785" w:type="dxa"/>
            <w:vAlign w:val="center"/>
          </w:tcPr>
          <w:p w:rsidR="00AF35EB" w:rsidRDefault="00AF35EB" w:rsidP="004B49EF">
            <w:pPr>
              <w:jc w:val="center"/>
            </w:pPr>
            <w:r>
              <w:t>Fine Art</w:t>
            </w:r>
          </w:p>
        </w:tc>
        <w:tc>
          <w:tcPr>
            <w:tcW w:w="1890" w:type="dxa"/>
            <w:vAlign w:val="center"/>
          </w:tcPr>
          <w:p w:rsidR="00AF35EB" w:rsidRPr="00E02975" w:rsidRDefault="00AF35EB" w:rsidP="004B49EF">
            <w:r w:rsidRPr="00E02975">
              <w:rPr>
                <w:b/>
              </w:rPr>
              <w:t>PA Art:</w:t>
            </w:r>
            <w:r w:rsidRPr="00E02975">
              <w:t xml:space="preserve"> 9.1.12.A, 9.1.12 E, 9.1.12. G, 9.1.12</w:t>
            </w:r>
            <w:proofErr w:type="gramStart"/>
            <w:r w:rsidRPr="00E02975">
              <w:t>:H</w:t>
            </w:r>
            <w:proofErr w:type="gramEnd"/>
            <w:r w:rsidRPr="00E02975">
              <w:t xml:space="preserve">, 9.1.12 J, 9.1.12 K, 9.2.12.D, 9.2.12. L, 9.3.12.A, 9.4.12.C, </w:t>
            </w:r>
          </w:p>
          <w:p w:rsidR="00AF35EB" w:rsidRPr="00E02975" w:rsidRDefault="00AF35EB" w:rsidP="004B49EF">
            <w:pPr>
              <w:rPr>
                <w:b/>
              </w:rPr>
            </w:pPr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Juxtaposition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Art</w:t>
            </w:r>
          </w:p>
          <w:p w:rsidR="00AF35EB" w:rsidRDefault="00AF35EB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Commercial</w:t>
            </w:r>
          </w:p>
          <w:p w:rsidR="00AF35EB" w:rsidRDefault="00AF35EB" w:rsidP="004B49E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F35EB" w:rsidRDefault="00AF35EB" w:rsidP="004B49EF">
            <w:pPr>
              <w:jc w:val="center"/>
            </w:pPr>
            <w:r>
              <w:t>Worksheets</w:t>
            </w:r>
          </w:p>
          <w:p w:rsidR="00AF35EB" w:rsidRDefault="00AF35EB" w:rsidP="004B49EF">
            <w:pPr>
              <w:jc w:val="center"/>
            </w:pPr>
            <w:r>
              <w:t>Readings</w:t>
            </w:r>
          </w:p>
          <w:p w:rsidR="00AF35EB" w:rsidRDefault="00AF35EB" w:rsidP="004B49EF">
            <w:pPr>
              <w:jc w:val="center"/>
            </w:pPr>
            <w:r>
              <w:t>Art History Resources</w:t>
            </w:r>
          </w:p>
          <w:p w:rsidR="00AF35EB" w:rsidRDefault="00AF35EB" w:rsidP="004B49EF">
            <w:pPr>
              <w:jc w:val="center"/>
            </w:pPr>
            <w:r>
              <w:t>Technique Investigation</w:t>
            </w:r>
          </w:p>
          <w:p w:rsidR="00AF35EB" w:rsidRDefault="00AF35EB" w:rsidP="004B49EF">
            <w:pPr>
              <w:jc w:val="center"/>
            </w:pPr>
            <w:r>
              <w:t>Studio Time</w:t>
            </w:r>
          </w:p>
          <w:p w:rsidR="00AF35EB" w:rsidRDefault="00AF35EB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AF35EB" w:rsidRDefault="00AF35EB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Summative reflection</w:t>
            </w:r>
          </w:p>
          <w:p w:rsidR="00AF35EB" w:rsidRDefault="00AF35EB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AF35EB" w:rsidRPr="001951E8" w:rsidRDefault="00AF35EB" w:rsidP="00AF35EB">
      <w:pPr>
        <w:spacing w:after="0"/>
        <w:rPr>
          <w:sz w:val="4"/>
          <w:szCs w:val="4"/>
        </w:rPr>
      </w:pPr>
    </w:p>
    <w:p w:rsidR="00AF35EB" w:rsidRDefault="00AF35EB" w:rsidP="00AF35EB">
      <w:pPr>
        <w:spacing w:after="0"/>
        <w:rPr>
          <w:sz w:val="4"/>
          <w:szCs w:val="4"/>
        </w:rPr>
      </w:pPr>
    </w:p>
    <w:p w:rsidR="00AF35EB" w:rsidRPr="00B149C5" w:rsidRDefault="00AF35EB" w:rsidP="00AF35EB">
      <w:pPr>
        <w:spacing w:after="0"/>
        <w:rPr>
          <w:szCs w:val="4"/>
        </w:rPr>
      </w:pPr>
    </w:p>
    <w:p w:rsidR="00785000" w:rsidRPr="00AF35EB" w:rsidRDefault="00785000" w:rsidP="00AF35EB">
      <w:bookmarkStart w:id="0" w:name="_GoBack"/>
      <w:bookmarkEnd w:id="0"/>
    </w:p>
    <w:sectPr w:rsidR="00785000" w:rsidRPr="00AF35EB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85000"/>
    <w:rsid w:val="007A147C"/>
    <w:rsid w:val="007F0C34"/>
    <w:rsid w:val="0080537B"/>
    <w:rsid w:val="008902B0"/>
    <w:rsid w:val="00990086"/>
    <w:rsid w:val="009A0FC1"/>
    <w:rsid w:val="00A73EB8"/>
    <w:rsid w:val="00AC2828"/>
    <w:rsid w:val="00AF35EB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A4701-778B-4219-892F-7A7E17A7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2017-02-13T14:20:00Z</dcterms:created>
  <dcterms:modified xsi:type="dcterms:W3CDTF">2018-07-06T12:42:00Z</dcterms:modified>
</cp:coreProperties>
</file>