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0F" w:rsidRPr="002F1426" w:rsidRDefault="00E44C0F" w:rsidP="00E44C0F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E44C0F" w:rsidRPr="00A73EB8" w:rsidRDefault="00E44C0F" w:rsidP="00E44C0F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>
        <w:rPr>
          <w:b/>
        </w:rPr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E44C0F" w:rsidTr="004B49EF">
        <w:tc>
          <w:tcPr>
            <w:tcW w:w="6475" w:type="dxa"/>
          </w:tcPr>
          <w:p w:rsidR="00E44C0F" w:rsidRPr="002F1426" w:rsidRDefault="00E44C0F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History &amp; Introduction to the Camera</w:t>
            </w:r>
          </w:p>
        </w:tc>
        <w:tc>
          <w:tcPr>
            <w:tcW w:w="7920" w:type="dxa"/>
          </w:tcPr>
          <w:p w:rsidR="00E44C0F" w:rsidRDefault="00E44C0F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13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E44C0F" w:rsidTr="004B49EF">
        <w:tc>
          <w:tcPr>
            <w:tcW w:w="14395" w:type="dxa"/>
          </w:tcPr>
          <w:p w:rsidR="00E44C0F" w:rsidRDefault="00E44C0F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3"/>
              </w:numPr>
            </w:pPr>
            <w:r>
              <w:t>UEQ: How has the evolution of photography affected your photographic experience?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3"/>
              </w:numPr>
            </w:pPr>
            <w:r>
              <w:t>UEQ: What are the various functions and controls of a digital camera?</w:t>
            </w:r>
          </w:p>
          <w:p w:rsidR="00E44C0F" w:rsidRDefault="00E44C0F" w:rsidP="004B49EF">
            <w:pPr>
              <w:pStyle w:val="ListParagraph"/>
              <w:ind w:left="360"/>
            </w:pPr>
          </w:p>
          <w:p w:rsidR="00E44C0F" w:rsidRDefault="00E44C0F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and why has photography evolved since its invention?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3"/>
              </w:numPr>
            </w:pPr>
            <w:r>
              <w:t>LEQ:  What are traditional resources needed in photography?</w:t>
            </w:r>
          </w:p>
          <w:p w:rsidR="00E44C0F" w:rsidRDefault="00E44C0F" w:rsidP="004B49EF">
            <w:pPr>
              <w:pStyle w:val="ListParagraph"/>
              <w:spacing w:before="240"/>
              <w:ind w:left="360"/>
            </w:pPr>
          </w:p>
          <w:p w:rsidR="00E44C0F" w:rsidRDefault="00E44C0F" w:rsidP="004B49EF">
            <w:pPr>
              <w:pStyle w:val="ListParagraph"/>
              <w:numPr>
                <w:ilvl w:val="0"/>
                <w:numId w:val="3"/>
              </w:numPr>
            </w:pPr>
            <w:r>
              <w:t>LEQ: What are the various camera part and modes?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3"/>
              </w:numPr>
            </w:pPr>
            <w:r>
              <w:t>LEQ:  How do the various camera parts and modes enhance and determine your photographs?</w:t>
            </w:r>
          </w:p>
          <w:p w:rsidR="00E44C0F" w:rsidRDefault="00E44C0F" w:rsidP="004B49EF">
            <w:pPr>
              <w:pStyle w:val="ListParagraph"/>
              <w:ind w:left="360"/>
            </w:pPr>
          </w:p>
        </w:tc>
      </w:tr>
    </w:tbl>
    <w:p w:rsidR="00E44C0F" w:rsidRDefault="00E44C0F" w:rsidP="00E44C0F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44C0F" w:rsidTr="004B49EF">
        <w:tc>
          <w:tcPr>
            <w:tcW w:w="2785" w:type="dxa"/>
            <w:vAlign w:val="center"/>
          </w:tcPr>
          <w:p w:rsidR="00E44C0F" w:rsidRPr="002F1426" w:rsidRDefault="00E44C0F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E44C0F" w:rsidRPr="002F1426" w:rsidRDefault="00E44C0F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E44C0F" w:rsidRPr="002F1426" w:rsidRDefault="00E44C0F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E44C0F" w:rsidRPr="002F1426" w:rsidRDefault="00E44C0F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E44C0F" w:rsidRDefault="00E44C0F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E44C0F" w:rsidRPr="00DB305D" w:rsidRDefault="00E44C0F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E44C0F" w:rsidRPr="001951E8" w:rsidRDefault="00E44C0F" w:rsidP="00E44C0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44C0F" w:rsidTr="004B49EF">
        <w:tc>
          <w:tcPr>
            <w:tcW w:w="2785" w:type="dxa"/>
            <w:vAlign w:val="center"/>
          </w:tcPr>
          <w:p w:rsidR="00E44C0F" w:rsidRPr="00DE5063" w:rsidRDefault="00E44C0F" w:rsidP="004B49EF">
            <w:pPr>
              <w:jc w:val="center"/>
            </w:pPr>
            <w:r>
              <w:t>History of Photography</w:t>
            </w:r>
          </w:p>
        </w:tc>
        <w:tc>
          <w:tcPr>
            <w:tcW w:w="1890" w:type="dxa"/>
            <w:vAlign w:val="center"/>
          </w:tcPr>
          <w:p w:rsidR="00E44C0F" w:rsidRPr="00E02975" w:rsidRDefault="00E44C0F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BD2677">
              <w:t xml:space="preserve">.A, 9.1.12 E, 9.1.12. G, 9.1.12 </w:t>
            </w:r>
            <w:r w:rsidRPr="00E02975">
              <w:t xml:space="preserve">H, 9.1.12 J, 9.1.12 K, </w:t>
            </w:r>
            <w:r w:rsidR="00BD2677">
              <w:t xml:space="preserve">9.2.12.B, </w:t>
            </w:r>
            <w:r w:rsidRPr="00E02975">
              <w:t>9.2.12.D,</w:t>
            </w:r>
            <w:r w:rsidR="00BD2677">
              <w:t xml:space="preserve"> 9.2.12. L, 9.3.12.A, 9.4.12.C</w:t>
            </w:r>
          </w:p>
          <w:p w:rsidR="00E44C0F" w:rsidRPr="00A73EB8" w:rsidRDefault="00E44C0F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Photography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Camera Obscura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Heliograph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Daguerrotype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Calotype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Glass Negative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Tintype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Muybridge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Kodak</w:t>
            </w:r>
          </w:p>
          <w:p w:rsidR="00E44C0F" w:rsidRPr="00A73EB8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Leica </w:t>
            </w:r>
          </w:p>
        </w:tc>
        <w:tc>
          <w:tcPr>
            <w:tcW w:w="3420" w:type="dxa"/>
            <w:vAlign w:val="center"/>
          </w:tcPr>
          <w:p w:rsidR="00E44C0F" w:rsidRDefault="00E44C0F" w:rsidP="004B49EF">
            <w:pPr>
              <w:jc w:val="center"/>
            </w:pPr>
          </w:p>
          <w:p w:rsidR="00E44C0F" w:rsidRDefault="00E44C0F" w:rsidP="004B49EF">
            <w:pPr>
              <w:jc w:val="center"/>
            </w:pPr>
            <w:r>
              <w:t>Worksheets</w:t>
            </w:r>
          </w:p>
          <w:p w:rsidR="00E44C0F" w:rsidRDefault="00E44C0F" w:rsidP="004B49EF">
            <w:pPr>
              <w:jc w:val="center"/>
            </w:pPr>
            <w:r>
              <w:t>Readings</w:t>
            </w:r>
          </w:p>
          <w:p w:rsidR="00E44C0F" w:rsidRPr="00E02975" w:rsidRDefault="00E44C0F" w:rsidP="004B49EF">
            <w:pPr>
              <w:jc w:val="center"/>
            </w:pPr>
            <w:r>
              <w:t>Various art materials for collaborative research and visual display</w:t>
            </w:r>
          </w:p>
        </w:tc>
        <w:tc>
          <w:tcPr>
            <w:tcW w:w="2880" w:type="dxa"/>
            <w:vAlign w:val="center"/>
          </w:tcPr>
          <w:p w:rsidR="00E44C0F" w:rsidRDefault="00E44C0F" w:rsidP="004B49EF">
            <w:pPr>
              <w:spacing w:after="120"/>
              <w:jc w:val="center"/>
            </w:pPr>
            <w:r>
              <w:t>Complete in class activities</w:t>
            </w:r>
          </w:p>
          <w:p w:rsidR="00E44C0F" w:rsidRDefault="00E44C0F" w:rsidP="004B49EF">
            <w:pPr>
              <w:spacing w:after="120"/>
              <w:jc w:val="center"/>
            </w:pPr>
            <w:r>
              <w:t>Group presentation</w:t>
            </w:r>
          </w:p>
          <w:p w:rsidR="00E44C0F" w:rsidRPr="00E02975" w:rsidRDefault="00E44C0F" w:rsidP="004B49EF">
            <w:pPr>
              <w:spacing w:after="120"/>
              <w:jc w:val="center"/>
            </w:pPr>
            <w:r>
              <w:t xml:space="preserve">Group visual mini project </w:t>
            </w:r>
          </w:p>
        </w:tc>
      </w:tr>
    </w:tbl>
    <w:p w:rsidR="00E44C0F" w:rsidRPr="001951E8" w:rsidRDefault="00E44C0F" w:rsidP="00E44C0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44C0F" w:rsidTr="004B49EF">
        <w:tc>
          <w:tcPr>
            <w:tcW w:w="2785" w:type="dxa"/>
            <w:vAlign w:val="center"/>
          </w:tcPr>
          <w:p w:rsidR="00E44C0F" w:rsidRPr="00DE5063" w:rsidRDefault="00E44C0F" w:rsidP="004B49EF">
            <w:pPr>
              <w:jc w:val="center"/>
            </w:pPr>
            <w:r>
              <w:t>Traditional Technique</w:t>
            </w:r>
          </w:p>
        </w:tc>
        <w:tc>
          <w:tcPr>
            <w:tcW w:w="1890" w:type="dxa"/>
            <w:vAlign w:val="center"/>
          </w:tcPr>
          <w:p w:rsidR="00E44C0F" w:rsidRPr="00E02975" w:rsidRDefault="00E44C0F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BD2677">
              <w:t xml:space="preserve">.A, 9.1.12 E, 9.1.12. G, 9.1.12 </w:t>
            </w:r>
            <w:r w:rsidRPr="00E02975">
              <w:t>H, 9.1.12 J, 9.1.12 K,</w:t>
            </w:r>
            <w:r w:rsidR="00BD2677">
              <w:t xml:space="preserve"> </w:t>
            </w:r>
            <w:r w:rsidR="00BD2677">
              <w:t>9.2.12.B</w:t>
            </w:r>
            <w:r w:rsidR="00BD2677">
              <w:t>,</w:t>
            </w:r>
            <w:r w:rsidRPr="00E02975">
              <w:t xml:space="preserve"> 9.2.12.D</w:t>
            </w:r>
            <w:r w:rsidR="00BD2677">
              <w:t>, 9.2.12. L, 9.3.12.A, 9.4.12.C</w:t>
            </w:r>
            <w:r w:rsidRPr="00E02975">
              <w:t xml:space="preserve"> </w:t>
            </w:r>
          </w:p>
          <w:p w:rsidR="00E44C0F" w:rsidRPr="00A73EB8" w:rsidRDefault="00E44C0F" w:rsidP="004B49EF">
            <w:r w:rsidRPr="00E02975">
              <w:rPr>
                <w:b/>
              </w:rPr>
              <w:lastRenderedPageBreak/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Calotype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Sun Print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Developer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Stop Bath</w:t>
            </w:r>
          </w:p>
          <w:p w:rsidR="00E44C0F" w:rsidRPr="00A73EB8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Exposure</w:t>
            </w:r>
          </w:p>
        </w:tc>
        <w:tc>
          <w:tcPr>
            <w:tcW w:w="3420" w:type="dxa"/>
            <w:vAlign w:val="center"/>
          </w:tcPr>
          <w:p w:rsidR="00E44C0F" w:rsidRDefault="00E44C0F" w:rsidP="004B49EF">
            <w:pPr>
              <w:jc w:val="center"/>
            </w:pPr>
            <w:r>
              <w:t>Blogs</w:t>
            </w:r>
          </w:p>
          <w:p w:rsidR="00E44C0F" w:rsidRDefault="00E44C0F" w:rsidP="004B49EF">
            <w:pPr>
              <w:jc w:val="center"/>
            </w:pPr>
            <w:r>
              <w:t>Calotype/ Nature Print Paper</w:t>
            </w:r>
          </w:p>
          <w:p w:rsidR="00E44C0F" w:rsidRDefault="00E44C0F" w:rsidP="004B49EF">
            <w:pPr>
              <w:jc w:val="center"/>
            </w:pPr>
            <w:r>
              <w:t>Small Objects with an interesting silhouette</w:t>
            </w:r>
          </w:p>
          <w:p w:rsidR="00E44C0F" w:rsidRDefault="00E44C0F" w:rsidP="004B49EF">
            <w:pPr>
              <w:jc w:val="center"/>
            </w:pPr>
            <w:r>
              <w:t>Creation of a Calotype</w:t>
            </w:r>
          </w:p>
          <w:p w:rsidR="00E44C0F" w:rsidRPr="003055AF" w:rsidRDefault="00E44C0F" w:rsidP="004B49EF">
            <w:pPr>
              <w:jc w:val="center"/>
            </w:pPr>
          </w:p>
        </w:tc>
        <w:tc>
          <w:tcPr>
            <w:tcW w:w="2880" w:type="dxa"/>
            <w:vAlign w:val="center"/>
          </w:tcPr>
          <w:p w:rsidR="00E44C0F" w:rsidRDefault="00E44C0F" w:rsidP="004B49EF">
            <w:pPr>
              <w:spacing w:after="120"/>
              <w:jc w:val="center"/>
            </w:pPr>
            <w:r>
              <w:t>Calotype</w:t>
            </w:r>
          </w:p>
          <w:p w:rsidR="00E44C0F" w:rsidRDefault="00E44C0F" w:rsidP="004B49EF">
            <w:pPr>
              <w:spacing w:after="120"/>
              <w:jc w:val="center"/>
            </w:pPr>
            <w:r>
              <w:t>Summative reflection</w:t>
            </w:r>
          </w:p>
          <w:p w:rsidR="00E44C0F" w:rsidRPr="00DB305D" w:rsidRDefault="00E44C0F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E44C0F" w:rsidRPr="001951E8" w:rsidRDefault="00E44C0F" w:rsidP="00E44C0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E44C0F" w:rsidTr="004B49EF">
        <w:tc>
          <w:tcPr>
            <w:tcW w:w="2785" w:type="dxa"/>
            <w:vAlign w:val="center"/>
          </w:tcPr>
          <w:p w:rsidR="00E44C0F" w:rsidRPr="00DE5063" w:rsidRDefault="00E44C0F" w:rsidP="004B49EF">
            <w:pPr>
              <w:jc w:val="center"/>
            </w:pPr>
            <w:r>
              <w:t>Introduction to the Camera</w:t>
            </w:r>
          </w:p>
        </w:tc>
        <w:tc>
          <w:tcPr>
            <w:tcW w:w="1890" w:type="dxa"/>
            <w:vAlign w:val="center"/>
          </w:tcPr>
          <w:p w:rsidR="00E44C0F" w:rsidRPr="00E02975" w:rsidRDefault="00E44C0F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BD2677">
              <w:t xml:space="preserve">.A, 9.1.12 E, 9.1.12. G, 9.1.12 </w:t>
            </w:r>
            <w:r w:rsidRPr="00E02975">
              <w:t xml:space="preserve">H, 9.1.12 J, 9.1.12 K, </w:t>
            </w:r>
            <w:r w:rsidR="00BD2677">
              <w:t>9.2.12.B</w:t>
            </w:r>
            <w:bookmarkStart w:id="0" w:name="_GoBack"/>
            <w:bookmarkEnd w:id="0"/>
            <w:r w:rsidR="00BD2677">
              <w:t xml:space="preserve">, </w:t>
            </w:r>
            <w:r w:rsidRPr="00E02975">
              <w:t>9.2.12.D</w:t>
            </w:r>
            <w:r w:rsidR="00BD2677">
              <w:t>, 9.2.12. L, 9.3.12.A, 9.4.12.C</w:t>
            </w:r>
            <w:r w:rsidRPr="00E02975">
              <w:t xml:space="preserve"> </w:t>
            </w:r>
          </w:p>
          <w:p w:rsidR="00E44C0F" w:rsidRPr="00A73EB8" w:rsidRDefault="00E44C0F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Cr1.1.Ia,Cr2.1.Ia, Cr2.3.Ia, Cr3.1.Ia, Pr5.1.I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Re7.1.Ia, Cn 10.1.Ia, Cn11.1.I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Optical Viewfinder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Landscape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Program Mode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Shutter Priority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Aperture Priority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Full Manual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Exposure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Aperture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F/stop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Shutter Speed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ISO 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Noise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Shutter Release</w:t>
            </w:r>
          </w:p>
          <w:p w:rsidR="00E44C0F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Balance</w:t>
            </w:r>
          </w:p>
          <w:p w:rsidR="00E44C0F" w:rsidRPr="00A73EB8" w:rsidRDefault="00E44C0F" w:rsidP="004B49E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Pixel</w:t>
            </w:r>
          </w:p>
        </w:tc>
        <w:tc>
          <w:tcPr>
            <w:tcW w:w="3420" w:type="dxa"/>
            <w:vAlign w:val="center"/>
          </w:tcPr>
          <w:p w:rsidR="00E44C0F" w:rsidRDefault="00E44C0F" w:rsidP="004B49EF">
            <w:pPr>
              <w:jc w:val="center"/>
            </w:pPr>
            <w:r>
              <w:t>Worksheets</w:t>
            </w:r>
          </w:p>
          <w:p w:rsidR="00E44C0F" w:rsidRDefault="00E44C0F" w:rsidP="004B49EF">
            <w:pPr>
              <w:jc w:val="center"/>
            </w:pPr>
            <w:r>
              <w:t>Readings</w:t>
            </w:r>
          </w:p>
          <w:p w:rsidR="00E44C0F" w:rsidRDefault="00E44C0F" w:rsidP="004B49EF">
            <w:pPr>
              <w:jc w:val="center"/>
            </w:pPr>
            <w:r>
              <w:t xml:space="preserve">Various art materials for collaborative research and visual display </w:t>
            </w:r>
          </w:p>
          <w:p w:rsidR="00E44C0F" w:rsidRPr="002F1426" w:rsidRDefault="00E44C0F" w:rsidP="004B49E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E44C0F" w:rsidRDefault="00E44C0F" w:rsidP="004B49EF">
            <w:pPr>
              <w:spacing w:after="120"/>
              <w:jc w:val="center"/>
            </w:pPr>
            <w:r>
              <w:t>Complete in Class Activities</w:t>
            </w:r>
          </w:p>
          <w:p w:rsidR="00E44C0F" w:rsidRDefault="00E44C0F" w:rsidP="004B49EF">
            <w:pPr>
              <w:spacing w:after="120"/>
              <w:jc w:val="center"/>
            </w:pPr>
            <w:r>
              <w:t>Scavenger Hunt</w:t>
            </w:r>
          </w:p>
          <w:p w:rsidR="00E44C0F" w:rsidRPr="00DB305D" w:rsidRDefault="00E44C0F" w:rsidP="004B49E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E44C0F" w:rsidRPr="001951E8" w:rsidRDefault="00E44C0F" w:rsidP="00E44C0F">
      <w:pPr>
        <w:spacing w:after="0"/>
        <w:rPr>
          <w:sz w:val="4"/>
          <w:szCs w:val="4"/>
        </w:rPr>
      </w:pPr>
    </w:p>
    <w:p w:rsidR="00E44C0F" w:rsidRDefault="00E44C0F" w:rsidP="00E44C0F">
      <w:pPr>
        <w:spacing w:after="0"/>
        <w:rPr>
          <w:sz w:val="4"/>
          <w:szCs w:val="4"/>
        </w:rPr>
      </w:pPr>
    </w:p>
    <w:p w:rsidR="00E44C0F" w:rsidRPr="00B149C5" w:rsidRDefault="00E44C0F" w:rsidP="00E44C0F">
      <w:pPr>
        <w:spacing w:after="0"/>
        <w:rPr>
          <w:szCs w:val="4"/>
        </w:rPr>
      </w:pPr>
    </w:p>
    <w:p w:rsidR="006108AC" w:rsidRPr="00E44C0F" w:rsidRDefault="006108AC" w:rsidP="00E44C0F"/>
    <w:sectPr w:rsidR="006108AC" w:rsidRPr="00E44C0F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0AA" w:rsidRDefault="00D530AA" w:rsidP="00E44C0F">
      <w:pPr>
        <w:spacing w:after="0" w:line="240" w:lineRule="auto"/>
      </w:pPr>
      <w:r>
        <w:separator/>
      </w:r>
    </w:p>
  </w:endnote>
  <w:endnote w:type="continuationSeparator" w:id="0">
    <w:p w:rsidR="00D530AA" w:rsidRDefault="00D530AA" w:rsidP="00E44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0AA" w:rsidRDefault="00D530AA" w:rsidP="00E44C0F">
      <w:pPr>
        <w:spacing w:after="0" w:line="240" w:lineRule="auto"/>
      </w:pPr>
      <w:r>
        <w:separator/>
      </w:r>
    </w:p>
  </w:footnote>
  <w:footnote w:type="continuationSeparator" w:id="0">
    <w:p w:rsidR="00D530AA" w:rsidRDefault="00D530AA" w:rsidP="00E44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08AC"/>
    <w:rsid w:val="00611B54"/>
    <w:rsid w:val="006653DE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D2677"/>
    <w:rsid w:val="00BE53BF"/>
    <w:rsid w:val="00C94F98"/>
    <w:rsid w:val="00D530AA"/>
    <w:rsid w:val="00D97955"/>
    <w:rsid w:val="00DB305D"/>
    <w:rsid w:val="00DE5063"/>
    <w:rsid w:val="00E44C0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871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C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4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C0F"/>
  </w:style>
  <w:style w:type="paragraph" w:styleId="Footer">
    <w:name w:val="footer"/>
    <w:basedOn w:val="Normal"/>
    <w:link w:val="FooterChar"/>
    <w:uiPriority w:val="99"/>
    <w:unhideWhenUsed/>
    <w:rsid w:val="00E44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09EB8-AC22-4416-87B0-1517A4C98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4</cp:revision>
  <dcterms:created xsi:type="dcterms:W3CDTF">2017-02-13T14:36:00Z</dcterms:created>
  <dcterms:modified xsi:type="dcterms:W3CDTF">2018-07-22T13:23:00Z</dcterms:modified>
</cp:coreProperties>
</file>