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59E" w:rsidRPr="002F1426" w:rsidRDefault="00BC559E" w:rsidP="00BC559E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BC559E" w:rsidRPr="00A73EB8" w:rsidRDefault="00BC559E" w:rsidP="00BC559E">
      <w:pPr>
        <w:rPr>
          <w:u w:val="single"/>
        </w:rPr>
      </w:pPr>
      <w:r w:rsidRPr="002F1426">
        <w:rPr>
          <w:b/>
        </w:rPr>
        <w:t>Course Title:</w:t>
      </w:r>
      <w:r>
        <w:t xml:space="preserve"> Digital Photography 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>
        <w:rPr>
          <w:b/>
        </w:rPr>
        <w:t xml:space="preserve"> 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BC559E" w:rsidTr="004B49EF">
        <w:tc>
          <w:tcPr>
            <w:tcW w:w="6475" w:type="dxa"/>
          </w:tcPr>
          <w:p w:rsidR="00BC559E" w:rsidRPr="002F1426" w:rsidRDefault="00BC559E" w:rsidP="004B49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Studio Set-Up</w:t>
            </w:r>
          </w:p>
        </w:tc>
        <w:tc>
          <w:tcPr>
            <w:tcW w:w="7920" w:type="dxa"/>
          </w:tcPr>
          <w:p w:rsidR="00BC559E" w:rsidRDefault="00BC559E" w:rsidP="004B49E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13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BC559E" w:rsidTr="004B49EF">
        <w:tc>
          <w:tcPr>
            <w:tcW w:w="14395" w:type="dxa"/>
          </w:tcPr>
          <w:p w:rsidR="00BC559E" w:rsidRDefault="00BC559E" w:rsidP="004B49E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UEQ: What conditions, attitudes, and behaviors support creativity and innovative thinking?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UEQ: How do artists and designers care for and maintain materials, tools, and equipment?</w:t>
            </w:r>
          </w:p>
          <w:p w:rsidR="00BC559E" w:rsidRDefault="00BC559E" w:rsidP="004B49EF">
            <w:pPr>
              <w:pStyle w:val="ListParagraph"/>
              <w:ind w:left="360"/>
            </w:pP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LEQ: How do artists work?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LEQ: How do artists reflect?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LEQ: How do artists utilize each other as resources?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  <w:spacing w:before="240"/>
            </w:pPr>
            <w:r>
              <w:t>LEQ: How do you access and use the technology available in this classroom?</w:t>
            </w:r>
          </w:p>
          <w:p w:rsidR="00BC559E" w:rsidRDefault="00BC559E" w:rsidP="004B49EF">
            <w:pPr>
              <w:pStyle w:val="ListParagraph"/>
              <w:spacing w:before="240"/>
              <w:ind w:left="360"/>
            </w:pP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 xml:space="preserve">LEQ: What is the Design Process? 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LEQ:  How does the design process apply to this class?</w:t>
            </w:r>
          </w:p>
          <w:p w:rsidR="00BC559E" w:rsidRDefault="00BC559E" w:rsidP="004B49EF">
            <w:pPr>
              <w:pStyle w:val="ListParagraph"/>
              <w:ind w:left="360"/>
            </w:pPr>
          </w:p>
        </w:tc>
      </w:tr>
    </w:tbl>
    <w:p w:rsidR="00BC559E" w:rsidRDefault="00BC559E" w:rsidP="00BC559E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C559E" w:rsidTr="004B49EF">
        <w:tc>
          <w:tcPr>
            <w:tcW w:w="2785" w:type="dxa"/>
            <w:vAlign w:val="center"/>
          </w:tcPr>
          <w:p w:rsidR="00BC559E" w:rsidRPr="002F1426" w:rsidRDefault="00BC559E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BC559E" w:rsidRPr="002F1426" w:rsidRDefault="00BC559E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BC559E" w:rsidRPr="002F1426" w:rsidRDefault="00BC559E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BC559E" w:rsidRPr="002F1426" w:rsidRDefault="00BC559E" w:rsidP="004B49E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BC559E" w:rsidRDefault="00BC559E" w:rsidP="004B49E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BC559E" w:rsidRPr="00DB305D" w:rsidRDefault="00BC559E" w:rsidP="004B49E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BC559E" w:rsidRPr="001951E8" w:rsidRDefault="00BC559E" w:rsidP="00BC559E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C559E" w:rsidTr="004B49EF">
        <w:tc>
          <w:tcPr>
            <w:tcW w:w="2785" w:type="dxa"/>
            <w:vAlign w:val="center"/>
          </w:tcPr>
          <w:p w:rsidR="00BC559E" w:rsidRPr="00DE5063" w:rsidRDefault="00BC559E" w:rsidP="004B49EF">
            <w:pPr>
              <w:jc w:val="center"/>
            </w:pPr>
            <w:r>
              <w:t>Integrity of a Photography Room</w:t>
            </w:r>
          </w:p>
        </w:tc>
        <w:tc>
          <w:tcPr>
            <w:tcW w:w="1890" w:type="dxa"/>
            <w:vAlign w:val="center"/>
          </w:tcPr>
          <w:p w:rsidR="00BC559E" w:rsidRPr="00E02975" w:rsidRDefault="00BC559E" w:rsidP="004B49EF">
            <w:r w:rsidRPr="00E02975">
              <w:rPr>
                <w:b/>
              </w:rPr>
              <w:t>PA Art:</w:t>
            </w:r>
            <w:r w:rsidRPr="00E02975">
              <w:t xml:space="preserve"> 9.1.12.A, 9.1.12 E, 9.1.12. G, 9.1.12</w:t>
            </w:r>
            <w:proofErr w:type="gramStart"/>
            <w:r w:rsidRPr="00E02975">
              <w:t>:H</w:t>
            </w:r>
            <w:proofErr w:type="gramEnd"/>
            <w:r w:rsidRPr="00E02975">
              <w:t xml:space="preserve">, 9.1.12 J, 9.1.12 K, 9.2.12.D, 9.2.12. L, 9.3.12.A, 9.4.12.C, </w:t>
            </w:r>
          </w:p>
          <w:p w:rsidR="00BC559E" w:rsidRPr="00A73EB8" w:rsidRDefault="00BC559E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BC559E" w:rsidRPr="00A73EB8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Studio Habits of the Mind, </w:t>
            </w:r>
          </w:p>
        </w:tc>
        <w:tc>
          <w:tcPr>
            <w:tcW w:w="3420" w:type="dxa"/>
            <w:vAlign w:val="center"/>
          </w:tcPr>
          <w:p w:rsidR="00BC559E" w:rsidRDefault="00BC559E" w:rsidP="004B49EF">
            <w:pPr>
              <w:jc w:val="center"/>
            </w:pPr>
          </w:p>
          <w:p w:rsidR="00BC559E" w:rsidRPr="00E02975" w:rsidRDefault="00BC559E" w:rsidP="004B49EF">
            <w:pPr>
              <w:jc w:val="center"/>
            </w:pPr>
            <w:r>
              <w:t xml:space="preserve">Laptops, blogs, printers, Photoshop, </w:t>
            </w:r>
            <w:proofErr w:type="spellStart"/>
            <w:r>
              <w:t>misc</w:t>
            </w:r>
            <w:proofErr w:type="spellEnd"/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BC559E" w:rsidRDefault="00BC559E" w:rsidP="004B49EF">
            <w:pPr>
              <w:spacing w:after="120"/>
              <w:jc w:val="center"/>
            </w:pPr>
            <w:r>
              <w:t>Complete in class activities</w:t>
            </w:r>
          </w:p>
          <w:p w:rsidR="00BC559E" w:rsidRPr="00E02975" w:rsidRDefault="00BC559E" w:rsidP="004B49EF">
            <w:pPr>
              <w:spacing w:after="120"/>
              <w:jc w:val="center"/>
            </w:pPr>
            <w:r>
              <w:t xml:space="preserve">Proper use of materials </w:t>
            </w:r>
          </w:p>
        </w:tc>
      </w:tr>
    </w:tbl>
    <w:p w:rsidR="00BC559E" w:rsidRPr="001951E8" w:rsidRDefault="00BC559E" w:rsidP="00BC559E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C559E" w:rsidTr="004B49EF">
        <w:tc>
          <w:tcPr>
            <w:tcW w:w="2785" w:type="dxa"/>
            <w:vAlign w:val="center"/>
          </w:tcPr>
          <w:p w:rsidR="00BC559E" w:rsidRPr="00DE5063" w:rsidRDefault="00BC559E" w:rsidP="004B49EF">
            <w:pPr>
              <w:jc w:val="center"/>
            </w:pPr>
            <w:r>
              <w:t>Creating A Visual Record</w:t>
            </w:r>
          </w:p>
        </w:tc>
        <w:tc>
          <w:tcPr>
            <w:tcW w:w="1890" w:type="dxa"/>
            <w:vAlign w:val="center"/>
          </w:tcPr>
          <w:p w:rsidR="00BC559E" w:rsidRPr="00E02975" w:rsidRDefault="00BC559E" w:rsidP="004B49EF">
            <w:r w:rsidRPr="00E02975">
              <w:rPr>
                <w:b/>
              </w:rPr>
              <w:t>PA Art:</w:t>
            </w:r>
            <w:r w:rsidRPr="00E02975">
              <w:t xml:space="preserve"> 9.1.12.A, 9.1.12 E, 9.1.12. G, 9.1.12</w:t>
            </w:r>
            <w:proofErr w:type="gramStart"/>
            <w:r w:rsidRPr="00E02975">
              <w:t>:H</w:t>
            </w:r>
            <w:proofErr w:type="gramEnd"/>
            <w:r w:rsidRPr="00E02975">
              <w:t xml:space="preserve">, 9.1.12 J, 9.1.12 K, 9.2.12.D, 9.2.12. L, 9.3.12.A, 9.4.12.C, </w:t>
            </w:r>
          </w:p>
          <w:p w:rsidR="00BC559E" w:rsidRPr="00A73EB8" w:rsidRDefault="00BC559E" w:rsidP="004B49EF">
            <w:r w:rsidRPr="00E02975">
              <w:rPr>
                <w:b/>
              </w:rPr>
              <w:lastRenderedPageBreak/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Current and Relevant Photoshop Tools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Visual Record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Blog</w:t>
            </w:r>
          </w:p>
          <w:p w:rsidR="00BC559E" w:rsidRPr="00A73EB8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</w:tc>
        <w:tc>
          <w:tcPr>
            <w:tcW w:w="3420" w:type="dxa"/>
            <w:vAlign w:val="center"/>
          </w:tcPr>
          <w:p w:rsidR="00BC559E" w:rsidRDefault="00BC559E" w:rsidP="004B49EF">
            <w:pPr>
              <w:jc w:val="center"/>
            </w:pPr>
            <w:r>
              <w:t>Blogs</w:t>
            </w:r>
          </w:p>
          <w:p w:rsidR="00BC559E" w:rsidRDefault="00BC559E" w:rsidP="004B49EF">
            <w:pPr>
              <w:jc w:val="center"/>
            </w:pPr>
            <w:r>
              <w:t>Photoshop</w:t>
            </w:r>
          </w:p>
          <w:p w:rsidR="00BC559E" w:rsidRDefault="00BC559E" w:rsidP="004B49EF">
            <w:pPr>
              <w:jc w:val="center"/>
            </w:pPr>
            <w:r>
              <w:t>Student Generated Images</w:t>
            </w:r>
          </w:p>
          <w:p w:rsidR="00BC559E" w:rsidRDefault="00BC559E" w:rsidP="004B49EF">
            <w:pPr>
              <w:jc w:val="center"/>
            </w:pPr>
            <w:r>
              <w:t>Printers</w:t>
            </w:r>
          </w:p>
          <w:p w:rsidR="00BC559E" w:rsidRDefault="00BC559E" w:rsidP="004B49EF">
            <w:pPr>
              <w:jc w:val="center"/>
            </w:pPr>
            <w:r>
              <w:t>Relevant Artist Connection</w:t>
            </w:r>
          </w:p>
          <w:p w:rsidR="00BC559E" w:rsidRDefault="00BC559E" w:rsidP="004B49EF">
            <w:pPr>
              <w:jc w:val="center"/>
            </w:pPr>
            <w:r>
              <w:t>Small-Group research and share</w:t>
            </w:r>
          </w:p>
          <w:p w:rsidR="00BC559E" w:rsidRDefault="00BC559E" w:rsidP="004B49EF">
            <w:pPr>
              <w:jc w:val="center"/>
            </w:pPr>
            <w:r>
              <w:lastRenderedPageBreak/>
              <w:t>Studio Days</w:t>
            </w:r>
          </w:p>
          <w:p w:rsidR="00BC559E" w:rsidRPr="003055AF" w:rsidRDefault="00BC559E" w:rsidP="004B49EF">
            <w:pPr>
              <w:jc w:val="center"/>
            </w:pPr>
            <w:r>
              <w:t>About Me Project</w:t>
            </w:r>
          </w:p>
        </w:tc>
        <w:tc>
          <w:tcPr>
            <w:tcW w:w="2880" w:type="dxa"/>
            <w:vAlign w:val="center"/>
          </w:tcPr>
          <w:p w:rsidR="00BC559E" w:rsidRDefault="00BC559E" w:rsidP="004B49EF">
            <w:pPr>
              <w:spacing w:after="120"/>
              <w:jc w:val="center"/>
            </w:pPr>
            <w:r>
              <w:lastRenderedPageBreak/>
              <w:t xml:space="preserve">Visual Record </w:t>
            </w:r>
          </w:p>
          <w:p w:rsidR="00BC559E" w:rsidRDefault="00BC559E" w:rsidP="004B49EF">
            <w:pPr>
              <w:spacing w:after="120"/>
              <w:jc w:val="center"/>
            </w:pPr>
            <w:r>
              <w:t>Summative reflection</w:t>
            </w:r>
          </w:p>
          <w:p w:rsidR="00BC559E" w:rsidRPr="00DB305D" w:rsidRDefault="00BC559E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BC559E" w:rsidRPr="001951E8" w:rsidRDefault="00BC559E" w:rsidP="00BC559E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C559E" w:rsidTr="004B49EF">
        <w:tc>
          <w:tcPr>
            <w:tcW w:w="2785" w:type="dxa"/>
            <w:vAlign w:val="center"/>
          </w:tcPr>
          <w:p w:rsidR="00BC559E" w:rsidRPr="00DE5063" w:rsidRDefault="00BC559E" w:rsidP="004B49EF">
            <w:pPr>
              <w:jc w:val="center"/>
            </w:pPr>
            <w:r>
              <w:t>Design Process Thinking</w:t>
            </w:r>
          </w:p>
        </w:tc>
        <w:tc>
          <w:tcPr>
            <w:tcW w:w="1890" w:type="dxa"/>
            <w:vAlign w:val="center"/>
          </w:tcPr>
          <w:p w:rsidR="00BC559E" w:rsidRPr="00E02975" w:rsidRDefault="00BC559E" w:rsidP="004B49EF">
            <w:r w:rsidRPr="00E02975">
              <w:rPr>
                <w:b/>
              </w:rPr>
              <w:t>PA Art:</w:t>
            </w:r>
            <w:r w:rsidRPr="00E02975">
              <w:t xml:space="preserve"> 9.1.12.A, 9.1.12 E, 9.1.12. G, 9.1.12</w:t>
            </w:r>
            <w:proofErr w:type="gramStart"/>
            <w:r w:rsidRPr="00E02975">
              <w:t>:H</w:t>
            </w:r>
            <w:proofErr w:type="gramEnd"/>
            <w:r w:rsidRPr="00E02975">
              <w:t xml:space="preserve">, 9.1.12 J, 9.1.12 K, 9.2.12.D, 9.2.12. L, 9.3.12.A, 9.4.12.C, </w:t>
            </w:r>
          </w:p>
          <w:p w:rsidR="00BC559E" w:rsidRPr="00A73EB8" w:rsidRDefault="00BC559E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Inspiration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Creation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 &amp; Presentation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</w:t>
            </w:r>
          </w:p>
          <w:p w:rsidR="00BC559E" w:rsidRPr="00A73EB8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Critique</w:t>
            </w:r>
          </w:p>
        </w:tc>
        <w:tc>
          <w:tcPr>
            <w:tcW w:w="3420" w:type="dxa"/>
            <w:vAlign w:val="center"/>
          </w:tcPr>
          <w:p w:rsidR="00BC559E" w:rsidRDefault="00BC559E" w:rsidP="004B49EF">
            <w:pPr>
              <w:jc w:val="center"/>
            </w:pPr>
            <w:r>
              <w:t>Design Process Activity</w:t>
            </w:r>
          </w:p>
          <w:p w:rsidR="00BC559E" w:rsidRDefault="00BC559E" w:rsidP="004B49EF">
            <w:pPr>
              <w:jc w:val="center"/>
            </w:pPr>
            <w:r>
              <w:t>Small-Group Design Project</w:t>
            </w:r>
          </w:p>
          <w:p w:rsidR="00BC559E" w:rsidRDefault="00BC559E" w:rsidP="004B49EF">
            <w:pPr>
              <w:jc w:val="center"/>
            </w:pPr>
            <w:r>
              <w:t>Studio Days</w:t>
            </w:r>
          </w:p>
          <w:p w:rsidR="00BC559E" w:rsidRDefault="00BC559E" w:rsidP="004B49EF">
            <w:pPr>
              <w:jc w:val="center"/>
            </w:pPr>
            <w:r>
              <w:t>Presentation</w:t>
            </w:r>
          </w:p>
          <w:p w:rsidR="00BC559E" w:rsidRDefault="00BC559E" w:rsidP="004B49EF">
            <w:pPr>
              <w:jc w:val="center"/>
            </w:pPr>
          </w:p>
          <w:p w:rsidR="00BC559E" w:rsidRPr="002F1426" w:rsidRDefault="00BC559E" w:rsidP="004B49EF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BC559E" w:rsidRDefault="00BC559E" w:rsidP="004B49EF">
            <w:pPr>
              <w:spacing w:after="120"/>
              <w:jc w:val="center"/>
            </w:pPr>
            <w:r>
              <w:t>Project Proposal</w:t>
            </w:r>
          </w:p>
          <w:p w:rsidR="00BC559E" w:rsidRDefault="00BC559E" w:rsidP="004B49EF">
            <w:pPr>
              <w:spacing w:after="120"/>
              <w:jc w:val="center"/>
            </w:pPr>
            <w:r>
              <w:t>Group Project</w:t>
            </w:r>
          </w:p>
          <w:p w:rsidR="00BC559E" w:rsidRDefault="00BC559E" w:rsidP="004B49EF">
            <w:pPr>
              <w:spacing w:after="120"/>
              <w:jc w:val="center"/>
            </w:pPr>
            <w:r>
              <w:t>Summative reflection</w:t>
            </w:r>
          </w:p>
          <w:p w:rsidR="00BC559E" w:rsidRDefault="00BC559E" w:rsidP="004B49EF">
            <w:pPr>
              <w:spacing w:after="120"/>
              <w:jc w:val="center"/>
            </w:pPr>
            <w:r>
              <w:t>Group Critique</w:t>
            </w:r>
          </w:p>
          <w:p w:rsidR="00BC559E" w:rsidRPr="00DB305D" w:rsidRDefault="00BC559E" w:rsidP="004B49EF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BC559E" w:rsidRPr="001951E8" w:rsidRDefault="00BC559E" w:rsidP="00BC559E">
      <w:pPr>
        <w:spacing w:after="0"/>
        <w:rPr>
          <w:sz w:val="4"/>
          <w:szCs w:val="4"/>
        </w:rPr>
      </w:pPr>
    </w:p>
    <w:p w:rsidR="00BC559E" w:rsidRDefault="00BC559E" w:rsidP="00BC559E">
      <w:pPr>
        <w:spacing w:after="0"/>
        <w:rPr>
          <w:sz w:val="4"/>
          <w:szCs w:val="4"/>
        </w:rPr>
      </w:pPr>
    </w:p>
    <w:p w:rsidR="00BC559E" w:rsidRPr="00B149C5" w:rsidRDefault="00BC559E" w:rsidP="00BC559E">
      <w:pPr>
        <w:spacing w:after="0"/>
        <w:rPr>
          <w:szCs w:val="4"/>
        </w:rPr>
      </w:pPr>
    </w:p>
    <w:p w:rsidR="00A74581" w:rsidRPr="00BC559E" w:rsidRDefault="00A74581" w:rsidP="00BC559E">
      <w:bookmarkStart w:id="0" w:name="_GoBack"/>
      <w:bookmarkEnd w:id="0"/>
    </w:p>
    <w:sectPr w:rsidR="00A74581" w:rsidRPr="00BC559E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50EA6"/>
    <w:multiLevelType w:val="hybridMultilevel"/>
    <w:tmpl w:val="6F56AE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04C39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630E8"/>
    <w:rsid w:val="008902B0"/>
    <w:rsid w:val="00990086"/>
    <w:rsid w:val="009A0FC1"/>
    <w:rsid w:val="00A73EB8"/>
    <w:rsid w:val="00A74581"/>
    <w:rsid w:val="00AC2828"/>
    <w:rsid w:val="00B149C5"/>
    <w:rsid w:val="00B477DC"/>
    <w:rsid w:val="00B963EA"/>
    <w:rsid w:val="00BC559E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DC283-DBF2-4E12-88A8-FCE4EB30A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4</cp:revision>
  <dcterms:created xsi:type="dcterms:W3CDTF">2017-02-13T14:14:00Z</dcterms:created>
  <dcterms:modified xsi:type="dcterms:W3CDTF">2018-07-06T12:36:00Z</dcterms:modified>
</cp:coreProperties>
</file>