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  <w:bookmarkStart w:id="0" w:name="_GoBack"/>
      <w:bookmarkEnd w:id="0"/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B48D8">
        <w:rPr>
          <w:b/>
        </w:rPr>
        <w:t xml:space="preserve"> </w:t>
      </w:r>
      <w:r w:rsidR="00CC42AC">
        <w:t xml:space="preserve">PowerPoint </w:t>
      </w:r>
      <w:r w:rsidR="0071658F" w:rsidRPr="00841AE7">
        <w:t>Certification</w:t>
      </w:r>
      <w:r w:rsidR="0071658F" w:rsidRPr="00841AE7">
        <w:tab/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BB48D8">
        <w:rPr>
          <w:b/>
        </w:rPr>
        <w:t xml:space="preserve"> </w:t>
      </w:r>
      <w:r w:rsidRPr="002F1426">
        <w:rPr>
          <w:b/>
        </w:rPr>
        <w:t xml:space="preserve"> </w:t>
      </w:r>
      <w:r w:rsidR="0071658F" w:rsidRPr="00841AE7">
        <w:t>10</w:t>
      </w:r>
      <w:r w:rsidR="00841AE7" w:rsidRPr="00841AE7">
        <w:rPr>
          <w:vertAlign w:val="superscript"/>
        </w:rPr>
        <w:t>th</w:t>
      </w:r>
      <w:r w:rsidR="00841AE7">
        <w:t xml:space="preserve"> – </w:t>
      </w:r>
      <w:r w:rsidR="0071658F" w:rsidRPr="00841AE7">
        <w:t>12</w:t>
      </w:r>
      <w:r w:rsidR="00841AE7" w:rsidRPr="00841AE7">
        <w:rPr>
          <w:vertAlign w:val="superscript"/>
        </w:rPr>
        <w:t>th</w:t>
      </w:r>
      <w:r w:rsidR="00841AE7"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1658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B48D8">
              <w:rPr>
                <w:b/>
              </w:rPr>
              <w:t xml:space="preserve"> </w:t>
            </w:r>
            <w:r w:rsidR="00CC42AC">
              <w:t>Creating and Formatting Information Graphics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41AE7">
              <w:rPr>
                <w:b/>
              </w:rPr>
              <w:t xml:space="preserve"> </w:t>
            </w:r>
            <w:r w:rsidR="00CC42AC">
              <w:t>8</w:t>
            </w:r>
            <w:r w:rsidR="0071658F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CC42AC">
              <w:t>How can SmartArt graphics be incorporated into a PowerPoint? What procedures are used to create and format various types of charts? What steps can be taken to enhance table elements such as alignment, images, and symbols?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CC42AC" w:rsidP="00A5565A">
            <w:pPr>
              <w:jc w:val="center"/>
            </w:pPr>
            <w:r>
              <w:t>Creating and Formatting a SmartArt Graphic</w:t>
            </w:r>
          </w:p>
        </w:tc>
        <w:tc>
          <w:tcPr>
            <w:tcW w:w="1890" w:type="dxa"/>
            <w:vAlign w:val="center"/>
          </w:tcPr>
          <w:p w:rsidR="00A73EB8" w:rsidRDefault="0071658F" w:rsidP="00A5565A">
            <w:pPr>
              <w:jc w:val="center"/>
            </w:pPr>
            <w:r>
              <w:t>15.4.12.A</w:t>
            </w:r>
          </w:p>
          <w:p w:rsidR="0071658F" w:rsidRPr="00A73EB8" w:rsidRDefault="0071658F" w:rsidP="00A5565A">
            <w:pPr>
              <w:jc w:val="center"/>
            </w:pPr>
            <w:r>
              <w:t>15.4.12.G</w:t>
            </w:r>
          </w:p>
        </w:tc>
        <w:tc>
          <w:tcPr>
            <w:tcW w:w="3420" w:type="dxa"/>
            <w:vAlign w:val="center"/>
          </w:tcPr>
          <w:p w:rsidR="00CC42AC" w:rsidRDefault="00CC42AC" w:rsidP="00CC42A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SmartArt graphics</w:t>
            </w:r>
          </w:p>
          <w:p w:rsidR="00CC42AC" w:rsidRDefault="00CC42AC" w:rsidP="00CC42A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Text Pane</w:t>
            </w:r>
          </w:p>
          <w:p w:rsidR="001E3044" w:rsidRDefault="001E3044" w:rsidP="00CC42A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SmartArt style</w:t>
            </w:r>
          </w:p>
          <w:p w:rsidR="001E3044" w:rsidRPr="00A73EB8" w:rsidRDefault="001E3044" w:rsidP="001E3044"/>
        </w:tc>
        <w:tc>
          <w:tcPr>
            <w:tcW w:w="3420" w:type="dxa"/>
            <w:vAlign w:val="center"/>
          </w:tcPr>
          <w:p w:rsidR="00A73EB8" w:rsidRDefault="0071658F" w:rsidP="0071658F">
            <w:r>
              <w:t>Overview of unit and components presented through demonstration and visuals.</w:t>
            </w:r>
          </w:p>
          <w:p w:rsidR="00090861" w:rsidRDefault="00090861" w:rsidP="0071658F"/>
          <w:p w:rsidR="0071658F" w:rsidRPr="002F1426" w:rsidRDefault="0071658F" w:rsidP="0071658F">
            <w:pPr>
              <w:rPr>
                <w:b/>
              </w:rPr>
            </w:pPr>
            <w:r>
              <w:t>Students will work through the lessons in the unit independently with assistance as needed.</w:t>
            </w:r>
          </w:p>
        </w:tc>
        <w:tc>
          <w:tcPr>
            <w:tcW w:w="2880" w:type="dxa"/>
            <w:vAlign w:val="center"/>
          </w:tcPr>
          <w:p w:rsidR="00A73EB8" w:rsidRDefault="0071658F" w:rsidP="00235959">
            <w:pPr>
              <w:spacing w:after="120"/>
            </w:pPr>
            <w:r>
              <w:t>Demonstration of learning will be through daily observation of student progress, monitoring, and questioning.</w:t>
            </w:r>
          </w:p>
          <w:p w:rsidR="0071658F" w:rsidRPr="00DB305D" w:rsidRDefault="0071658F" w:rsidP="00235959">
            <w:pPr>
              <w:spacing w:after="120"/>
              <w:rPr>
                <w:sz w:val="18"/>
              </w:rPr>
            </w:pPr>
            <w:r>
              <w:t>Assessments-</w:t>
            </w:r>
            <w:r w:rsidR="001E3044">
              <w:t xml:space="preserve"> Unit Study Guide notes </w:t>
            </w:r>
            <w:r w:rsidR="00235959">
              <w:t>and submission of completed required activities and exercises.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E3044" w:rsidP="00A5565A">
            <w:pPr>
              <w:jc w:val="center"/>
            </w:pPr>
            <w:r>
              <w:t>Adding a Chart to a Slide and Formatting</w:t>
            </w:r>
          </w:p>
        </w:tc>
        <w:tc>
          <w:tcPr>
            <w:tcW w:w="1890" w:type="dxa"/>
            <w:vAlign w:val="center"/>
          </w:tcPr>
          <w:p w:rsidR="0080537B" w:rsidRDefault="00235959" w:rsidP="00A5565A">
            <w:pPr>
              <w:jc w:val="center"/>
            </w:pPr>
            <w:r>
              <w:t>15.3.12.A</w:t>
            </w:r>
          </w:p>
          <w:p w:rsidR="00235959" w:rsidRPr="00A73EB8" w:rsidRDefault="00235959" w:rsidP="00A5565A">
            <w:pPr>
              <w:jc w:val="center"/>
            </w:pPr>
            <w:r>
              <w:t>15.4.12.G</w:t>
            </w:r>
          </w:p>
        </w:tc>
        <w:tc>
          <w:tcPr>
            <w:tcW w:w="3420" w:type="dxa"/>
            <w:vAlign w:val="center"/>
          </w:tcPr>
          <w:p w:rsidR="00235959" w:rsidRDefault="001E3044" w:rsidP="001E304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Clustered Column chart</w:t>
            </w:r>
          </w:p>
          <w:p w:rsidR="001E3044" w:rsidRDefault="001E3044" w:rsidP="001E304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Columns</w:t>
            </w:r>
          </w:p>
          <w:p w:rsidR="001E3044" w:rsidRDefault="001E3044" w:rsidP="001E304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Rows</w:t>
            </w:r>
          </w:p>
          <w:p w:rsidR="001E3044" w:rsidRDefault="001E3044" w:rsidP="001E304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Cells</w:t>
            </w:r>
          </w:p>
          <w:p w:rsidR="001E3044" w:rsidRPr="00A73EB8" w:rsidRDefault="001E3044" w:rsidP="001E304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Active cell</w:t>
            </w:r>
          </w:p>
        </w:tc>
        <w:tc>
          <w:tcPr>
            <w:tcW w:w="3420" w:type="dxa"/>
            <w:vAlign w:val="center"/>
          </w:tcPr>
          <w:p w:rsidR="0080537B" w:rsidRPr="002F1426" w:rsidRDefault="00235959" w:rsidP="00235959">
            <w:pPr>
              <w:rPr>
                <w:b/>
              </w:rPr>
            </w:pPr>
            <w:r>
              <w:t>Students will work through the lessons in the unit independently with assistance as needed.</w:t>
            </w:r>
          </w:p>
        </w:tc>
        <w:tc>
          <w:tcPr>
            <w:tcW w:w="2880" w:type="dxa"/>
            <w:vAlign w:val="center"/>
          </w:tcPr>
          <w:p w:rsidR="00235959" w:rsidRDefault="00235959" w:rsidP="00235959">
            <w:pPr>
              <w:spacing w:after="120"/>
            </w:pPr>
            <w:r>
              <w:t>Demonstration of learning will be through daily observation of student progress, monitoring, and questioning.</w:t>
            </w:r>
          </w:p>
          <w:p w:rsidR="0080537B" w:rsidRPr="00DB305D" w:rsidRDefault="00235959" w:rsidP="00235959">
            <w:pPr>
              <w:spacing w:after="120"/>
              <w:rPr>
                <w:sz w:val="18"/>
              </w:rPr>
            </w:pPr>
            <w:r>
              <w:t>Assessments- Unit Study G</w:t>
            </w:r>
            <w:r w:rsidR="001E3044">
              <w:t xml:space="preserve">uide notes </w:t>
            </w:r>
            <w:r>
              <w:t>and submission of completed required activities and exercises.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E3044" w:rsidP="00A5565A">
            <w:pPr>
              <w:jc w:val="center"/>
            </w:pPr>
            <w:r>
              <w:t>Adding A Table to a Slide and Formatting</w:t>
            </w:r>
          </w:p>
        </w:tc>
        <w:tc>
          <w:tcPr>
            <w:tcW w:w="1890" w:type="dxa"/>
            <w:vAlign w:val="center"/>
          </w:tcPr>
          <w:p w:rsidR="0080537B" w:rsidRDefault="00235959" w:rsidP="00A5565A">
            <w:pPr>
              <w:jc w:val="center"/>
            </w:pPr>
            <w:r>
              <w:t>15.3.12.A</w:t>
            </w:r>
          </w:p>
          <w:p w:rsidR="00235959" w:rsidRPr="00A73EB8" w:rsidRDefault="00235959" w:rsidP="00A5565A">
            <w:pPr>
              <w:jc w:val="center"/>
            </w:pPr>
            <w:r>
              <w:t>15.4.12.G</w:t>
            </w:r>
          </w:p>
        </w:tc>
        <w:tc>
          <w:tcPr>
            <w:tcW w:w="3420" w:type="dxa"/>
            <w:vAlign w:val="center"/>
          </w:tcPr>
          <w:p w:rsidR="00430277" w:rsidRDefault="001E3044" w:rsidP="001E3044">
            <w:pPr>
              <w:pStyle w:val="ListParagraph"/>
              <w:numPr>
                <w:ilvl w:val="0"/>
                <w:numId w:val="3"/>
              </w:numPr>
            </w:pPr>
            <w:r>
              <w:t>Dimension</w:t>
            </w:r>
          </w:p>
          <w:p w:rsidR="001E3044" w:rsidRPr="00A73EB8" w:rsidRDefault="001E3044" w:rsidP="001E3044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0537B" w:rsidRPr="002F1426" w:rsidRDefault="00235959" w:rsidP="00235959">
            <w:pPr>
              <w:rPr>
                <w:b/>
              </w:rPr>
            </w:pPr>
            <w:r>
              <w:t>Students will work through the lessons in the unit independently with assistance as needed.</w:t>
            </w:r>
          </w:p>
        </w:tc>
        <w:tc>
          <w:tcPr>
            <w:tcW w:w="2880" w:type="dxa"/>
            <w:vAlign w:val="center"/>
          </w:tcPr>
          <w:p w:rsidR="00235959" w:rsidRDefault="00235959" w:rsidP="00235959">
            <w:pPr>
              <w:spacing w:after="120"/>
            </w:pPr>
            <w:r>
              <w:t>Demonstration of learning will be through daily observation of student progress, monitoring, and questioning.</w:t>
            </w:r>
          </w:p>
          <w:p w:rsidR="0080537B" w:rsidRDefault="00235959" w:rsidP="00235959">
            <w:pPr>
              <w:spacing w:after="120"/>
            </w:pPr>
            <w:r>
              <w:t xml:space="preserve">Assessments- </w:t>
            </w:r>
            <w:r w:rsidR="001E3044">
              <w:t xml:space="preserve">Unit Study Guide notes </w:t>
            </w:r>
            <w:r>
              <w:t xml:space="preserve">and submission </w:t>
            </w:r>
            <w:r>
              <w:lastRenderedPageBreak/>
              <w:t>of completed required activities and exercises.</w:t>
            </w:r>
          </w:p>
          <w:p w:rsidR="00CB6A84" w:rsidRPr="00DB305D" w:rsidRDefault="00CB6A84" w:rsidP="00235959">
            <w:pPr>
              <w:spacing w:after="120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822086"/>
    <w:multiLevelType w:val="hybridMultilevel"/>
    <w:tmpl w:val="D8B062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90861"/>
    <w:rsid w:val="00120692"/>
    <w:rsid w:val="001951E8"/>
    <w:rsid w:val="001E06E5"/>
    <w:rsid w:val="001E1FF2"/>
    <w:rsid w:val="001E3044"/>
    <w:rsid w:val="00235959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6C073A"/>
    <w:rsid w:val="006F0CA9"/>
    <w:rsid w:val="0071658F"/>
    <w:rsid w:val="007738D1"/>
    <w:rsid w:val="007A147C"/>
    <w:rsid w:val="007F0C34"/>
    <w:rsid w:val="0080537B"/>
    <w:rsid w:val="00841AE7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B48D8"/>
    <w:rsid w:val="00BE53BF"/>
    <w:rsid w:val="00C94F98"/>
    <w:rsid w:val="00CB6A84"/>
    <w:rsid w:val="00CC42AC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F1951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FD28EF-99B2-4FE0-9024-C7DC652C3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14</TotalTime>
  <Pages>2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Stankiewicz, Christie</cp:lastModifiedBy>
  <cp:revision>3</cp:revision>
  <dcterms:created xsi:type="dcterms:W3CDTF">2018-08-01T14:31:00Z</dcterms:created>
  <dcterms:modified xsi:type="dcterms:W3CDTF">2018-08-01T14:43:00Z</dcterms:modified>
</cp:coreProperties>
</file>