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A1DB7">
        <w:rPr>
          <w:b/>
        </w:rPr>
        <w:t xml:space="preserve"> </w:t>
      </w:r>
      <w:r w:rsidR="0071658F" w:rsidRPr="005A1DB7">
        <w:t>Word Certification</w:t>
      </w:r>
      <w:r w:rsidR="005A1DB7">
        <w:tab/>
      </w:r>
      <w:r w:rsidR="005A1DB7">
        <w:tab/>
      </w:r>
      <w:r w:rsidR="005A1DB7">
        <w:tab/>
      </w:r>
      <w:r w:rsidR="005A1DB7">
        <w:tab/>
      </w:r>
      <w:r w:rsidR="005A1DB7">
        <w:tab/>
      </w:r>
      <w:r>
        <w:tab/>
      </w:r>
      <w:r w:rsidR="002F1426">
        <w:t xml:space="preserve">                      </w:t>
      </w:r>
      <w:r w:rsidR="005A1DB7">
        <w:rPr>
          <w:b/>
        </w:rPr>
        <w:t xml:space="preserve">Grade:  </w:t>
      </w:r>
      <w:r w:rsidR="0071658F" w:rsidRPr="005A1DB7">
        <w:t>10</w:t>
      </w:r>
      <w:r w:rsidR="005A1DB7" w:rsidRPr="005A1DB7">
        <w:rPr>
          <w:vertAlign w:val="superscript"/>
        </w:rPr>
        <w:t>th</w:t>
      </w:r>
      <w:r w:rsidR="005A1DB7">
        <w:t xml:space="preserve"> </w:t>
      </w:r>
      <w:r w:rsidR="0071658F" w:rsidRPr="005A1DB7">
        <w:t>-</w:t>
      </w:r>
      <w:r w:rsidR="005A1DB7">
        <w:t xml:space="preserve"> </w:t>
      </w:r>
      <w:r w:rsidR="0071658F" w:rsidRPr="005A1DB7">
        <w:t>12</w:t>
      </w:r>
      <w:r w:rsidR="005A1DB7" w:rsidRPr="005A1DB7">
        <w:rPr>
          <w:vertAlign w:val="superscript"/>
        </w:rPr>
        <w:t>th</w:t>
      </w:r>
      <w:r w:rsidR="005A1DB7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881D6F" w:rsidRDefault="002F1426" w:rsidP="0020526E">
            <w:r w:rsidRPr="002F1426">
              <w:rPr>
                <w:b/>
              </w:rPr>
              <w:t>Unit (Name/Number):</w:t>
            </w:r>
            <w:r w:rsidR="005A1DB7">
              <w:rPr>
                <w:b/>
              </w:rPr>
              <w:t xml:space="preserve"> </w:t>
            </w:r>
            <w:r w:rsidR="00DB305D">
              <w:rPr>
                <w:b/>
              </w:rPr>
              <w:t xml:space="preserve"> </w:t>
            </w:r>
            <w:r w:rsidR="000E31C6">
              <w:t>GMetrix software training and certification exam</w:t>
            </w:r>
            <w:r w:rsidR="0016617B">
              <w:t>/MOS certification exam</w:t>
            </w:r>
            <w:bookmarkStart w:id="0" w:name="_GoBack"/>
            <w:bookmarkEnd w:id="0"/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5A1DB7">
              <w:rPr>
                <w:b/>
              </w:rPr>
              <w:t xml:space="preserve">  </w:t>
            </w:r>
            <w:r w:rsidR="005A1DB7">
              <w:t>13</w:t>
            </w:r>
            <w:r w:rsidR="000E31C6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0E31C6">
              <w:t>How can I use GMetrix software to prepare for the Word Certification exam? How can I use the training tools to better prepare for practice tests?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Default="000E31C6" w:rsidP="00A5565A">
            <w:pPr>
              <w:jc w:val="center"/>
            </w:pPr>
            <w:r>
              <w:t>GMetrix training and testing software</w:t>
            </w:r>
          </w:p>
          <w:p w:rsidR="000E31C6" w:rsidRPr="00DE5063" w:rsidRDefault="000E31C6" w:rsidP="00A5565A">
            <w:pPr>
              <w:jc w:val="center"/>
            </w:pPr>
            <w:r>
              <w:t>MOS certification exam</w:t>
            </w:r>
          </w:p>
        </w:tc>
        <w:tc>
          <w:tcPr>
            <w:tcW w:w="1890" w:type="dxa"/>
            <w:vAlign w:val="center"/>
          </w:tcPr>
          <w:p w:rsidR="00A73EB8" w:rsidRDefault="0071658F" w:rsidP="00A5565A">
            <w:pPr>
              <w:jc w:val="center"/>
            </w:pPr>
            <w:r>
              <w:t>15.4.12.A</w:t>
            </w:r>
          </w:p>
          <w:p w:rsidR="0071658F" w:rsidRPr="00A73EB8" w:rsidRDefault="0071658F" w:rsidP="00A5565A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C032F3" w:rsidRPr="00A73EB8" w:rsidRDefault="00C032F3" w:rsidP="000E31C6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71658F" w:rsidRPr="002F1426" w:rsidRDefault="000E31C6" w:rsidP="0071658F">
            <w:pPr>
              <w:rPr>
                <w:b/>
              </w:rPr>
            </w:pPr>
            <w:r>
              <w:t>Students will complete several training modules and practice tests prior to taking the Word Certification exam. Mastery will be achieved before sitting for the certification exam.</w:t>
            </w:r>
          </w:p>
        </w:tc>
        <w:tc>
          <w:tcPr>
            <w:tcW w:w="2880" w:type="dxa"/>
            <w:vAlign w:val="center"/>
          </w:tcPr>
          <w:p w:rsidR="0071658F" w:rsidRPr="000E31C6" w:rsidRDefault="000E31C6" w:rsidP="00235959">
            <w:pPr>
              <w:spacing w:after="120"/>
            </w:pPr>
            <w:r>
              <w:t>All completed training and practice tests will be scored online. Students will have the opportunity to repeat trainings and practice tests to better prepare for the certification exam.</w:t>
            </w: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E592B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820C8"/>
    <w:multiLevelType w:val="hybridMultilevel"/>
    <w:tmpl w:val="8578EB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CB0688"/>
    <w:multiLevelType w:val="hybridMultilevel"/>
    <w:tmpl w:val="61DA4A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3DF4B6C"/>
    <w:multiLevelType w:val="hybridMultilevel"/>
    <w:tmpl w:val="503451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90A0C85"/>
    <w:multiLevelType w:val="hybridMultilevel"/>
    <w:tmpl w:val="DDF804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72551AD"/>
    <w:multiLevelType w:val="hybridMultilevel"/>
    <w:tmpl w:val="318C52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65316E9"/>
    <w:multiLevelType w:val="hybridMultilevel"/>
    <w:tmpl w:val="5CAED2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05F7160"/>
    <w:multiLevelType w:val="hybridMultilevel"/>
    <w:tmpl w:val="8D4E6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171D1D"/>
    <w:multiLevelType w:val="hybridMultilevel"/>
    <w:tmpl w:val="2EE455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12A3542"/>
    <w:multiLevelType w:val="hybridMultilevel"/>
    <w:tmpl w:val="B9047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D12954"/>
    <w:multiLevelType w:val="hybridMultilevel"/>
    <w:tmpl w:val="6FA6B4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41D44A0"/>
    <w:multiLevelType w:val="hybridMultilevel"/>
    <w:tmpl w:val="D13C91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AA15495"/>
    <w:multiLevelType w:val="hybridMultilevel"/>
    <w:tmpl w:val="5C64DA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8"/>
  </w:num>
  <w:num w:numId="5">
    <w:abstractNumId w:val="10"/>
  </w:num>
  <w:num w:numId="6">
    <w:abstractNumId w:val="1"/>
  </w:num>
  <w:num w:numId="7">
    <w:abstractNumId w:val="12"/>
  </w:num>
  <w:num w:numId="8">
    <w:abstractNumId w:val="13"/>
  </w:num>
  <w:num w:numId="9">
    <w:abstractNumId w:val="11"/>
  </w:num>
  <w:num w:numId="10">
    <w:abstractNumId w:val="5"/>
  </w:num>
  <w:num w:numId="11">
    <w:abstractNumId w:val="6"/>
  </w:num>
  <w:num w:numId="12">
    <w:abstractNumId w:val="9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914CD"/>
    <w:rsid w:val="000948F0"/>
    <w:rsid w:val="000E31C6"/>
    <w:rsid w:val="000F60DA"/>
    <w:rsid w:val="00120692"/>
    <w:rsid w:val="0016617B"/>
    <w:rsid w:val="001951E8"/>
    <w:rsid w:val="001E06E5"/>
    <w:rsid w:val="001E1FF2"/>
    <w:rsid w:val="0020526E"/>
    <w:rsid w:val="00221D1C"/>
    <w:rsid w:val="00235959"/>
    <w:rsid w:val="00243906"/>
    <w:rsid w:val="002717B6"/>
    <w:rsid w:val="002F1426"/>
    <w:rsid w:val="002F1966"/>
    <w:rsid w:val="003154BD"/>
    <w:rsid w:val="003319F8"/>
    <w:rsid w:val="003A1F67"/>
    <w:rsid w:val="00430277"/>
    <w:rsid w:val="004D4FCE"/>
    <w:rsid w:val="004D624E"/>
    <w:rsid w:val="0057400C"/>
    <w:rsid w:val="005816B9"/>
    <w:rsid w:val="005A1DB7"/>
    <w:rsid w:val="005A526F"/>
    <w:rsid w:val="005E38FC"/>
    <w:rsid w:val="00611B54"/>
    <w:rsid w:val="0065767A"/>
    <w:rsid w:val="0066132A"/>
    <w:rsid w:val="006C073A"/>
    <w:rsid w:val="0071658F"/>
    <w:rsid w:val="0074202D"/>
    <w:rsid w:val="00760C6F"/>
    <w:rsid w:val="007A147C"/>
    <w:rsid w:val="007A5D69"/>
    <w:rsid w:val="007F0C34"/>
    <w:rsid w:val="0080537B"/>
    <w:rsid w:val="008668B6"/>
    <w:rsid w:val="00881D6F"/>
    <w:rsid w:val="008902B0"/>
    <w:rsid w:val="00990086"/>
    <w:rsid w:val="009A0FC1"/>
    <w:rsid w:val="009D1AC3"/>
    <w:rsid w:val="00A650AC"/>
    <w:rsid w:val="00A73EB8"/>
    <w:rsid w:val="00AC2828"/>
    <w:rsid w:val="00B149C5"/>
    <w:rsid w:val="00B477DC"/>
    <w:rsid w:val="00B963EA"/>
    <w:rsid w:val="00BD1030"/>
    <w:rsid w:val="00BE53BF"/>
    <w:rsid w:val="00C00119"/>
    <w:rsid w:val="00C032F3"/>
    <w:rsid w:val="00C504EA"/>
    <w:rsid w:val="00C94F98"/>
    <w:rsid w:val="00CC63E9"/>
    <w:rsid w:val="00D97955"/>
    <w:rsid w:val="00DB11F2"/>
    <w:rsid w:val="00DB305D"/>
    <w:rsid w:val="00DE5063"/>
    <w:rsid w:val="00EF1B39"/>
    <w:rsid w:val="00F3699B"/>
    <w:rsid w:val="00F7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F617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83172-9A21-4C15-B41A-4B775B087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McMinn, Renee C.</cp:lastModifiedBy>
  <cp:revision>5</cp:revision>
  <dcterms:created xsi:type="dcterms:W3CDTF">2017-08-01T13:10:00Z</dcterms:created>
  <dcterms:modified xsi:type="dcterms:W3CDTF">2017-09-22T16:42:00Z</dcterms:modified>
</cp:coreProperties>
</file>