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108" w:rsidRPr="002F1426" w:rsidRDefault="008D1108" w:rsidP="008D1108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8D1108" w:rsidRPr="00A73EB8" w:rsidRDefault="008D1108" w:rsidP="008D1108">
      <w:pPr>
        <w:rPr>
          <w:u w:val="single"/>
        </w:rPr>
      </w:pPr>
      <w:r w:rsidRPr="002F1426">
        <w:rPr>
          <w:b/>
        </w:rPr>
        <w:t>Course Title:</w:t>
      </w:r>
      <w:r>
        <w:t xml:space="preserve"> </w:t>
      </w:r>
      <w:r w:rsidR="00892D36">
        <w:t>Illustration</w:t>
      </w:r>
      <w:r>
        <w:t xml:space="preserve"> I</w:t>
      </w:r>
      <w:r w:rsidR="00AE23FC">
        <w:t>I</w:t>
      </w:r>
      <w:r w:rsidR="00201FEC">
        <w:t>I</w:t>
      </w:r>
      <w:r>
        <w:tab/>
      </w:r>
      <w:r>
        <w:tab/>
        <w:t xml:space="preserve">                      </w:t>
      </w:r>
      <w:r w:rsidRPr="002F1426">
        <w:rPr>
          <w:b/>
        </w:rPr>
        <w:t>Grade:</w:t>
      </w:r>
      <w:r w:rsidR="00201FEC">
        <w:rPr>
          <w:b/>
        </w:rPr>
        <w:t xml:space="preserve"> 11</w:t>
      </w:r>
      <w:r>
        <w:rPr>
          <w:b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8D1108" w:rsidTr="004B49EF">
        <w:tc>
          <w:tcPr>
            <w:tcW w:w="6475" w:type="dxa"/>
          </w:tcPr>
          <w:p w:rsidR="008D1108" w:rsidRPr="002F1426" w:rsidRDefault="008D1108" w:rsidP="004B49E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Presentation</w:t>
            </w:r>
          </w:p>
        </w:tc>
        <w:tc>
          <w:tcPr>
            <w:tcW w:w="7920" w:type="dxa"/>
          </w:tcPr>
          <w:p w:rsidR="008D1108" w:rsidRDefault="008D1108" w:rsidP="004B49EF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26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8D1108" w:rsidTr="004B49EF">
        <w:tc>
          <w:tcPr>
            <w:tcW w:w="14395" w:type="dxa"/>
          </w:tcPr>
          <w:p w:rsidR="008D1108" w:rsidRDefault="008D1108" w:rsidP="004B49EF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8D1108" w:rsidRDefault="008D1108" w:rsidP="008D1108">
            <w:pPr>
              <w:pStyle w:val="ListParagraph"/>
              <w:numPr>
                <w:ilvl w:val="0"/>
                <w:numId w:val="3"/>
              </w:numPr>
            </w:pPr>
            <w:r>
              <w:t xml:space="preserve">What methods and processes should you consider when preparing artwork for presentation?  </w:t>
            </w:r>
          </w:p>
          <w:p w:rsidR="008D1108" w:rsidRDefault="008D1108" w:rsidP="008D1108">
            <w:pPr>
              <w:pStyle w:val="ListParagraph"/>
              <w:numPr>
                <w:ilvl w:val="0"/>
                <w:numId w:val="3"/>
              </w:numPr>
            </w:pPr>
            <w:r>
              <w:t xml:space="preserve">How does refining artwork affect its meaning to the viewer? </w:t>
            </w:r>
          </w:p>
          <w:p w:rsidR="008D1108" w:rsidRDefault="008D1108" w:rsidP="008D1108">
            <w:pPr>
              <w:pStyle w:val="ListParagraph"/>
              <w:numPr>
                <w:ilvl w:val="0"/>
                <w:numId w:val="3"/>
              </w:numPr>
            </w:pPr>
            <w:r>
              <w:t>What criteria should you consider when se</w:t>
            </w:r>
            <w:bookmarkStart w:id="0" w:name="_GoBack"/>
            <w:bookmarkEnd w:id="0"/>
            <w:r>
              <w:t>lecting work for presentation, a portfolio, or a collection?</w:t>
            </w:r>
          </w:p>
          <w:p w:rsidR="008D1108" w:rsidRDefault="008D1108" w:rsidP="008D1108">
            <w:pPr>
              <w:pStyle w:val="ListParagraph"/>
              <w:numPr>
                <w:ilvl w:val="0"/>
                <w:numId w:val="3"/>
              </w:numPr>
            </w:pPr>
            <w:r>
              <w:t>What criteria, methods, and processes should you use to select work for preservation or presentation?</w:t>
            </w:r>
          </w:p>
          <w:p w:rsidR="008D1108" w:rsidRDefault="008D1108" w:rsidP="008D1108">
            <w:pPr>
              <w:pStyle w:val="ListParagraph"/>
              <w:numPr>
                <w:ilvl w:val="0"/>
                <w:numId w:val="3"/>
              </w:numPr>
            </w:pPr>
            <w:r>
              <w:t>Why do people value objects, artifacts, and artworks, and select them for presentation?</w:t>
            </w:r>
          </w:p>
        </w:tc>
      </w:tr>
    </w:tbl>
    <w:p w:rsidR="008D1108" w:rsidRDefault="008D1108" w:rsidP="008D1108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D1108" w:rsidTr="004B49EF">
        <w:tc>
          <w:tcPr>
            <w:tcW w:w="2785" w:type="dxa"/>
            <w:vAlign w:val="center"/>
          </w:tcPr>
          <w:p w:rsidR="008D1108" w:rsidRPr="002F1426" w:rsidRDefault="008D1108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8D1108" w:rsidRPr="002F1426" w:rsidRDefault="008D1108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8D1108" w:rsidRPr="002F1426" w:rsidRDefault="008D1108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8D1108" w:rsidRPr="002F1426" w:rsidRDefault="008D1108" w:rsidP="004B49EF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8D1108" w:rsidRDefault="008D1108" w:rsidP="004B49EF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8D1108" w:rsidRPr="00DB305D" w:rsidRDefault="008D1108" w:rsidP="004B49EF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8D1108" w:rsidRPr="001951E8" w:rsidRDefault="008D1108" w:rsidP="008D1108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D1108" w:rsidTr="004B49EF">
        <w:tc>
          <w:tcPr>
            <w:tcW w:w="2785" w:type="dxa"/>
            <w:vAlign w:val="center"/>
          </w:tcPr>
          <w:p w:rsidR="008D1108" w:rsidRPr="00DE5063" w:rsidRDefault="008D1108" w:rsidP="004B49EF">
            <w:pPr>
              <w:jc w:val="center"/>
            </w:pPr>
            <w:r>
              <w:t>Digital Portfolio</w:t>
            </w:r>
          </w:p>
        </w:tc>
        <w:tc>
          <w:tcPr>
            <w:tcW w:w="1890" w:type="dxa"/>
            <w:vAlign w:val="center"/>
          </w:tcPr>
          <w:p w:rsidR="008D1108" w:rsidRPr="00E02975" w:rsidRDefault="008D1108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 w:rsidR="00081DC2">
              <w:t xml:space="preserve">.A, 9.1.12 E, 9.1.12. G, 9.1.12 </w:t>
            </w:r>
            <w:r w:rsidRPr="00E02975">
              <w:t>H, 9.1.12 J, 9.1.12 K, 9.2.12.D,</w:t>
            </w:r>
            <w:r w:rsidR="00081DC2">
              <w:t xml:space="preserve"> 9.2.12. L, 9.3.12.A, 9.4.12.C</w:t>
            </w:r>
          </w:p>
          <w:p w:rsidR="008D1108" w:rsidRPr="00A73EB8" w:rsidRDefault="008D1108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</w:t>
            </w:r>
            <w:r w:rsidR="00081DC2">
              <w:t>II</w:t>
            </w:r>
            <w:r>
              <w:t>a,Cr2.1.</w:t>
            </w:r>
            <w:r w:rsidR="00081DC2">
              <w:t>III</w:t>
            </w:r>
            <w:r>
              <w:t>, Cr2.3.I</w:t>
            </w:r>
            <w:r w:rsidR="00081DC2">
              <w:t>II</w:t>
            </w:r>
            <w:r>
              <w:t>a, Cr3.1.I</w:t>
            </w:r>
            <w:r w:rsidR="00081DC2">
              <w:t>II</w:t>
            </w:r>
            <w:r>
              <w:t>a, Pr5.1.I</w:t>
            </w:r>
            <w:r w:rsidR="00081DC2">
              <w:t>II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</w:t>
            </w:r>
            <w:r w:rsidR="00081DC2">
              <w:t>II</w:t>
            </w:r>
            <w:r>
              <w:t>a, Cn 10.1.</w:t>
            </w:r>
            <w:r w:rsidR="00081DC2">
              <w:t>II</w:t>
            </w:r>
            <w:r>
              <w:t>Ia, Cn11.1.I</w:t>
            </w:r>
            <w:r w:rsidR="00081DC2">
              <w:t>II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8D1108" w:rsidRDefault="008D1108" w:rsidP="008D1108">
            <w:pPr>
              <w:pStyle w:val="ListParagraph"/>
              <w:numPr>
                <w:ilvl w:val="0"/>
                <w:numId w:val="4"/>
              </w:numPr>
            </w:pPr>
            <w:r>
              <w:t xml:space="preserve">Portfolio </w:t>
            </w:r>
          </w:p>
          <w:p w:rsidR="008D1108" w:rsidRDefault="008D1108" w:rsidP="008D1108">
            <w:pPr>
              <w:pStyle w:val="ListParagraph"/>
              <w:numPr>
                <w:ilvl w:val="0"/>
                <w:numId w:val="4"/>
              </w:numPr>
            </w:pPr>
            <w:r>
              <w:t>Artist Statement</w:t>
            </w:r>
          </w:p>
          <w:p w:rsidR="008D1108" w:rsidRPr="00A73EB8" w:rsidRDefault="008D1108" w:rsidP="004B49EF">
            <w:pPr>
              <w:pStyle w:val="ListParagraph"/>
              <w:ind w:left="360" w:firstLine="48"/>
            </w:pPr>
          </w:p>
        </w:tc>
        <w:tc>
          <w:tcPr>
            <w:tcW w:w="3420" w:type="dxa"/>
            <w:vAlign w:val="center"/>
          </w:tcPr>
          <w:p w:rsidR="008D1108" w:rsidRDefault="008D1108" w:rsidP="004B49EF">
            <w:pPr>
              <w:jc w:val="center"/>
            </w:pPr>
          </w:p>
          <w:p w:rsidR="008D1108" w:rsidRDefault="008D1108" w:rsidP="004B49EF">
            <w:pPr>
              <w:jc w:val="center"/>
            </w:pPr>
            <w:r>
              <w:t>Worksheets</w:t>
            </w:r>
          </w:p>
          <w:p w:rsidR="008D1108" w:rsidRDefault="008D1108" w:rsidP="004B49EF">
            <w:pPr>
              <w:jc w:val="center"/>
            </w:pPr>
            <w:r>
              <w:t>Readings</w:t>
            </w:r>
          </w:p>
          <w:p w:rsidR="008D1108" w:rsidRDefault="008D1108" w:rsidP="004B49EF">
            <w:pPr>
              <w:jc w:val="center"/>
            </w:pPr>
            <w:r>
              <w:t>Art History Resources</w:t>
            </w:r>
          </w:p>
          <w:p w:rsidR="008D1108" w:rsidRDefault="008D1108" w:rsidP="004B49EF">
            <w:pPr>
              <w:jc w:val="center"/>
            </w:pPr>
            <w:r>
              <w:t>Technique Investigation</w:t>
            </w:r>
          </w:p>
          <w:p w:rsidR="008D1108" w:rsidRDefault="008D1108" w:rsidP="004B49EF">
            <w:pPr>
              <w:jc w:val="center"/>
            </w:pPr>
            <w:r>
              <w:t>Studio Time</w:t>
            </w:r>
          </w:p>
          <w:p w:rsidR="008D1108" w:rsidRPr="00E02975" w:rsidRDefault="008D1108" w:rsidP="004B49EF">
            <w:pPr>
              <w:jc w:val="center"/>
            </w:pPr>
            <w:r>
              <w:t>Critique</w:t>
            </w:r>
          </w:p>
        </w:tc>
        <w:tc>
          <w:tcPr>
            <w:tcW w:w="2880" w:type="dxa"/>
            <w:vAlign w:val="center"/>
          </w:tcPr>
          <w:p w:rsidR="008D1108" w:rsidRDefault="008D1108" w:rsidP="004B49EF">
            <w:pPr>
              <w:spacing w:after="120"/>
              <w:jc w:val="center"/>
            </w:pPr>
            <w:r>
              <w:t>Technique Investigation Reflection</w:t>
            </w:r>
          </w:p>
          <w:p w:rsidR="008D1108" w:rsidRDefault="008D1108" w:rsidP="004B49EF">
            <w:pPr>
              <w:spacing w:after="120"/>
              <w:jc w:val="center"/>
            </w:pPr>
            <w:r>
              <w:t>Summative reflection</w:t>
            </w:r>
          </w:p>
          <w:p w:rsidR="008D1108" w:rsidRPr="00E02975" w:rsidRDefault="008D1108" w:rsidP="004B49EF">
            <w:pPr>
              <w:spacing w:after="120"/>
              <w:jc w:val="center"/>
            </w:pPr>
            <w:r>
              <w:t>Group Critique</w:t>
            </w:r>
          </w:p>
        </w:tc>
      </w:tr>
    </w:tbl>
    <w:p w:rsidR="008D1108" w:rsidRPr="001951E8" w:rsidRDefault="008D1108" w:rsidP="008D1108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D1108" w:rsidTr="004B49EF">
        <w:tc>
          <w:tcPr>
            <w:tcW w:w="2785" w:type="dxa"/>
            <w:vAlign w:val="center"/>
          </w:tcPr>
          <w:p w:rsidR="008D1108" w:rsidRPr="00DE5063" w:rsidRDefault="008D1108" w:rsidP="004B49EF">
            <w:pPr>
              <w:jc w:val="center"/>
            </w:pPr>
            <w:r>
              <w:t>Art for Display</w:t>
            </w:r>
          </w:p>
        </w:tc>
        <w:tc>
          <w:tcPr>
            <w:tcW w:w="1890" w:type="dxa"/>
            <w:vAlign w:val="center"/>
          </w:tcPr>
          <w:p w:rsidR="008D1108" w:rsidRPr="00E02975" w:rsidRDefault="008D1108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 w:rsidR="00081DC2">
              <w:t xml:space="preserve">.A, 9.1.12 E, 9.1.12. G, 9.1.12 </w:t>
            </w:r>
            <w:r w:rsidRPr="00E02975">
              <w:t>H, 9.1.12 J, 9.1.12 K, 9.2.12.D,</w:t>
            </w:r>
            <w:r w:rsidR="00081DC2">
              <w:t xml:space="preserve"> 9.2.12. L, 9.3.12.A, 9.4.12.C</w:t>
            </w:r>
          </w:p>
          <w:p w:rsidR="008D1108" w:rsidRPr="00A73EB8" w:rsidRDefault="008D1108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</w:t>
            </w:r>
            <w:r w:rsidR="00081DC2">
              <w:t>II</w:t>
            </w:r>
            <w:r>
              <w:t>a,Cr2.1.</w:t>
            </w:r>
            <w:r w:rsidR="00081DC2">
              <w:t>III</w:t>
            </w:r>
            <w:r>
              <w:t>, Cr2.3.I</w:t>
            </w:r>
            <w:r w:rsidR="00081DC2">
              <w:t>II</w:t>
            </w:r>
            <w:r>
              <w:t xml:space="preserve">a, </w:t>
            </w:r>
            <w:r>
              <w:lastRenderedPageBreak/>
              <w:t>Cr3.1.I</w:t>
            </w:r>
            <w:r w:rsidR="00081DC2">
              <w:t>II</w:t>
            </w:r>
            <w:r>
              <w:t>a, Pr5.1.I</w:t>
            </w:r>
            <w:r w:rsidR="00081DC2">
              <w:t>II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</w:t>
            </w:r>
            <w:r w:rsidR="00081DC2">
              <w:t>II</w:t>
            </w:r>
            <w:r>
              <w:t>a, Cn 10.1.I</w:t>
            </w:r>
            <w:r w:rsidR="00081DC2">
              <w:t>II</w:t>
            </w:r>
            <w:r>
              <w:t>a, Cn11.1.I</w:t>
            </w:r>
            <w:r w:rsidR="00081DC2">
              <w:t>II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8D1108" w:rsidRPr="00A73EB8" w:rsidRDefault="008D1108" w:rsidP="008D1108">
            <w:pPr>
              <w:pStyle w:val="ListParagraph"/>
              <w:numPr>
                <w:ilvl w:val="0"/>
                <w:numId w:val="5"/>
              </w:numPr>
            </w:pPr>
            <w:r>
              <w:lastRenderedPageBreak/>
              <w:t>Presentation</w:t>
            </w:r>
          </w:p>
        </w:tc>
        <w:tc>
          <w:tcPr>
            <w:tcW w:w="3420" w:type="dxa"/>
            <w:vAlign w:val="center"/>
          </w:tcPr>
          <w:p w:rsidR="008D1108" w:rsidRDefault="008D1108" w:rsidP="004B49EF">
            <w:pPr>
              <w:jc w:val="center"/>
            </w:pPr>
            <w:r>
              <w:t>Worksheets</w:t>
            </w:r>
          </w:p>
          <w:p w:rsidR="008D1108" w:rsidRDefault="008D1108" w:rsidP="004B49EF">
            <w:pPr>
              <w:jc w:val="center"/>
            </w:pPr>
            <w:r>
              <w:t>Readings</w:t>
            </w:r>
          </w:p>
          <w:p w:rsidR="008D1108" w:rsidRDefault="008D1108" w:rsidP="004B49EF">
            <w:pPr>
              <w:jc w:val="center"/>
            </w:pPr>
            <w:r>
              <w:t>Art History Resources</w:t>
            </w:r>
          </w:p>
          <w:p w:rsidR="008D1108" w:rsidRDefault="008D1108" w:rsidP="004B49EF">
            <w:pPr>
              <w:jc w:val="center"/>
            </w:pPr>
            <w:r>
              <w:t>Technique Investigation</w:t>
            </w:r>
          </w:p>
          <w:p w:rsidR="008D1108" w:rsidRDefault="008D1108" w:rsidP="004B49EF">
            <w:pPr>
              <w:jc w:val="center"/>
            </w:pPr>
            <w:r>
              <w:t>Studio Time</w:t>
            </w:r>
          </w:p>
          <w:p w:rsidR="008D1108" w:rsidRPr="003055AF" w:rsidRDefault="008D1108" w:rsidP="004B49EF">
            <w:pPr>
              <w:jc w:val="center"/>
            </w:pPr>
            <w:r>
              <w:t>Critique</w:t>
            </w:r>
            <w:r w:rsidRPr="003055AF">
              <w:t xml:space="preserve"> </w:t>
            </w:r>
          </w:p>
        </w:tc>
        <w:tc>
          <w:tcPr>
            <w:tcW w:w="2880" w:type="dxa"/>
            <w:vAlign w:val="center"/>
          </w:tcPr>
          <w:p w:rsidR="008D1108" w:rsidRDefault="008D1108" w:rsidP="004B49EF">
            <w:pPr>
              <w:spacing w:after="120"/>
              <w:jc w:val="center"/>
            </w:pPr>
            <w:r>
              <w:t>Technique Investigation Reflection</w:t>
            </w:r>
          </w:p>
          <w:p w:rsidR="008D1108" w:rsidRDefault="008D1108" w:rsidP="004B49EF">
            <w:pPr>
              <w:spacing w:after="120"/>
              <w:jc w:val="center"/>
            </w:pPr>
            <w:r>
              <w:t>Summative reflection</w:t>
            </w:r>
          </w:p>
          <w:p w:rsidR="008D1108" w:rsidRPr="00DB305D" w:rsidRDefault="008D1108" w:rsidP="004B49EF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</w:p>
        </w:tc>
      </w:tr>
    </w:tbl>
    <w:p w:rsidR="008D1108" w:rsidRPr="001951E8" w:rsidRDefault="008D1108" w:rsidP="008D1108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D1108" w:rsidTr="004B49EF">
        <w:tc>
          <w:tcPr>
            <w:tcW w:w="2785" w:type="dxa"/>
            <w:vAlign w:val="center"/>
          </w:tcPr>
          <w:p w:rsidR="008D1108" w:rsidRPr="00DE5063" w:rsidRDefault="008D1108" w:rsidP="004B49EF">
            <w:pPr>
              <w:jc w:val="center"/>
            </w:pPr>
            <w:r>
              <w:t xml:space="preserve">Independent Project </w:t>
            </w:r>
          </w:p>
        </w:tc>
        <w:tc>
          <w:tcPr>
            <w:tcW w:w="1890" w:type="dxa"/>
            <w:vAlign w:val="center"/>
          </w:tcPr>
          <w:p w:rsidR="008D1108" w:rsidRPr="00E02975" w:rsidRDefault="008D1108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 w:rsidR="00081DC2">
              <w:t>.A, 9.1.12 E, 9.1.12. G, 9.1.12</w:t>
            </w:r>
            <w:r w:rsidRPr="00E02975">
              <w:t>H, 9.1.12 J, 9.1.12 K, 9.2.12.D,</w:t>
            </w:r>
            <w:r w:rsidR="00081DC2">
              <w:t xml:space="preserve"> 9.2.12. L, 9.3.12.A, 9.4.12.C</w:t>
            </w:r>
          </w:p>
          <w:p w:rsidR="008D1108" w:rsidRPr="00A73EB8" w:rsidRDefault="008D1108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</w:t>
            </w:r>
            <w:r w:rsidR="00081DC2">
              <w:t>II</w:t>
            </w:r>
            <w:r>
              <w:t>a,</w:t>
            </w:r>
            <w:r w:rsidR="00081DC2">
              <w:t xml:space="preserve"> </w:t>
            </w:r>
            <w:r>
              <w:t>Cr2.1.</w:t>
            </w:r>
            <w:r w:rsidR="00081DC2">
              <w:t>II</w:t>
            </w:r>
            <w:r>
              <w:t>Ia, Cr2.3.I</w:t>
            </w:r>
            <w:r w:rsidR="00081DC2">
              <w:t>II</w:t>
            </w:r>
            <w:r>
              <w:t>a, Cr3.1.I</w:t>
            </w:r>
            <w:r w:rsidR="00081DC2">
              <w:t>II</w:t>
            </w:r>
            <w:r>
              <w:t>a, Pr5.1.I</w:t>
            </w:r>
            <w:r w:rsidR="00081DC2">
              <w:t>II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</w:t>
            </w:r>
            <w:r w:rsidR="00081DC2">
              <w:t>II</w:t>
            </w:r>
            <w:r>
              <w:t>a, Cn 10.1.I</w:t>
            </w:r>
            <w:r w:rsidR="00081DC2">
              <w:t>II</w:t>
            </w:r>
            <w:r>
              <w:t>a, Cn11.1.I</w:t>
            </w:r>
            <w:r w:rsidR="00081DC2">
              <w:t>II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8D1108" w:rsidRPr="00A73EB8" w:rsidRDefault="008D1108" w:rsidP="008D1108">
            <w:pPr>
              <w:pStyle w:val="ListParagraph"/>
              <w:numPr>
                <w:ilvl w:val="0"/>
                <w:numId w:val="2"/>
              </w:numPr>
              <w:ind w:left="360"/>
              <w:jc w:val="center"/>
            </w:pPr>
            <w:r>
              <w:t>Personal voice</w:t>
            </w:r>
          </w:p>
        </w:tc>
        <w:tc>
          <w:tcPr>
            <w:tcW w:w="3420" w:type="dxa"/>
            <w:vAlign w:val="center"/>
          </w:tcPr>
          <w:p w:rsidR="008D1108" w:rsidRDefault="008D1108" w:rsidP="004B49EF">
            <w:pPr>
              <w:jc w:val="center"/>
            </w:pPr>
            <w:r>
              <w:t>Worksheets</w:t>
            </w:r>
          </w:p>
          <w:p w:rsidR="008D1108" w:rsidRDefault="008D1108" w:rsidP="004B49EF">
            <w:pPr>
              <w:jc w:val="center"/>
            </w:pPr>
            <w:r>
              <w:t>Readings</w:t>
            </w:r>
          </w:p>
          <w:p w:rsidR="008D1108" w:rsidRDefault="008D1108" w:rsidP="004B49EF">
            <w:pPr>
              <w:jc w:val="center"/>
            </w:pPr>
            <w:r>
              <w:t>Art History Resources</w:t>
            </w:r>
          </w:p>
          <w:p w:rsidR="008D1108" w:rsidRDefault="008D1108" w:rsidP="004B49EF">
            <w:pPr>
              <w:jc w:val="center"/>
            </w:pPr>
            <w:r>
              <w:t>Technique Investigation</w:t>
            </w:r>
          </w:p>
          <w:p w:rsidR="008D1108" w:rsidRDefault="008D1108" w:rsidP="004B49EF">
            <w:pPr>
              <w:jc w:val="center"/>
            </w:pPr>
            <w:r>
              <w:t>Studio Time</w:t>
            </w:r>
          </w:p>
          <w:p w:rsidR="008D1108" w:rsidRPr="002F1426" w:rsidRDefault="008D1108" w:rsidP="004B49EF">
            <w:pPr>
              <w:jc w:val="center"/>
              <w:rPr>
                <w:b/>
              </w:rPr>
            </w:pPr>
            <w:r>
              <w:t>Critique</w:t>
            </w:r>
            <w:r w:rsidRPr="003055AF">
              <w:t xml:space="preserve"> </w:t>
            </w:r>
          </w:p>
        </w:tc>
        <w:tc>
          <w:tcPr>
            <w:tcW w:w="2880" w:type="dxa"/>
            <w:vAlign w:val="center"/>
          </w:tcPr>
          <w:p w:rsidR="008D1108" w:rsidRDefault="008D1108" w:rsidP="004B49EF">
            <w:pPr>
              <w:spacing w:after="120"/>
              <w:jc w:val="center"/>
            </w:pPr>
            <w:r>
              <w:t>Technique Investigation Reflection</w:t>
            </w:r>
          </w:p>
          <w:p w:rsidR="008D1108" w:rsidRDefault="008D1108" w:rsidP="004B49EF">
            <w:pPr>
              <w:spacing w:after="120"/>
              <w:jc w:val="center"/>
            </w:pPr>
            <w:r>
              <w:t>Summative reflection</w:t>
            </w:r>
          </w:p>
          <w:p w:rsidR="008D1108" w:rsidRPr="00DB305D" w:rsidRDefault="008D1108" w:rsidP="004B49EF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  <w:r w:rsidRPr="00DB305D">
              <w:rPr>
                <w:sz w:val="18"/>
              </w:rPr>
              <w:t xml:space="preserve"> </w:t>
            </w:r>
          </w:p>
        </w:tc>
      </w:tr>
    </w:tbl>
    <w:p w:rsidR="008D1108" w:rsidRPr="00B149C5" w:rsidRDefault="008D1108" w:rsidP="008D1108">
      <w:pPr>
        <w:spacing w:after="0"/>
        <w:rPr>
          <w:szCs w:val="4"/>
        </w:rPr>
      </w:pPr>
    </w:p>
    <w:p w:rsidR="000B7B52" w:rsidRPr="008D1108" w:rsidRDefault="000B7B52" w:rsidP="008D1108"/>
    <w:sectPr w:rsidR="000B7B52" w:rsidRPr="008D110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E2BDA"/>
    <w:multiLevelType w:val="hybridMultilevel"/>
    <w:tmpl w:val="F29CE5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C0742FB"/>
    <w:multiLevelType w:val="hybridMultilevel"/>
    <w:tmpl w:val="AE2696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B171992"/>
    <w:multiLevelType w:val="hybridMultilevel"/>
    <w:tmpl w:val="72C8D9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1DC2"/>
    <w:rsid w:val="000850C2"/>
    <w:rsid w:val="000B7B52"/>
    <w:rsid w:val="001951E8"/>
    <w:rsid w:val="001E1FF2"/>
    <w:rsid w:val="00201FEC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892D36"/>
    <w:rsid w:val="008D1108"/>
    <w:rsid w:val="00990086"/>
    <w:rsid w:val="009A0FC1"/>
    <w:rsid w:val="00A73EB8"/>
    <w:rsid w:val="00AC2828"/>
    <w:rsid w:val="00AE23FC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4044F"/>
    <w:rsid w:val="00F6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4824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11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67C11-0091-498B-97C4-AD1B84665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Fehrenbach, Emily</cp:lastModifiedBy>
  <cp:revision>3</cp:revision>
  <dcterms:created xsi:type="dcterms:W3CDTF">2018-07-25T20:29:00Z</dcterms:created>
  <dcterms:modified xsi:type="dcterms:W3CDTF">2018-07-25T20:30:00Z</dcterms:modified>
</cp:coreProperties>
</file>