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2093F">
        <w:rPr>
          <w:b/>
        </w:rPr>
        <w:t xml:space="preserve"> </w:t>
      </w:r>
      <w:r w:rsidR="0071658F" w:rsidRPr="00C76358">
        <w:t>Word Certification</w:t>
      </w:r>
      <w:r w:rsidR="0071658F" w:rsidRPr="0062093F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2093F">
        <w:rPr>
          <w:b/>
        </w:rPr>
        <w:t xml:space="preserve"> </w:t>
      </w:r>
      <w:r w:rsidR="0071658F" w:rsidRPr="00C76358">
        <w:t>10</w:t>
      </w:r>
      <w:r w:rsidR="00C76358" w:rsidRPr="00C76358">
        <w:rPr>
          <w:vertAlign w:val="superscript"/>
        </w:rPr>
        <w:t>th</w:t>
      </w:r>
      <w:r w:rsidR="00C76358">
        <w:t xml:space="preserve"> – </w:t>
      </w:r>
      <w:r w:rsidR="0071658F" w:rsidRPr="00C76358">
        <w:t>12</w:t>
      </w:r>
      <w:r w:rsidR="00C76358" w:rsidRPr="00C76358">
        <w:rPr>
          <w:vertAlign w:val="superscript"/>
        </w:rPr>
        <w:t>th</w:t>
      </w:r>
      <w:r w:rsidR="00C76358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81D6F" w:rsidRDefault="002F1426" w:rsidP="0020526E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2093F">
              <w:rPr>
                <w:b/>
              </w:rPr>
              <w:t xml:space="preserve"> </w:t>
            </w:r>
            <w:r w:rsidR="00881D6F">
              <w:t>Creating a Template for an Online Form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093F">
              <w:rPr>
                <w:b/>
              </w:rPr>
              <w:t xml:space="preserve"> </w:t>
            </w:r>
            <w:r w:rsidR="00C76358">
              <w:t>7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1D6F">
              <w:t xml:space="preserve">How is the developer tab used to </w:t>
            </w:r>
            <w:r w:rsidR="00C032F3">
              <w:t>customize a template for an online form?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032F3" w:rsidP="00A5565A">
            <w:pPr>
              <w:jc w:val="center"/>
            </w:pPr>
            <w:r>
              <w:t>Changing Document Settings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0948F0" w:rsidRDefault="00C032F3" w:rsidP="00C032F3">
            <w:pPr>
              <w:pStyle w:val="ListParagraph"/>
              <w:numPr>
                <w:ilvl w:val="0"/>
                <w:numId w:val="11"/>
              </w:numPr>
            </w:pPr>
            <w:r>
              <w:t>Gridlines</w:t>
            </w:r>
          </w:p>
          <w:p w:rsidR="00C032F3" w:rsidRDefault="00C032F3" w:rsidP="00C032F3">
            <w:pPr>
              <w:pStyle w:val="ListParagraph"/>
              <w:numPr>
                <w:ilvl w:val="0"/>
                <w:numId w:val="11"/>
              </w:numPr>
            </w:pPr>
            <w:r>
              <w:t>Placeholder text</w:t>
            </w:r>
          </w:p>
          <w:p w:rsidR="00C032F3" w:rsidRDefault="00C032F3" w:rsidP="00C032F3">
            <w:pPr>
              <w:pStyle w:val="ListParagraph"/>
              <w:numPr>
                <w:ilvl w:val="0"/>
                <w:numId w:val="11"/>
              </w:numPr>
            </w:pPr>
            <w:r>
              <w:t>Highlighting</w:t>
            </w:r>
          </w:p>
          <w:p w:rsidR="00C032F3" w:rsidRDefault="00C032F3" w:rsidP="00C032F3">
            <w:pPr>
              <w:pStyle w:val="ListParagraph"/>
              <w:numPr>
                <w:ilvl w:val="0"/>
                <w:numId w:val="11"/>
              </w:numPr>
            </w:pPr>
            <w:r>
              <w:t>Protect a form</w:t>
            </w:r>
          </w:p>
          <w:p w:rsidR="00C032F3" w:rsidRPr="00A73EB8" w:rsidRDefault="00C032F3" w:rsidP="00C032F3">
            <w:pPr>
              <w:pStyle w:val="ListParagraph"/>
              <w:numPr>
                <w:ilvl w:val="0"/>
                <w:numId w:val="11"/>
              </w:numPr>
            </w:pPr>
            <w:r>
              <w:t>Unprotecting a form</w:t>
            </w: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C76358" w:rsidRDefault="00C76358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592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DF4B6C"/>
    <w:multiLevelType w:val="hybridMultilevel"/>
    <w:tmpl w:val="50345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A0C85"/>
    <w:multiLevelType w:val="hybridMultilevel"/>
    <w:tmpl w:val="DDF80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551AD"/>
    <w:multiLevelType w:val="hybridMultilevel"/>
    <w:tmpl w:val="318C52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316E9"/>
    <w:multiLevelType w:val="hybridMultilevel"/>
    <w:tmpl w:val="5CAED2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71D1D"/>
    <w:multiLevelType w:val="hybridMultilevel"/>
    <w:tmpl w:val="2EE45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0948F0"/>
    <w:rsid w:val="000F60DA"/>
    <w:rsid w:val="00120692"/>
    <w:rsid w:val="001951E8"/>
    <w:rsid w:val="001E06E5"/>
    <w:rsid w:val="001E1FF2"/>
    <w:rsid w:val="0020526E"/>
    <w:rsid w:val="00221D1C"/>
    <w:rsid w:val="00235959"/>
    <w:rsid w:val="00243906"/>
    <w:rsid w:val="002717B6"/>
    <w:rsid w:val="002F1426"/>
    <w:rsid w:val="002F1966"/>
    <w:rsid w:val="003154BD"/>
    <w:rsid w:val="003319F8"/>
    <w:rsid w:val="003A1F67"/>
    <w:rsid w:val="00430277"/>
    <w:rsid w:val="004D4FCE"/>
    <w:rsid w:val="004D624E"/>
    <w:rsid w:val="0057400C"/>
    <w:rsid w:val="005816B9"/>
    <w:rsid w:val="005A526F"/>
    <w:rsid w:val="005E38FC"/>
    <w:rsid w:val="00611B54"/>
    <w:rsid w:val="0062093F"/>
    <w:rsid w:val="0065767A"/>
    <w:rsid w:val="006C073A"/>
    <w:rsid w:val="0071658F"/>
    <w:rsid w:val="0074202D"/>
    <w:rsid w:val="00760C6F"/>
    <w:rsid w:val="007A147C"/>
    <w:rsid w:val="007A5D69"/>
    <w:rsid w:val="007F0C34"/>
    <w:rsid w:val="0080537B"/>
    <w:rsid w:val="008668B6"/>
    <w:rsid w:val="00881D6F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00119"/>
    <w:rsid w:val="00C032F3"/>
    <w:rsid w:val="00C504EA"/>
    <w:rsid w:val="00C76358"/>
    <w:rsid w:val="00C94F98"/>
    <w:rsid w:val="00CC63E9"/>
    <w:rsid w:val="00D97955"/>
    <w:rsid w:val="00DB11F2"/>
    <w:rsid w:val="00DB305D"/>
    <w:rsid w:val="00DE5063"/>
    <w:rsid w:val="00EF1B39"/>
    <w:rsid w:val="00F3699B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6239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3B2B3-D646-4AAE-9728-E811D5DB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6</cp:revision>
  <dcterms:created xsi:type="dcterms:W3CDTF">2017-08-01T13:04:00Z</dcterms:created>
  <dcterms:modified xsi:type="dcterms:W3CDTF">2017-09-22T16:31:00Z</dcterms:modified>
</cp:coreProperties>
</file>