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7529F">
        <w:rPr>
          <w:b/>
        </w:rPr>
        <w:t xml:space="preserve"> </w:t>
      </w:r>
      <w:r w:rsidR="0071658F" w:rsidRPr="0027529F">
        <w:t>Word Certification</w:t>
      </w:r>
      <w:r w:rsidR="0071658F" w:rsidRPr="0027529F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1658F" w:rsidRPr="0027529F">
        <w:t>10</w:t>
      </w:r>
      <w:r w:rsidR="0027529F" w:rsidRPr="0027529F">
        <w:rPr>
          <w:vertAlign w:val="superscript"/>
        </w:rPr>
        <w:t>th</w:t>
      </w:r>
      <w:r w:rsidR="0027529F">
        <w:t xml:space="preserve"> – </w:t>
      </w:r>
      <w:r w:rsidR="0071658F" w:rsidRPr="0027529F">
        <w:t>12</w:t>
      </w:r>
      <w:r w:rsidR="0027529F" w:rsidRPr="0027529F">
        <w:rPr>
          <w:vertAlign w:val="superscript"/>
        </w:rPr>
        <w:t>th</w:t>
      </w:r>
      <w:r w:rsidR="0027529F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0948F0" w:rsidRDefault="002F1426" w:rsidP="00F3699B">
            <w:r w:rsidRPr="002F1426">
              <w:rPr>
                <w:b/>
              </w:rPr>
              <w:t>Unit (Name/Number):</w:t>
            </w:r>
            <w:r w:rsidR="0027529F">
              <w:rPr>
                <w:b/>
              </w:rPr>
              <w:t xml:space="preserve">  </w:t>
            </w:r>
            <w:bookmarkStart w:id="0" w:name="_GoBack"/>
            <w:bookmarkEnd w:id="0"/>
            <w:r w:rsidR="000948F0">
              <w:t>Using Document Collaboration, Integration, and Charting Tools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27529F">
              <w:rPr>
                <w:b/>
              </w:rPr>
              <w:t xml:space="preserve">  </w:t>
            </w:r>
            <w:r w:rsidR="0027529F">
              <w:t xml:space="preserve">7 </w:t>
            </w:r>
            <w:r w:rsidR="0071658F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948F0">
              <w:t>How are comments inserted, viewed, and deleted? In what situation, might someone want to track changes in a Word document? How can we compare, combine, and link documents? How can charts, quick tables, and blogs be used?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948F0" w:rsidP="00A5565A">
            <w:pPr>
              <w:jc w:val="center"/>
            </w:pPr>
            <w:r>
              <w:t>Reviewing a Document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F3699B" w:rsidRDefault="000948F0" w:rsidP="000948F0">
            <w:pPr>
              <w:pStyle w:val="ListParagraph"/>
              <w:numPr>
                <w:ilvl w:val="0"/>
                <w:numId w:val="11"/>
              </w:numPr>
            </w:pPr>
            <w:r>
              <w:t>Collaborate</w:t>
            </w:r>
          </w:p>
          <w:p w:rsidR="000948F0" w:rsidRDefault="000948F0" w:rsidP="000948F0">
            <w:pPr>
              <w:pStyle w:val="ListParagraph"/>
              <w:numPr>
                <w:ilvl w:val="0"/>
                <w:numId w:val="11"/>
              </w:numPr>
            </w:pPr>
            <w:r>
              <w:t>Markups</w:t>
            </w:r>
          </w:p>
          <w:p w:rsidR="000948F0" w:rsidRDefault="000948F0" w:rsidP="000948F0">
            <w:pPr>
              <w:pStyle w:val="ListParagraph"/>
              <w:numPr>
                <w:ilvl w:val="0"/>
                <w:numId w:val="11"/>
              </w:numPr>
            </w:pPr>
            <w:r>
              <w:t>Revision marks</w:t>
            </w:r>
          </w:p>
          <w:p w:rsidR="000948F0" w:rsidRDefault="000948F0" w:rsidP="000948F0">
            <w:pPr>
              <w:pStyle w:val="ListParagraph"/>
              <w:numPr>
                <w:ilvl w:val="0"/>
                <w:numId w:val="11"/>
              </w:numPr>
            </w:pPr>
            <w:r>
              <w:t>Inline</w:t>
            </w:r>
          </w:p>
          <w:p w:rsidR="000948F0" w:rsidRPr="00A73EB8" w:rsidRDefault="000948F0" w:rsidP="005A526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27529F" w:rsidRDefault="0027529F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A526F" w:rsidP="00A5565A">
            <w:pPr>
              <w:jc w:val="center"/>
            </w:pPr>
            <w:r>
              <w:t>Linking and Excel Worksheet to a Word Document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0914CD" w:rsidRDefault="005A526F" w:rsidP="005A526F">
            <w:pPr>
              <w:pStyle w:val="ListParagraph"/>
              <w:numPr>
                <w:ilvl w:val="0"/>
                <w:numId w:val="13"/>
              </w:numPr>
            </w:pPr>
            <w:r>
              <w:t>Object</w:t>
            </w:r>
          </w:p>
          <w:p w:rsidR="005A526F" w:rsidRDefault="005A526F" w:rsidP="005A526F">
            <w:pPr>
              <w:pStyle w:val="ListParagraph"/>
              <w:numPr>
                <w:ilvl w:val="0"/>
                <w:numId w:val="13"/>
              </w:numPr>
            </w:pPr>
            <w:r>
              <w:t>Embed</w:t>
            </w:r>
          </w:p>
          <w:p w:rsidR="005A526F" w:rsidRDefault="005A526F" w:rsidP="005A526F">
            <w:pPr>
              <w:pStyle w:val="ListParagraph"/>
              <w:numPr>
                <w:ilvl w:val="0"/>
                <w:numId w:val="13"/>
              </w:numPr>
            </w:pPr>
            <w:r>
              <w:t>Link</w:t>
            </w:r>
          </w:p>
          <w:p w:rsidR="005A526F" w:rsidRPr="00A73EB8" w:rsidRDefault="005A526F" w:rsidP="005A526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A526F" w:rsidP="00F3699B">
            <w:r>
              <w:t>Charting a Word Table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5816B9" w:rsidRPr="00A73EB8" w:rsidRDefault="005816B9" w:rsidP="005A526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  <w:tr w:rsidR="005816B9" w:rsidTr="00A5565A">
        <w:tc>
          <w:tcPr>
            <w:tcW w:w="2785" w:type="dxa"/>
            <w:vAlign w:val="center"/>
          </w:tcPr>
          <w:p w:rsidR="005816B9" w:rsidRDefault="005A526F" w:rsidP="00A5565A">
            <w:pPr>
              <w:jc w:val="center"/>
            </w:pPr>
            <w:r>
              <w:lastRenderedPageBreak/>
              <w:t>Creating a Blog Post</w:t>
            </w:r>
          </w:p>
        </w:tc>
        <w:tc>
          <w:tcPr>
            <w:tcW w:w="1890" w:type="dxa"/>
            <w:vAlign w:val="center"/>
          </w:tcPr>
          <w:p w:rsidR="005816B9" w:rsidRDefault="005816B9" w:rsidP="00A5565A">
            <w:pPr>
              <w:jc w:val="center"/>
            </w:pPr>
            <w:r>
              <w:t>15.3.12.A</w:t>
            </w:r>
          </w:p>
          <w:p w:rsidR="005816B9" w:rsidRDefault="005816B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3319F8" w:rsidRDefault="005A526F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Blog</w:t>
            </w:r>
          </w:p>
          <w:p w:rsidR="005A526F" w:rsidRDefault="005A526F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Weblog</w:t>
            </w:r>
          </w:p>
          <w:p w:rsidR="005A526F" w:rsidRDefault="005A526F" w:rsidP="00760C6F">
            <w:pPr>
              <w:pStyle w:val="ListParagraph"/>
              <w:numPr>
                <w:ilvl w:val="0"/>
                <w:numId w:val="2"/>
              </w:numPr>
              <w:ind w:left="342"/>
            </w:pPr>
            <w:r>
              <w:t>Blogger</w:t>
            </w:r>
          </w:p>
        </w:tc>
        <w:tc>
          <w:tcPr>
            <w:tcW w:w="3420" w:type="dxa"/>
            <w:vAlign w:val="center"/>
          </w:tcPr>
          <w:p w:rsidR="005816B9" w:rsidRDefault="005816B9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5816B9" w:rsidRDefault="005816B9" w:rsidP="005816B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5816B9" w:rsidRDefault="005816B9" w:rsidP="005816B9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592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DF4B6C"/>
    <w:multiLevelType w:val="hybridMultilevel"/>
    <w:tmpl w:val="50345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A0C85"/>
    <w:multiLevelType w:val="hybridMultilevel"/>
    <w:tmpl w:val="DDF80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551AD"/>
    <w:multiLevelType w:val="hybridMultilevel"/>
    <w:tmpl w:val="318C52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316E9"/>
    <w:multiLevelType w:val="hybridMultilevel"/>
    <w:tmpl w:val="5CAED2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71D1D"/>
    <w:multiLevelType w:val="hybridMultilevel"/>
    <w:tmpl w:val="2EE45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0948F0"/>
    <w:rsid w:val="000F60DA"/>
    <w:rsid w:val="00120692"/>
    <w:rsid w:val="001951E8"/>
    <w:rsid w:val="001E06E5"/>
    <w:rsid w:val="001E1FF2"/>
    <w:rsid w:val="00221D1C"/>
    <w:rsid w:val="00235959"/>
    <w:rsid w:val="00243906"/>
    <w:rsid w:val="002717B6"/>
    <w:rsid w:val="0027529F"/>
    <w:rsid w:val="002F1426"/>
    <w:rsid w:val="002F1966"/>
    <w:rsid w:val="003154BD"/>
    <w:rsid w:val="003319F8"/>
    <w:rsid w:val="003A096B"/>
    <w:rsid w:val="003A1F67"/>
    <w:rsid w:val="00430277"/>
    <w:rsid w:val="004D4FCE"/>
    <w:rsid w:val="004D624E"/>
    <w:rsid w:val="0057400C"/>
    <w:rsid w:val="005816B9"/>
    <w:rsid w:val="005A526F"/>
    <w:rsid w:val="005E38FC"/>
    <w:rsid w:val="00611B54"/>
    <w:rsid w:val="0065767A"/>
    <w:rsid w:val="006C073A"/>
    <w:rsid w:val="0071658F"/>
    <w:rsid w:val="0074202D"/>
    <w:rsid w:val="00760C6F"/>
    <w:rsid w:val="007A147C"/>
    <w:rsid w:val="007A5D69"/>
    <w:rsid w:val="007F0C34"/>
    <w:rsid w:val="0080537B"/>
    <w:rsid w:val="008668B6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00119"/>
    <w:rsid w:val="00C504EA"/>
    <w:rsid w:val="00C94F98"/>
    <w:rsid w:val="00CC63E9"/>
    <w:rsid w:val="00D97955"/>
    <w:rsid w:val="00DB305D"/>
    <w:rsid w:val="00DE5063"/>
    <w:rsid w:val="00EF1B39"/>
    <w:rsid w:val="00F3699B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F3CA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75191-4B5F-4411-B858-C24EAE35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2017-08-01T12:51:00Z</dcterms:created>
  <dcterms:modified xsi:type="dcterms:W3CDTF">2017-09-22T16:23:00Z</dcterms:modified>
</cp:coreProperties>
</file>