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r w:rsidR="00047491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</w:t>
      </w:r>
      <w:r w:rsidR="00047491">
        <w:rPr>
          <w:b/>
        </w:rPr>
        <w:t>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7A1AF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0D237A">
              <w:rPr>
                <w:b/>
              </w:rPr>
              <w:t xml:space="preserve"> The Illustrator is an Artist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D237A" w:rsidRDefault="00B37006" w:rsidP="002F5C62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0D237A">
              <w:t xml:space="preserve">How </w:t>
            </w:r>
            <w:r w:rsidR="002F5C62">
              <w:t>is illustration used to impact the views of a society?</w:t>
            </w:r>
            <w:bookmarkStart w:id="0" w:name="_GoBack"/>
            <w:bookmarkEnd w:id="0"/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0D237A">
              <w:t>How can an illustrator create artwork that contributes to awareness and understanding in the lives of others?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0D237A">
              <w:t xml:space="preserve">How is illustration in as a public art form the same or different </w:t>
            </w:r>
            <w:r w:rsidR="00460C96">
              <w:t>from</w:t>
            </w:r>
            <w:r w:rsidR="000D237A">
              <w:t xml:space="preserve"> illustration experienced more personally, such as in a book or a card?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460C9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460C96">
              <w:t>Where does personal voice and preference belong in the field of illustration?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0D237A" w:rsidP="00BF6805">
            <w:pPr>
              <w:jc w:val="center"/>
            </w:pPr>
            <w:r>
              <w:t>Catalyst for Change</w:t>
            </w:r>
          </w:p>
        </w:tc>
        <w:tc>
          <w:tcPr>
            <w:tcW w:w="1890" w:type="dxa"/>
            <w:vAlign w:val="center"/>
          </w:tcPr>
          <w:p w:rsidR="00047491" w:rsidRPr="00E02975" w:rsidRDefault="00047491" w:rsidP="00047491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247BD" w:rsidRPr="00A73EB8" w:rsidRDefault="00047491" w:rsidP="00047491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0D237A" w:rsidRDefault="000D237A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Catalyst </w:t>
            </w:r>
          </w:p>
          <w:p w:rsidR="009F7387" w:rsidRDefault="000D237A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issue</w:t>
            </w:r>
          </w:p>
          <w:p w:rsidR="000D237A" w:rsidRPr="00A73EB8" w:rsidRDefault="000D237A" w:rsidP="000D237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0D237A" w:rsidP="00BF6805">
            <w:pPr>
              <w:jc w:val="center"/>
            </w:pPr>
            <w:r>
              <w:t>Illustration in Public Places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</w:t>
            </w:r>
            <w:r w:rsidRPr="00E02975">
              <w:lastRenderedPageBreak/>
              <w:t xml:space="preserve">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37006" w:rsidRDefault="000D237A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Street Art</w:t>
            </w:r>
          </w:p>
          <w:p w:rsidR="000D237A" w:rsidRDefault="000D237A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Graffiti </w:t>
            </w:r>
          </w:p>
          <w:p w:rsidR="000D237A" w:rsidRPr="00A73EB8" w:rsidRDefault="000D237A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Mural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lastRenderedPageBreak/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lastRenderedPageBreak/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lastRenderedPageBreak/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0D237A" w:rsidP="00B07F49">
            <w:pPr>
              <w:jc w:val="center"/>
            </w:pPr>
            <w:r>
              <w:t>Personal Voice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F6805" w:rsidRPr="00A73EB8" w:rsidRDefault="000D237A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r>
              <w:t>Worksheets</w:t>
            </w:r>
          </w:p>
          <w:p w:rsidR="009F7387" w:rsidRDefault="009F7387" w:rsidP="009F7387">
            <w:pPr>
              <w:jc w:val="center"/>
            </w:pPr>
            <w:r>
              <w:t>Proportional Dividers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7491"/>
    <w:rsid w:val="00060278"/>
    <w:rsid w:val="000841A5"/>
    <w:rsid w:val="000850C2"/>
    <w:rsid w:val="000D237A"/>
    <w:rsid w:val="00120692"/>
    <w:rsid w:val="00130A30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2F5C62"/>
    <w:rsid w:val="003055AF"/>
    <w:rsid w:val="003154BD"/>
    <w:rsid w:val="003247BD"/>
    <w:rsid w:val="003779EA"/>
    <w:rsid w:val="003A1F67"/>
    <w:rsid w:val="00430277"/>
    <w:rsid w:val="004511F0"/>
    <w:rsid w:val="00460C96"/>
    <w:rsid w:val="004D4FCE"/>
    <w:rsid w:val="004F15FC"/>
    <w:rsid w:val="00501081"/>
    <w:rsid w:val="005E38FC"/>
    <w:rsid w:val="00611B54"/>
    <w:rsid w:val="00613CB0"/>
    <w:rsid w:val="006C7F45"/>
    <w:rsid w:val="00785E95"/>
    <w:rsid w:val="00791C32"/>
    <w:rsid w:val="007A147C"/>
    <w:rsid w:val="007A1AF4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066ED"/>
    <w:rsid w:val="00B07F49"/>
    <w:rsid w:val="00B149C5"/>
    <w:rsid w:val="00B37006"/>
    <w:rsid w:val="00B44FEB"/>
    <w:rsid w:val="00B477DC"/>
    <w:rsid w:val="00B963EA"/>
    <w:rsid w:val="00BE53BF"/>
    <w:rsid w:val="00BF6805"/>
    <w:rsid w:val="00C03192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F0F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01334-8AD8-4F08-907E-0A8C016D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2018-07-26T00:34:00Z</dcterms:created>
  <dcterms:modified xsi:type="dcterms:W3CDTF">2018-07-26T00:53:00Z</dcterms:modified>
</cp:coreProperties>
</file>