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7BD" w:rsidRPr="002F1426" w:rsidRDefault="003247BD" w:rsidP="003247BD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3247BD" w:rsidRPr="00A73EB8" w:rsidRDefault="003247BD" w:rsidP="003247BD">
      <w:pPr>
        <w:rPr>
          <w:u w:val="single"/>
        </w:rPr>
      </w:pPr>
      <w:r w:rsidRPr="002F1426">
        <w:rPr>
          <w:b/>
        </w:rPr>
        <w:t>Course Title:</w:t>
      </w:r>
      <w:r>
        <w:t xml:space="preserve"> Illustration I</w:t>
      </w:r>
      <w:r w:rsidR="00DF2C31">
        <w:t>I</w:t>
      </w:r>
      <w:r w:rsidR="00047491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DF2C31">
        <w:rPr>
          <w:b/>
        </w:rPr>
        <w:t xml:space="preserve"> 1</w:t>
      </w:r>
      <w:r w:rsidR="00047491">
        <w:rPr>
          <w:b/>
        </w:rPr>
        <w:t>1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3247BD" w:rsidTr="00BF6805">
        <w:tc>
          <w:tcPr>
            <w:tcW w:w="6475" w:type="dxa"/>
          </w:tcPr>
          <w:p w:rsidR="003247BD" w:rsidRPr="002F1426" w:rsidRDefault="003247BD" w:rsidP="007A1AF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B07F49">
              <w:rPr>
                <w:b/>
              </w:rPr>
              <w:t xml:space="preserve"> The Illustrator is a </w:t>
            </w:r>
            <w:r w:rsidR="007A1AF4">
              <w:rPr>
                <w:b/>
              </w:rPr>
              <w:t>Designer</w:t>
            </w:r>
          </w:p>
        </w:tc>
        <w:tc>
          <w:tcPr>
            <w:tcW w:w="7920" w:type="dxa"/>
          </w:tcPr>
          <w:p w:rsidR="003247BD" w:rsidRDefault="003247BD" w:rsidP="00BF6805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60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3247BD" w:rsidTr="00BF6805">
        <w:tc>
          <w:tcPr>
            <w:tcW w:w="14395" w:type="dxa"/>
          </w:tcPr>
          <w:p w:rsidR="003247BD" w:rsidRDefault="003247BD" w:rsidP="00BF6805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37006" w:rsidRDefault="00B37006" w:rsidP="004923D9">
            <w:pPr>
              <w:pStyle w:val="ListParagraph"/>
              <w:numPr>
                <w:ilvl w:val="0"/>
                <w:numId w:val="3"/>
              </w:numPr>
            </w:pPr>
            <w:r>
              <w:t xml:space="preserve">UEQ: What </w:t>
            </w:r>
            <w:r w:rsidR="004923D9">
              <w:t>qualities of illustration are required for the various design roles of illustration?</w:t>
            </w:r>
          </w:p>
          <w:p w:rsidR="003247BD" w:rsidRDefault="003247BD" w:rsidP="00BF6805">
            <w:pPr>
              <w:pStyle w:val="ListParagraph"/>
              <w:ind w:left="360"/>
            </w:pPr>
          </w:p>
          <w:p w:rsidR="003247BD" w:rsidRDefault="003247BD" w:rsidP="00BF6805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4923D9">
              <w:t>How does knowledge of your product and its purpose influence the way you represent it?</w:t>
            </w:r>
          </w:p>
          <w:p w:rsidR="003247BD" w:rsidRDefault="003247BD" w:rsidP="00BF6805">
            <w:pPr>
              <w:pStyle w:val="ListParagraph"/>
            </w:pPr>
          </w:p>
          <w:p w:rsidR="00B37006" w:rsidRDefault="00B37006" w:rsidP="00B37006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4923D9">
              <w:t>How can you use your personal style into an advertisement made for a specific market?</w:t>
            </w:r>
          </w:p>
          <w:p w:rsidR="003247BD" w:rsidRDefault="003247BD" w:rsidP="00BF6805">
            <w:pPr>
              <w:pStyle w:val="ListParagraph"/>
            </w:pPr>
          </w:p>
          <w:p w:rsidR="003247BD" w:rsidRDefault="003247BD" w:rsidP="004923D9">
            <w:pPr>
              <w:pStyle w:val="ListParagraph"/>
              <w:numPr>
                <w:ilvl w:val="0"/>
                <w:numId w:val="3"/>
              </w:numPr>
            </w:pPr>
            <w:r>
              <w:t xml:space="preserve">LEQ: </w:t>
            </w:r>
            <w:r w:rsidR="004923D9">
              <w:t>How can you use illustration to give music a visual form?</w:t>
            </w:r>
          </w:p>
          <w:p w:rsidR="003247BD" w:rsidRDefault="003247BD" w:rsidP="00BF6805">
            <w:pPr>
              <w:pStyle w:val="ListParagraph"/>
              <w:ind w:left="360"/>
            </w:pPr>
          </w:p>
        </w:tc>
      </w:tr>
    </w:tbl>
    <w:p w:rsidR="003247BD" w:rsidRDefault="003247BD" w:rsidP="003247BD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3247BD" w:rsidRPr="002F1426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3247BD" w:rsidRDefault="003247BD" w:rsidP="00BF6805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3247BD" w:rsidRPr="00DB305D" w:rsidRDefault="003247BD" w:rsidP="00BF6805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7A1AF4" w:rsidP="00BF6805">
            <w:pPr>
              <w:jc w:val="center"/>
            </w:pPr>
            <w:r>
              <w:t>Fashion Illustration</w:t>
            </w:r>
          </w:p>
        </w:tc>
        <w:tc>
          <w:tcPr>
            <w:tcW w:w="1890" w:type="dxa"/>
            <w:vAlign w:val="center"/>
          </w:tcPr>
          <w:p w:rsidR="00047491" w:rsidRPr="00E02975" w:rsidRDefault="00047491" w:rsidP="00047491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9.2.12.A, 9.2.12.B, </w:t>
            </w:r>
            <w:r w:rsidRPr="00E02975">
              <w:t>9.2.12.D, 9.2.12. L, 9.3.12.A,</w:t>
            </w:r>
            <w:r>
              <w:t xml:space="preserve"> 9.3.12.F, </w:t>
            </w:r>
            <w:r w:rsidRPr="00E02975">
              <w:t>9.4.12.C,</w:t>
            </w:r>
            <w:r>
              <w:t xml:space="preserve"> 9.4.12. D</w:t>
            </w:r>
            <w:r w:rsidRPr="00E02975">
              <w:t xml:space="preserve"> </w:t>
            </w:r>
          </w:p>
          <w:p w:rsidR="003247BD" w:rsidRDefault="00047491" w:rsidP="00047491">
            <w:r w:rsidRPr="00E02975">
              <w:rPr>
                <w:b/>
              </w:rPr>
              <w:t xml:space="preserve">National Visual Arts: </w:t>
            </w:r>
            <w:r w:rsidRPr="00E02975">
              <w:t xml:space="preserve"> Cr1.1.II</w:t>
            </w:r>
            <w:r>
              <w:t>I</w:t>
            </w:r>
            <w:r w:rsidRPr="00E02975">
              <w:t>a,</w:t>
            </w:r>
            <w:r>
              <w:t xml:space="preserve"> </w:t>
            </w:r>
            <w:r w:rsidRPr="00E02975">
              <w:t>Cr2.1.</w:t>
            </w:r>
            <w:r>
              <w:t>IIIa</w:t>
            </w:r>
            <w:r w:rsidRPr="00E02975">
              <w:t xml:space="preserve">, </w:t>
            </w:r>
            <w:r>
              <w:t xml:space="preserve">Cr.2.2.IIa, </w:t>
            </w:r>
            <w:r w:rsidRPr="00E02975">
              <w:t>Cr2.3.I</w:t>
            </w:r>
            <w:r>
              <w:t>I</w:t>
            </w:r>
            <w:r w:rsidRPr="00E02975">
              <w:t>Ia, Cr3.1.II</w:t>
            </w:r>
            <w:r>
              <w:t>I</w:t>
            </w:r>
            <w:r w:rsidRPr="00E02975">
              <w:t>a, Pr5.1.I</w:t>
            </w:r>
            <w:r>
              <w:t>I</w:t>
            </w:r>
            <w:r w:rsidRPr="00E02975">
              <w:t>Ia,</w:t>
            </w:r>
            <w:r w:rsidRPr="00E02975">
              <w:rPr>
                <w:b/>
              </w:rPr>
              <w:t xml:space="preserve"> </w:t>
            </w:r>
            <w:r w:rsidRPr="00E02975">
              <w:t>Re7.1.I</w:t>
            </w:r>
            <w:r>
              <w:t>I</w:t>
            </w:r>
            <w:r w:rsidRPr="00E02975">
              <w:t xml:space="preserve">Ia, </w:t>
            </w:r>
            <w:r>
              <w:t xml:space="preserve">Re8.1.IIIa, </w:t>
            </w:r>
            <w:r w:rsidRPr="00E02975">
              <w:t>Cn 10.1.I</w:t>
            </w:r>
            <w:r>
              <w:t>I</w:t>
            </w:r>
            <w:r w:rsidRPr="00E02975">
              <w:t>Ia, Cn11.1.I</w:t>
            </w:r>
            <w:r>
              <w:t>I</w:t>
            </w:r>
            <w:r w:rsidRPr="00E02975">
              <w:t>Ia</w:t>
            </w:r>
          </w:p>
          <w:p w:rsidR="004923D9" w:rsidRDefault="004923D9" w:rsidP="00047491"/>
          <w:p w:rsidR="004923D9" w:rsidRPr="00A73EB8" w:rsidRDefault="004923D9" w:rsidP="00047491"/>
        </w:tc>
        <w:tc>
          <w:tcPr>
            <w:tcW w:w="3420" w:type="dxa"/>
            <w:vAlign w:val="center"/>
          </w:tcPr>
          <w:p w:rsidR="004923D9" w:rsidRDefault="004923D9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Designers</w:t>
            </w:r>
          </w:p>
          <w:p w:rsidR="004923D9" w:rsidRDefault="004923D9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Garment</w:t>
            </w:r>
          </w:p>
          <w:p w:rsidR="004923D9" w:rsidRDefault="004923D9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Trend</w:t>
            </w:r>
          </w:p>
          <w:p w:rsidR="004923D9" w:rsidRDefault="004923D9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Print Graphics</w:t>
            </w:r>
          </w:p>
          <w:p w:rsidR="004923D9" w:rsidRPr="00A73EB8" w:rsidRDefault="004923D9" w:rsidP="009F73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Textile design</w:t>
            </w:r>
          </w:p>
        </w:tc>
        <w:tc>
          <w:tcPr>
            <w:tcW w:w="3420" w:type="dxa"/>
            <w:vAlign w:val="center"/>
          </w:tcPr>
          <w:p w:rsidR="003247BD" w:rsidRDefault="003247BD" w:rsidP="00BF6805">
            <w:pPr>
              <w:jc w:val="center"/>
            </w:pPr>
          </w:p>
          <w:p w:rsidR="003247BD" w:rsidRDefault="00B37006" w:rsidP="00BF6805">
            <w:pPr>
              <w:jc w:val="center"/>
            </w:pPr>
            <w:r>
              <w:t>Various</w:t>
            </w:r>
            <w:r w:rsidR="009F7387">
              <w:t xml:space="preserve"> Art supplies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9F7387" w:rsidRPr="00E02975" w:rsidRDefault="009F7387" w:rsidP="009F7387">
            <w:pPr>
              <w:jc w:val="center"/>
            </w:pPr>
            <w:r>
              <w:t>Technique Investigation Assignment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  <w:r w:rsidRPr="00DB305D">
              <w:rPr>
                <w:sz w:val="18"/>
              </w:rPr>
              <w:t xml:space="preserve"> </w:t>
            </w:r>
          </w:p>
          <w:p w:rsidR="009F7387" w:rsidRDefault="009F7387" w:rsidP="009F7387">
            <w:pPr>
              <w:spacing w:after="120"/>
              <w:jc w:val="center"/>
              <w:rPr>
                <w:sz w:val="18"/>
              </w:rPr>
            </w:pPr>
          </w:p>
          <w:p w:rsidR="009F7387" w:rsidRDefault="009F7387" w:rsidP="009F7387">
            <w:pPr>
              <w:spacing w:after="120"/>
              <w:jc w:val="center"/>
            </w:pPr>
            <w:r>
              <w:t>Summative Project</w:t>
            </w:r>
          </w:p>
          <w:p w:rsidR="009F7387" w:rsidRDefault="009F7387" w:rsidP="009F7387">
            <w:pPr>
              <w:spacing w:after="120"/>
              <w:jc w:val="center"/>
            </w:pPr>
            <w:r>
              <w:t>Summative reflection</w:t>
            </w:r>
          </w:p>
          <w:p w:rsidR="003247BD" w:rsidRPr="00E02975" w:rsidRDefault="009F7387" w:rsidP="009F7387">
            <w:pPr>
              <w:spacing w:after="120"/>
              <w:jc w:val="center"/>
            </w:pPr>
            <w:r>
              <w:t>Group critique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7A1AF4" w:rsidP="00BF6805">
            <w:pPr>
              <w:jc w:val="center"/>
            </w:pPr>
            <w:r>
              <w:lastRenderedPageBreak/>
              <w:t>Advertising Illustration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</w:t>
            </w:r>
            <w:r w:rsidRPr="00E02975">
              <w:t>,</w:t>
            </w:r>
            <w:r>
              <w:t xml:space="preserve"> 9.2.12. L, 9.3.12.A, 9.4.12.C</w:t>
            </w:r>
          </w:p>
          <w:p w:rsidR="003247BD" w:rsidRPr="00A73EB8" w:rsidRDefault="003247BD" w:rsidP="004511F0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B37006" w:rsidRDefault="004923D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Marketing </w:t>
            </w:r>
          </w:p>
          <w:p w:rsidR="004923D9" w:rsidRDefault="004923D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Commission</w:t>
            </w:r>
          </w:p>
          <w:p w:rsidR="004923D9" w:rsidRDefault="004923D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Deadline</w:t>
            </w:r>
          </w:p>
          <w:p w:rsidR="004923D9" w:rsidRDefault="004923D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Focus Groups</w:t>
            </w:r>
          </w:p>
          <w:p w:rsidR="004923D9" w:rsidRPr="00A73EB8" w:rsidRDefault="004923D9" w:rsidP="00B3700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Pitch </w:t>
            </w:r>
          </w:p>
        </w:tc>
        <w:tc>
          <w:tcPr>
            <w:tcW w:w="3420" w:type="dxa"/>
            <w:vAlign w:val="center"/>
          </w:tcPr>
          <w:p w:rsidR="00B37006" w:rsidRDefault="00B37006" w:rsidP="00BF6805">
            <w:pPr>
              <w:jc w:val="center"/>
            </w:pPr>
            <w:r>
              <w:t>Various Art Supplies</w:t>
            </w:r>
          </w:p>
          <w:p w:rsidR="003247BD" w:rsidRDefault="00B37006" w:rsidP="00BF6805">
            <w:pPr>
              <w:jc w:val="center"/>
            </w:pPr>
            <w:r>
              <w:t>Blog</w:t>
            </w:r>
          </w:p>
          <w:p w:rsidR="003247BD" w:rsidRDefault="003247BD" w:rsidP="00BF6805">
            <w:pPr>
              <w:jc w:val="center"/>
            </w:pPr>
            <w:r>
              <w:t>Adobe Illustrator</w:t>
            </w:r>
          </w:p>
          <w:p w:rsidR="003247BD" w:rsidRDefault="003247BD" w:rsidP="00BF6805">
            <w:pPr>
              <w:jc w:val="center"/>
            </w:pPr>
            <w:r>
              <w:t>Student Generated Images</w:t>
            </w:r>
          </w:p>
          <w:p w:rsidR="003247BD" w:rsidRDefault="003247BD" w:rsidP="00BF6805">
            <w:pPr>
              <w:jc w:val="center"/>
            </w:pPr>
            <w:r>
              <w:t>Scanners</w:t>
            </w:r>
          </w:p>
          <w:p w:rsidR="003247BD" w:rsidRDefault="003247BD" w:rsidP="00BF6805">
            <w:pPr>
              <w:jc w:val="center"/>
            </w:pPr>
            <w:r>
              <w:t>Printers</w:t>
            </w:r>
          </w:p>
          <w:p w:rsidR="003247BD" w:rsidRDefault="003247BD" w:rsidP="00BF6805">
            <w:pPr>
              <w:jc w:val="center"/>
            </w:pPr>
            <w:r>
              <w:t>Relevant Artist Connection</w:t>
            </w:r>
          </w:p>
          <w:p w:rsidR="003247BD" w:rsidRDefault="003247BD" w:rsidP="00BF6805">
            <w:pPr>
              <w:jc w:val="center"/>
            </w:pPr>
            <w:r>
              <w:t>Studio Days</w:t>
            </w:r>
          </w:p>
          <w:p w:rsidR="003247BD" w:rsidRPr="003055AF" w:rsidRDefault="003247BD" w:rsidP="00BF6805">
            <w:pPr>
              <w:jc w:val="center"/>
            </w:pPr>
            <w:r>
              <w:t>Pattern Project</w:t>
            </w:r>
          </w:p>
        </w:tc>
        <w:tc>
          <w:tcPr>
            <w:tcW w:w="2880" w:type="dxa"/>
            <w:vAlign w:val="center"/>
          </w:tcPr>
          <w:p w:rsidR="00B37006" w:rsidRDefault="00B37006" w:rsidP="00B37006">
            <w:pPr>
              <w:spacing w:after="120"/>
              <w:jc w:val="center"/>
            </w:pPr>
            <w:r>
              <w:t>Complete in class activities</w:t>
            </w:r>
          </w:p>
          <w:p w:rsidR="00B37006" w:rsidRDefault="00B37006" w:rsidP="00B37006">
            <w:pPr>
              <w:spacing w:after="120"/>
              <w:jc w:val="center"/>
            </w:pPr>
            <w:r>
              <w:t xml:space="preserve">Proper use of materials </w:t>
            </w:r>
          </w:p>
          <w:p w:rsidR="00B37006" w:rsidRDefault="00B37006" w:rsidP="00B37006">
            <w:pPr>
              <w:spacing w:after="120"/>
              <w:jc w:val="center"/>
            </w:pPr>
            <w:r>
              <w:t>Technique Investigation Assignment &amp; Reflection</w:t>
            </w:r>
          </w:p>
          <w:p w:rsidR="003247BD" w:rsidRPr="00DB305D" w:rsidRDefault="00B37006" w:rsidP="00B37006">
            <w:pPr>
              <w:spacing w:after="120"/>
              <w:jc w:val="center"/>
              <w:rPr>
                <w:sz w:val="18"/>
              </w:rPr>
            </w:pPr>
            <w:r>
              <w:t>Summative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247BD" w:rsidTr="00BF6805">
        <w:tc>
          <w:tcPr>
            <w:tcW w:w="2785" w:type="dxa"/>
            <w:vAlign w:val="center"/>
          </w:tcPr>
          <w:p w:rsidR="003247BD" w:rsidRPr="00DE5063" w:rsidRDefault="007A1AF4" w:rsidP="00B07F49">
            <w:pPr>
              <w:jc w:val="center"/>
            </w:pPr>
            <w:r>
              <w:t>Music Industry Illustration</w:t>
            </w:r>
          </w:p>
        </w:tc>
        <w:tc>
          <w:tcPr>
            <w:tcW w:w="1890" w:type="dxa"/>
            <w:vAlign w:val="center"/>
          </w:tcPr>
          <w:p w:rsidR="004511F0" w:rsidRPr="00E02975" w:rsidRDefault="004511F0" w:rsidP="004511F0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>
              <w:t>.A, 9.1.12 E, 9.1.12. G, 9.1.12</w:t>
            </w:r>
            <w:r w:rsidRPr="00E02975">
              <w:t xml:space="preserve">H, 9.1.12 J, 9.1.12 K, </w:t>
            </w:r>
            <w:r>
              <w:t xml:space="preserve">9.2.12 C, </w:t>
            </w:r>
            <w:r w:rsidRPr="00E02975">
              <w:t>9.2.1</w:t>
            </w:r>
            <w:r>
              <w:t>2.E, 9.2.12. L, 9.3.12.A, 9.4.12.C</w:t>
            </w:r>
            <w:r w:rsidRPr="00E02975">
              <w:t xml:space="preserve"> </w:t>
            </w:r>
          </w:p>
          <w:p w:rsidR="003247BD" w:rsidRPr="00A73EB8" w:rsidRDefault="003247BD" w:rsidP="00BF6805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 w:rsidR="004511F0">
              <w:t xml:space="preserve"> Cr1.1.IIa,Cr2.1.IIa, Cr2.3.IIa, Cr3.1.IIa, Pr5.1.II</w:t>
            </w:r>
            <w:r w:rsidR="004511F0" w:rsidRPr="00E02975">
              <w:t>a,</w:t>
            </w:r>
            <w:r w:rsidR="004511F0" w:rsidRPr="00E02975">
              <w:rPr>
                <w:b/>
              </w:rPr>
              <w:t xml:space="preserve"> </w:t>
            </w:r>
            <w:r w:rsidR="004511F0">
              <w:t>Re7.1.IIa,Re8.1.IIa,  Cn 10.1.IIa, Cn11.1.II</w:t>
            </w:r>
            <w:r w:rsidR="004511F0" w:rsidRPr="00E02975">
              <w:t>a</w:t>
            </w:r>
          </w:p>
        </w:tc>
        <w:tc>
          <w:tcPr>
            <w:tcW w:w="3420" w:type="dxa"/>
            <w:vAlign w:val="center"/>
          </w:tcPr>
          <w:p w:rsidR="00BF6805" w:rsidRDefault="00034150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Merchandize</w:t>
            </w:r>
          </w:p>
          <w:p w:rsidR="00034150" w:rsidRDefault="00034150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Promo</w:t>
            </w:r>
          </w:p>
          <w:p w:rsidR="00034150" w:rsidRPr="00A73EB8" w:rsidRDefault="00034150" w:rsidP="00BF680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Identity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B44FEB" w:rsidRDefault="00B44FEB" w:rsidP="009F7387"/>
          <w:p w:rsidR="00B37006" w:rsidRDefault="00B37006" w:rsidP="009F7387">
            <w:pPr>
              <w:jc w:val="center"/>
            </w:pPr>
            <w:r>
              <w:t>Various Art Supplies</w:t>
            </w:r>
          </w:p>
          <w:p w:rsidR="009F7387" w:rsidRDefault="009F7387" w:rsidP="009F7387">
            <w:pPr>
              <w:jc w:val="center"/>
            </w:pPr>
            <w:r>
              <w:t>Worksheets</w:t>
            </w:r>
          </w:p>
          <w:p w:rsidR="009F7387" w:rsidRDefault="009F7387" w:rsidP="009F7387">
            <w:pPr>
              <w:jc w:val="center"/>
            </w:pPr>
            <w:r>
              <w:t>Proportional Dividers</w:t>
            </w:r>
          </w:p>
          <w:p w:rsidR="009F7387" w:rsidRDefault="009F7387" w:rsidP="009F7387">
            <w:pPr>
              <w:jc w:val="center"/>
            </w:pPr>
            <w:r>
              <w:t>Blogs</w:t>
            </w:r>
          </w:p>
          <w:p w:rsidR="009F7387" w:rsidRDefault="009F7387" w:rsidP="009F7387">
            <w:pPr>
              <w:jc w:val="center"/>
            </w:pPr>
            <w:r>
              <w:t>Printers</w:t>
            </w:r>
          </w:p>
          <w:p w:rsidR="009F7387" w:rsidRDefault="009F7387" w:rsidP="009F7387">
            <w:pPr>
              <w:jc w:val="center"/>
            </w:pPr>
            <w:r>
              <w:t>Relevant Artist Connection</w:t>
            </w:r>
          </w:p>
          <w:p w:rsidR="009F7387" w:rsidRDefault="009F7387" w:rsidP="009F7387">
            <w:pPr>
              <w:jc w:val="center"/>
            </w:pPr>
            <w:r>
              <w:t>Studio Days</w:t>
            </w:r>
          </w:p>
          <w:p w:rsidR="00B44FEB" w:rsidRPr="002F1426" w:rsidRDefault="009F7387" w:rsidP="009F7387">
            <w:pPr>
              <w:jc w:val="center"/>
              <w:rPr>
                <w:b/>
              </w:rPr>
            </w:pPr>
            <w:r>
              <w:t>Technique Investigation Assignment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9F7387" w:rsidRDefault="009F7387" w:rsidP="009F7387">
            <w:pPr>
              <w:spacing w:after="120"/>
              <w:jc w:val="center"/>
            </w:pPr>
            <w:r>
              <w:t>Complete in class activities</w:t>
            </w:r>
          </w:p>
          <w:p w:rsidR="009F7387" w:rsidRDefault="009F7387" w:rsidP="009F7387">
            <w:pPr>
              <w:spacing w:after="120"/>
              <w:jc w:val="center"/>
            </w:pPr>
            <w:r>
              <w:t xml:space="preserve">Proper use of materials </w:t>
            </w:r>
          </w:p>
          <w:p w:rsidR="00B44FEB" w:rsidRPr="00DB305D" w:rsidRDefault="009F7387" w:rsidP="009F7387">
            <w:pPr>
              <w:spacing w:after="120"/>
              <w:jc w:val="center"/>
              <w:rPr>
                <w:sz w:val="18"/>
              </w:rPr>
            </w:pPr>
            <w:r>
              <w:t>Technique Investigation Assignment &amp; Reflection</w:t>
            </w:r>
          </w:p>
        </w:tc>
      </w:tr>
    </w:tbl>
    <w:p w:rsidR="003247BD" w:rsidRPr="001951E8" w:rsidRDefault="003247BD" w:rsidP="003247BD">
      <w:pPr>
        <w:spacing w:after="0"/>
        <w:rPr>
          <w:sz w:val="4"/>
          <w:szCs w:val="4"/>
        </w:rPr>
      </w:pPr>
    </w:p>
    <w:p w:rsidR="003247BD" w:rsidRDefault="003247BD" w:rsidP="003247BD">
      <w:pPr>
        <w:spacing w:after="0"/>
        <w:rPr>
          <w:sz w:val="4"/>
          <w:szCs w:val="4"/>
        </w:rPr>
      </w:pPr>
    </w:p>
    <w:p w:rsidR="003247BD" w:rsidRPr="00B149C5" w:rsidRDefault="003247BD" w:rsidP="003247BD">
      <w:pPr>
        <w:spacing w:after="0"/>
        <w:rPr>
          <w:szCs w:val="4"/>
        </w:rPr>
      </w:pPr>
    </w:p>
    <w:p w:rsidR="00990086" w:rsidRPr="003247BD" w:rsidRDefault="00990086" w:rsidP="003247BD"/>
    <w:sectPr w:rsidR="00990086" w:rsidRPr="003247B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4150"/>
    <w:rsid w:val="00047491"/>
    <w:rsid w:val="00060278"/>
    <w:rsid w:val="000841A5"/>
    <w:rsid w:val="000850C2"/>
    <w:rsid w:val="00120692"/>
    <w:rsid w:val="00130A30"/>
    <w:rsid w:val="00192AD1"/>
    <w:rsid w:val="001951E8"/>
    <w:rsid w:val="001C7333"/>
    <w:rsid w:val="001E06E5"/>
    <w:rsid w:val="001E1FF2"/>
    <w:rsid w:val="00243906"/>
    <w:rsid w:val="00254892"/>
    <w:rsid w:val="002717B6"/>
    <w:rsid w:val="002F1426"/>
    <w:rsid w:val="002F1966"/>
    <w:rsid w:val="003055AF"/>
    <w:rsid w:val="003154BD"/>
    <w:rsid w:val="003247BD"/>
    <w:rsid w:val="003779EA"/>
    <w:rsid w:val="003A1F67"/>
    <w:rsid w:val="00430277"/>
    <w:rsid w:val="004511F0"/>
    <w:rsid w:val="004923D9"/>
    <w:rsid w:val="004D4FCE"/>
    <w:rsid w:val="00501081"/>
    <w:rsid w:val="005E38FC"/>
    <w:rsid w:val="00611B54"/>
    <w:rsid w:val="00613CB0"/>
    <w:rsid w:val="006C7F45"/>
    <w:rsid w:val="00785E95"/>
    <w:rsid w:val="00791C32"/>
    <w:rsid w:val="007A147C"/>
    <w:rsid w:val="007A1AF4"/>
    <w:rsid w:val="007F0C34"/>
    <w:rsid w:val="0080537B"/>
    <w:rsid w:val="0083516A"/>
    <w:rsid w:val="008668B6"/>
    <w:rsid w:val="008902B0"/>
    <w:rsid w:val="00990086"/>
    <w:rsid w:val="009A0FC1"/>
    <w:rsid w:val="009D5945"/>
    <w:rsid w:val="009F7387"/>
    <w:rsid w:val="00A73EB8"/>
    <w:rsid w:val="00AC2828"/>
    <w:rsid w:val="00AC667D"/>
    <w:rsid w:val="00B066ED"/>
    <w:rsid w:val="00B07F49"/>
    <w:rsid w:val="00B149C5"/>
    <w:rsid w:val="00B37006"/>
    <w:rsid w:val="00B44FEB"/>
    <w:rsid w:val="00B477DC"/>
    <w:rsid w:val="00B963EA"/>
    <w:rsid w:val="00BE53BF"/>
    <w:rsid w:val="00BF6805"/>
    <w:rsid w:val="00C03192"/>
    <w:rsid w:val="00C57749"/>
    <w:rsid w:val="00C94F98"/>
    <w:rsid w:val="00D97955"/>
    <w:rsid w:val="00DB305D"/>
    <w:rsid w:val="00DE5063"/>
    <w:rsid w:val="00DF2C31"/>
    <w:rsid w:val="00E02975"/>
    <w:rsid w:val="00ED5EC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946F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43F17-F584-4CE1-A4FC-B76275C2F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4</cp:revision>
  <dcterms:created xsi:type="dcterms:W3CDTF">2018-07-25T20:57:00Z</dcterms:created>
  <dcterms:modified xsi:type="dcterms:W3CDTF">2018-07-26T01:03:00Z</dcterms:modified>
</cp:coreProperties>
</file>