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DF2C31">
        <w:t>I</w:t>
      </w:r>
      <w:r w:rsidR="00047491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DF2C31">
        <w:rPr>
          <w:b/>
        </w:rPr>
        <w:t xml:space="preserve"> 1</w:t>
      </w:r>
      <w:r w:rsidR="00047491">
        <w:rPr>
          <w:b/>
        </w:rPr>
        <w:t>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BF6805">
        <w:tc>
          <w:tcPr>
            <w:tcW w:w="6475" w:type="dxa"/>
          </w:tcPr>
          <w:p w:rsidR="003247BD" w:rsidRPr="002F1426" w:rsidRDefault="003247BD" w:rsidP="00BF680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07F49">
              <w:rPr>
                <w:b/>
              </w:rPr>
              <w:t xml:space="preserve"> The Illustrator is a Reporter</w:t>
            </w:r>
          </w:p>
        </w:tc>
        <w:tc>
          <w:tcPr>
            <w:tcW w:w="7920" w:type="dxa"/>
          </w:tcPr>
          <w:p w:rsidR="003247BD" w:rsidRDefault="003247BD" w:rsidP="00BF680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BF6805">
        <w:tc>
          <w:tcPr>
            <w:tcW w:w="14395" w:type="dxa"/>
          </w:tcPr>
          <w:p w:rsidR="003247BD" w:rsidRDefault="003247BD" w:rsidP="00BF6805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37006" w:rsidRDefault="00B37006" w:rsidP="007B6256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7B6256">
              <w:t>How does an illustrator report, explain, or clarify information to their audience?</w:t>
            </w:r>
            <w:bookmarkStart w:id="0" w:name="_GoBack"/>
            <w:bookmarkEnd w:id="0"/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3247BD" w:rsidP="00BF680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7B6256">
              <w:t xml:space="preserve">How can you capture qualities and characteristics paramount to a person in their portrait? </w:t>
            </w:r>
          </w:p>
          <w:p w:rsidR="003247BD" w:rsidRDefault="003247BD" w:rsidP="00BF6805">
            <w:pPr>
              <w:pStyle w:val="ListParagraph"/>
            </w:pP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7B6256">
              <w:t>How does scientific illustration enrich an explanation beyond a photograph?</w:t>
            </w:r>
          </w:p>
          <w:p w:rsidR="003247BD" w:rsidRDefault="003247BD" w:rsidP="00BF6805">
            <w:pPr>
              <w:pStyle w:val="ListParagraph"/>
            </w:pPr>
          </w:p>
          <w:p w:rsidR="003247BD" w:rsidRDefault="003247BD" w:rsidP="007B625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B37006">
              <w:t xml:space="preserve">How </w:t>
            </w:r>
            <w:r w:rsidR="007B6256">
              <w:t>can illustration expand and explain information in ways in which words fall short?</w:t>
            </w:r>
          </w:p>
          <w:p w:rsidR="003247BD" w:rsidRDefault="003247BD" w:rsidP="00BF6805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BF680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047491" w:rsidP="00BF6805">
            <w:pPr>
              <w:jc w:val="center"/>
            </w:pPr>
            <w:r>
              <w:t>Extraordinary Person</w:t>
            </w:r>
          </w:p>
        </w:tc>
        <w:tc>
          <w:tcPr>
            <w:tcW w:w="1890" w:type="dxa"/>
            <w:vAlign w:val="center"/>
          </w:tcPr>
          <w:p w:rsidR="00047491" w:rsidRPr="00E02975" w:rsidRDefault="00047491" w:rsidP="00047491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3247BD" w:rsidRPr="00A73EB8" w:rsidRDefault="00047491" w:rsidP="00047491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9F7387" w:rsidRDefault="007B6256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Portrait</w:t>
            </w:r>
          </w:p>
          <w:p w:rsidR="007B6256" w:rsidRPr="00A73EB8" w:rsidRDefault="007B6256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Figure Study</w:t>
            </w:r>
          </w:p>
        </w:tc>
        <w:tc>
          <w:tcPr>
            <w:tcW w:w="3420" w:type="dxa"/>
            <w:vAlign w:val="center"/>
          </w:tcPr>
          <w:p w:rsidR="003247BD" w:rsidRDefault="003247BD" w:rsidP="00BF6805">
            <w:pPr>
              <w:jc w:val="center"/>
            </w:pPr>
          </w:p>
          <w:p w:rsidR="003247BD" w:rsidRDefault="00B37006" w:rsidP="00BF6805">
            <w:pPr>
              <w:jc w:val="center"/>
            </w:pPr>
            <w:r>
              <w:t>Various</w:t>
            </w:r>
            <w:r w:rsidR="009F7387">
              <w:t xml:space="preserve">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9F7387" w:rsidRPr="00E02975" w:rsidRDefault="009F7387" w:rsidP="009F7387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</w:p>
          <w:p w:rsidR="009F7387" w:rsidRDefault="009F7387" w:rsidP="009F7387">
            <w:pPr>
              <w:spacing w:after="120"/>
              <w:jc w:val="center"/>
            </w:pPr>
            <w:r>
              <w:t>Summative Project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reflection</w:t>
            </w:r>
          </w:p>
          <w:p w:rsidR="003247BD" w:rsidRPr="00E02975" w:rsidRDefault="009F7387" w:rsidP="009F7387">
            <w:pPr>
              <w:spacing w:after="120"/>
              <w:jc w:val="center"/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047491" w:rsidP="00BF6805">
            <w:pPr>
              <w:jc w:val="center"/>
            </w:pPr>
            <w:r>
              <w:t>Scientific Illustration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</w:t>
            </w:r>
            <w:r w:rsidRPr="00E02975">
              <w:lastRenderedPageBreak/>
              <w:t xml:space="preserve">J, 9.1.12 K, </w:t>
            </w:r>
            <w:r>
              <w:t xml:space="preserve">9.2.12 C, </w:t>
            </w:r>
            <w:r w:rsidRPr="00E02975">
              <w:t>9.2.1</w:t>
            </w:r>
            <w:r>
              <w:t>2.E</w:t>
            </w:r>
            <w:r w:rsidRPr="00E02975">
              <w:t>,</w:t>
            </w:r>
            <w:r>
              <w:t xml:space="preserve"> 9.2.12. L, 9.3.12.A, 9.4.12.C</w:t>
            </w:r>
          </w:p>
          <w:p w:rsidR="003247BD" w:rsidRPr="00A73EB8" w:rsidRDefault="003247BD" w:rsidP="004511F0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Text Layout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Sequencing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  <w:p w:rsidR="009F7387" w:rsidRDefault="009F7387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Roughs</w:t>
            </w:r>
          </w:p>
          <w:p w:rsidR="00B37006" w:rsidRPr="00A73EB8" w:rsidRDefault="00B37006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Storyboard</w:t>
            </w:r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lastRenderedPageBreak/>
              <w:t>Various Art Supplies</w:t>
            </w:r>
          </w:p>
          <w:p w:rsidR="003247BD" w:rsidRDefault="00B37006" w:rsidP="00BF6805">
            <w:pPr>
              <w:jc w:val="center"/>
            </w:pPr>
            <w:r>
              <w:t>Blog</w:t>
            </w:r>
          </w:p>
          <w:p w:rsidR="003247BD" w:rsidRDefault="003247BD" w:rsidP="00BF6805">
            <w:pPr>
              <w:jc w:val="center"/>
            </w:pPr>
            <w:r>
              <w:t>Adobe Illustrator</w:t>
            </w:r>
          </w:p>
          <w:p w:rsidR="003247BD" w:rsidRDefault="003247BD" w:rsidP="00BF6805">
            <w:pPr>
              <w:jc w:val="center"/>
            </w:pPr>
            <w:r>
              <w:lastRenderedPageBreak/>
              <w:t>Student Generated Images</w:t>
            </w:r>
          </w:p>
          <w:p w:rsidR="003247BD" w:rsidRDefault="003247BD" w:rsidP="00BF6805">
            <w:pPr>
              <w:jc w:val="center"/>
            </w:pPr>
            <w:r>
              <w:t>Scanners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Pr="003055AF" w:rsidRDefault="003247BD" w:rsidP="00BF6805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B37006" w:rsidRDefault="00B37006" w:rsidP="00B37006">
            <w:pPr>
              <w:spacing w:after="120"/>
              <w:jc w:val="center"/>
            </w:pPr>
            <w:r>
              <w:lastRenderedPageBreak/>
              <w:t>Complete in class activities</w:t>
            </w:r>
          </w:p>
          <w:p w:rsidR="00B37006" w:rsidRDefault="00B37006" w:rsidP="00B37006">
            <w:pPr>
              <w:spacing w:after="120"/>
              <w:jc w:val="center"/>
            </w:pPr>
            <w:r>
              <w:t xml:space="preserve">Proper use of materials </w:t>
            </w:r>
          </w:p>
          <w:p w:rsidR="00B37006" w:rsidRDefault="00B37006" w:rsidP="00B37006">
            <w:pPr>
              <w:spacing w:after="120"/>
              <w:jc w:val="center"/>
            </w:pPr>
            <w:r>
              <w:lastRenderedPageBreak/>
              <w:t>Technique Investigation Assignment &amp; Reflection</w:t>
            </w:r>
          </w:p>
          <w:p w:rsidR="003247BD" w:rsidRPr="00DB305D" w:rsidRDefault="00B37006" w:rsidP="00B37006">
            <w:pPr>
              <w:spacing w:after="120"/>
              <w:jc w:val="center"/>
              <w:rPr>
                <w:sz w:val="18"/>
              </w:rPr>
            </w:pPr>
            <w:r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B6256" w:rsidP="007B6256">
            <w:pPr>
              <w:jc w:val="center"/>
            </w:pPr>
            <w:r>
              <w:t>Elucidate</w:t>
            </w:r>
            <w:r w:rsidR="00B07F49">
              <w:t xml:space="preserve"> </w:t>
            </w:r>
            <w:r>
              <w:t>the Facts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A73EB8" w:rsidRDefault="003247BD" w:rsidP="00BF6805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F6805" w:rsidRDefault="007B6256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Elucidate</w:t>
            </w:r>
          </w:p>
          <w:p w:rsidR="007B6256" w:rsidRPr="00A73EB8" w:rsidRDefault="007B6256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Infographic</w:t>
            </w:r>
          </w:p>
        </w:tc>
        <w:tc>
          <w:tcPr>
            <w:tcW w:w="3420" w:type="dxa"/>
            <w:vAlign w:val="center"/>
          </w:tcPr>
          <w:p w:rsidR="00B44FEB" w:rsidRDefault="00B44FEB" w:rsidP="009F7387"/>
          <w:p w:rsidR="00B37006" w:rsidRDefault="00B37006" w:rsidP="009F7387">
            <w:pPr>
              <w:jc w:val="center"/>
            </w:pPr>
            <w:r>
              <w:t>Various Art Supplies</w:t>
            </w:r>
          </w:p>
          <w:p w:rsidR="009F7387" w:rsidRDefault="009F7387" w:rsidP="009F7387">
            <w:pPr>
              <w:jc w:val="center"/>
            </w:pPr>
            <w:r>
              <w:t>Worksheets</w:t>
            </w:r>
          </w:p>
          <w:p w:rsidR="009F7387" w:rsidRDefault="009F7387" w:rsidP="009F7387">
            <w:pPr>
              <w:jc w:val="center"/>
            </w:pPr>
            <w:r>
              <w:t>Proportional Dividers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B44FEB" w:rsidRPr="002F1426" w:rsidRDefault="009F7387" w:rsidP="009F7387">
            <w:pPr>
              <w:jc w:val="center"/>
              <w:rPr>
                <w:b/>
              </w:rPr>
            </w:pPr>
            <w:r>
              <w:t>Technique Investigation Assignment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B44FEB" w:rsidRPr="00DB305D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7491"/>
    <w:rsid w:val="00060278"/>
    <w:rsid w:val="000841A5"/>
    <w:rsid w:val="000850C2"/>
    <w:rsid w:val="00120692"/>
    <w:rsid w:val="00130A30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55AF"/>
    <w:rsid w:val="003154BD"/>
    <w:rsid w:val="003247BD"/>
    <w:rsid w:val="003779EA"/>
    <w:rsid w:val="003A1F67"/>
    <w:rsid w:val="00430277"/>
    <w:rsid w:val="004511F0"/>
    <w:rsid w:val="004D4FCE"/>
    <w:rsid w:val="00501081"/>
    <w:rsid w:val="005E38FC"/>
    <w:rsid w:val="00611B54"/>
    <w:rsid w:val="00613CB0"/>
    <w:rsid w:val="006C7F45"/>
    <w:rsid w:val="00785E95"/>
    <w:rsid w:val="00791C32"/>
    <w:rsid w:val="007A147C"/>
    <w:rsid w:val="007B6256"/>
    <w:rsid w:val="007F0C34"/>
    <w:rsid w:val="0080537B"/>
    <w:rsid w:val="0083516A"/>
    <w:rsid w:val="008668B6"/>
    <w:rsid w:val="008902B0"/>
    <w:rsid w:val="00990086"/>
    <w:rsid w:val="009A0FC1"/>
    <w:rsid w:val="009D5945"/>
    <w:rsid w:val="009F7387"/>
    <w:rsid w:val="00A73EB8"/>
    <w:rsid w:val="00AC2828"/>
    <w:rsid w:val="00AC667D"/>
    <w:rsid w:val="00B07F49"/>
    <w:rsid w:val="00B149C5"/>
    <w:rsid w:val="00B37006"/>
    <w:rsid w:val="00B44FEB"/>
    <w:rsid w:val="00B477DC"/>
    <w:rsid w:val="00B963EA"/>
    <w:rsid w:val="00BE53BF"/>
    <w:rsid w:val="00BF6805"/>
    <w:rsid w:val="00C03192"/>
    <w:rsid w:val="00C57749"/>
    <w:rsid w:val="00C94F98"/>
    <w:rsid w:val="00D97955"/>
    <w:rsid w:val="00DB305D"/>
    <w:rsid w:val="00DE5063"/>
    <w:rsid w:val="00DF2C31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B306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00523-9681-4957-8F99-B018EFF3F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2018-07-25T20:31:00Z</dcterms:created>
  <dcterms:modified xsi:type="dcterms:W3CDTF">2018-07-26T00:52:00Z</dcterms:modified>
</cp:coreProperties>
</file>