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FE400A">
        <w:rPr>
          <w:b/>
        </w:rPr>
        <w:t xml:space="preserve"> </w:t>
      </w:r>
      <w:r w:rsidR="005E38FC">
        <w:rPr>
          <w:b/>
        </w:rPr>
        <w:t xml:space="preserve"> </w:t>
      </w:r>
      <w:r w:rsidR="0071658F" w:rsidRPr="00BE4885">
        <w:t>Word Certification</w:t>
      </w:r>
      <w:r w:rsidR="0071658F" w:rsidRPr="00BE4885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E400A">
        <w:rPr>
          <w:b/>
        </w:rPr>
        <w:t xml:space="preserve"> </w:t>
      </w:r>
      <w:r w:rsidR="0071658F" w:rsidRPr="00BE4885">
        <w:t>10</w:t>
      </w:r>
      <w:r w:rsidR="00BE4885" w:rsidRPr="00BE4885">
        <w:rPr>
          <w:vertAlign w:val="superscript"/>
        </w:rPr>
        <w:t>th</w:t>
      </w:r>
      <w:r w:rsidR="00BE4885">
        <w:t xml:space="preserve"> – </w:t>
      </w:r>
      <w:r w:rsidR="0071658F" w:rsidRPr="00BE4885">
        <w:t>12</w:t>
      </w:r>
      <w:r w:rsidR="00BE4885" w:rsidRPr="00BE4885">
        <w:rPr>
          <w:vertAlign w:val="superscript"/>
        </w:rPr>
        <w:t>th</w:t>
      </w:r>
      <w:r w:rsidR="00BE4885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CC63E9" w:rsidRDefault="002F1426" w:rsidP="00F76999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E400A">
              <w:rPr>
                <w:b/>
              </w:rPr>
              <w:t xml:space="preserve"> </w:t>
            </w:r>
            <w:bookmarkStart w:id="0" w:name="_GoBack"/>
            <w:bookmarkEnd w:id="0"/>
            <w:r w:rsidR="0065767A">
              <w:t>Generating Form Letters, Mailing Labels, and a Directory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E400A">
              <w:rPr>
                <w:b/>
              </w:rPr>
              <w:t xml:space="preserve"> </w:t>
            </w:r>
            <w:r w:rsidR="00BE4885">
              <w:t>9</w:t>
            </w:r>
            <w:r w:rsidR="0071658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5767A">
              <w:t>What are the steps involved in creating mail merge and what is the benefit of creating one? How can you edit a data source once it is created? When should an IF field be used? What options are available when creating mailing labels and envelopes?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252F3" w:rsidP="00A5565A">
            <w:pPr>
              <w:jc w:val="center"/>
            </w:pPr>
            <w:r>
              <w:t>Identifying</w:t>
            </w:r>
            <w:r w:rsidR="005816B9">
              <w:t xml:space="preserve"> the Main Document for Form Letters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Pr="00A73EB8" w:rsidRDefault="005816B9" w:rsidP="005816B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BE4885" w:rsidRDefault="00BE4885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 Unit Study Guide notes/question</w:t>
            </w:r>
            <w:r w:rsidR="00235959">
              <w:t xml:space="preserve"> completion, 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16B9" w:rsidP="00A5565A">
            <w:pPr>
              <w:jc w:val="center"/>
            </w:pPr>
            <w:r>
              <w:t>Creating a Data Source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Default="005816B9" w:rsidP="005816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source</w:t>
            </w:r>
          </w:p>
          <w:p w:rsidR="005816B9" w:rsidRDefault="005816B9" w:rsidP="005816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Record</w:t>
            </w:r>
          </w:p>
          <w:p w:rsidR="005816B9" w:rsidRDefault="005816B9" w:rsidP="005816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Header record</w:t>
            </w:r>
          </w:p>
          <w:p w:rsidR="005816B9" w:rsidRDefault="005816B9" w:rsidP="005816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record</w:t>
            </w:r>
          </w:p>
          <w:p w:rsidR="005816B9" w:rsidRDefault="005816B9" w:rsidP="005816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field</w:t>
            </w:r>
          </w:p>
          <w:p w:rsidR="000914CD" w:rsidRPr="00A73EB8" w:rsidRDefault="005816B9" w:rsidP="005816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Field name</w:t>
            </w: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16B9" w:rsidP="00A5565A">
            <w:pPr>
              <w:jc w:val="center"/>
            </w:pPr>
            <w:r>
              <w:t>Composing the Main Document for the Form Letters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0914CD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t>Merge fields</w:t>
            </w:r>
          </w:p>
          <w:p w:rsidR="005816B9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t>Merge field characters</w:t>
            </w:r>
          </w:p>
          <w:p w:rsidR="005816B9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t>AddressBlock merge field</w:t>
            </w:r>
          </w:p>
          <w:p w:rsidR="005816B9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t>GreetingLine merge field</w:t>
            </w:r>
          </w:p>
          <w:p w:rsidR="005816B9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t>IF field</w:t>
            </w:r>
          </w:p>
          <w:p w:rsidR="005816B9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lastRenderedPageBreak/>
              <w:t>Condition</w:t>
            </w:r>
          </w:p>
          <w:p w:rsidR="005816B9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t>Expression</w:t>
            </w:r>
          </w:p>
          <w:p w:rsidR="005816B9" w:rsidRDefault="005816B9" w:rsidP="000914CD">
            <w:pPr>
              <w:pStyle w:val="ListParagraph"/>
              <w:numPr>
                <w:ilvl w:val="0"/>
                <w:numId w:val="6"/>
              </w:numPr>
            </w:pPr>
            <w:r>
              <w:t>Comparison operator</w:t>
            </w:r>
          </w:p>
          <w:p w:rsidR="005816B9" w:rsidRPr="00A73EB8" w:rsidRDefault="005816B9" w:rsidP="005816B9">
            <w:pPr>
              <w:pStyle w:val="ListParagraph"/>
              <w:numPr>
                <w:ilvl w:val="0"/>
                <w:numId w:val="6"/>
              </w:numPr>
            </w:pPr>
            <w:r>
              <w:t>Field codes</w:t>
            </w: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lastRenderedPageBreak/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  <w:tr w:rsidR="005816B9" w:rsidTr="00A5565A">
        <w:tc>
          <w:tcPr>
            <w:tcW w:w="2785" w:type="dxa"/>
            <w:vAlign w:val="center"/>
          </w:tcPr>
          <w:p w:rsidR="005816B9" w:rsidRDefault="005816B9" w:rsidP="00A5565A">
            <w:pPr>
              <w:jc w:val="center"/>
            </w:pPr>
            <w:r>
              <w:lastRenderedPageBreak/>
              <w:t>Merging the Data Source with the Main Document to Generate the Form Letters</w:t>
            </w:r>
          </w:p>
        </w:tc>
        <w:tc>
          <w:tcPr>
            <w:tcW w:w="1890" w:type="dxa"/>
            <w:vAlign w:val="center"/>
          </w:tcPr>
          <w:p w:rsidR="005816B9" w:rsidRDefault="005816B9" w:rsidP="00A5565A">
            <w:pPr>
              <w:jc w:val="center"/>
            </w:pPr>
            <w:r>
              <w:t>15.3.12.A</w:t>
            </w:r>
          </w:p>
          <w:p w:rsidR="005816B9" w:rsidRDefault="005816B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Default="005816B9" w:rsidP="005816B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816B9" w:rsidRDefault="005816B9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5816B9" w:rsidRDefault="005816B9" w:rsidP="005816B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5816B9" w:rsidRDefault="005816B9" w:rsidP="005816B9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  <w:tr w:rsidR="005816B9" w:rsidTr="00A5565A">
        <w:tc>
          <w:tcPr>
            <w:tcW w:w="2785" w:type="dxa"/>
            <w:vAlign w:val="center"/>
          </w:tcPr>
          <w:p w:rsidR="005816B9" w:rsidRDefault="005816B9" w:rsidP="00A5565A">
            <w:pPr>
              <w:jc w:val="center"/>
            </w:pPr>
            <w:r>
              <w:t>Addressing Mailing Labels and Envelopes</w:t>
            </w:r>
          </w:p>
        </w:tc>
        <w:tc>
          <w:tcPr>
            <w:tcW w:w="1890" w:type="dxa"/>
            <w:vAlign w:val="center"/>
          </w:tcPr>
          <w:p w:rsidR="005816B9" w:rsidRDefault="005816B9" w:rsidP="005816B9">
            <w:pPr>
              <w:jc w:val="center"/>
            </w:pPr>
            <w:r>
              <w:t>15.3.12.A</w:t>
            </w:r>
          </w:p>
          <w:p w:rsidR="005816B9" w:rsidRDefault="005816B9" w:rsidP="005816B9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Default="005816B9" w:rsidP="0057400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816B9" w:rsidRDefault="0057400C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57400C" w:rsidRDefault="0057400C" w:rsidP="0057400C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5816B9" w:rsidRDefault="0057400C" w:rsidP="0057400C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  <w:tr w:rsidR="0057400C" w:rsidTr="00A5565A">
        <w:tc>
          <w:tcPr>
            <w:tcW w:w="2785" w:type="dxa"/>
            <w:vAlign w:val="center"/>
          </w:tcPr>
          <w:p w:rsidR="0057400C" w:rsidRDefault="0057400C" w:rsidP="00A5565A">
            <w:pPr>
              <w:jc w:val="center"/>
            </w:pPr>
            <w:r>
              <w:t>Merge All Data Records to a Directory</w:t>
            </w:r>
          </w:p>
        </w:tc>
        <w:tc>
          <w:tcPr>
            <w:tcW w:w="1890" w:type="dxa"/>
            <w:vAlign w:val="center"/>
          </w:tcPr>
          <w:p w:rsidR="0057400C" w:rsidRDefault="0057400C" w:rsidP="005816B9">
            <w:pPr>
              <w:jc w:val="center"/>
            </w:pPr>
            <w:r>
              <w:t>15.3.12.A</w:t>
            </w:r>
          </w:p>
          <w:p w:rsidR="0057400C" w:rsidRDefault="0057400C" w:rsidP="005816B9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7400C" w:rsidRDefault="0057400C" w:rsidP="0057400C">
            <w:pPr>
              <w:pStyle w:val="ListParagraph"/>
              <w:numPr>
                <w:ilvl w:val="0"/>
                <w:numId w:val="9"/>
              </w:numPr>
            </w:pPr>
            <w:r>
              <w:t>Directory</w:t>
            </w:r>
          </w:p>
          <w:p w:rsidR="0057400C" w:rsidRDefault="0057400C" w:rsidP="0057400C">
            <w:pPr>
              <w:pStyle w:val="ListParagraph"/>
              <w:numPr>
                <w:ilvl w:val="0"/>
                <w:numId w:val="9"/>
              </w:numPr>
            </w:pPr>
            <w:r>
              <w:t>Portrait orientation</w:t>
            </w:r>
          </w:p>
          <w:p w:rsidR="0057400C" w:rsidRDefault="0057400C" w:rsidP="0057400C">
            <w:pPr>
              <w:pStyle w:val="ListParagraph"/>
              <w:numPr>
                <w:ilvl w:val="0"/>
                <w:numId w:val="9"/>
              </w:numPr>
            </w:pPr>
            <w:r>
              <w:t>Landscape orientation</w:t>
            </w:r>
          </w:p>
          <w:p w:rsidR="0057400C" w:rsidRDefault="0057400C" w:rsidP="0057400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7400C" w:rsidRDefault="0057400C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57400C" w:rsidRDefault="0057400C" w:rsidP="0057400C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57400C" w:rsidRDefault="0057400C" w:rsidP="0057400C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1B608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20C8"/>
    <w:multiLevelType w:val="hybridMultilevel"/>
    <w:tmpl w:val="8578E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688"/>
    <w:multiLevelType w:val="hybridMultilevel"/>
    <w:tmpl w:val="61DA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5F7160"/>
    <w:multiLevelType w:val="hybridMultilevel"/>
    <w:tmpl w:val="8D4E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A3542"/>
    <w:multiLevelType w:val="hybridMultilevel"/>
    <w:tmpl w:val="B904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12954"/>
    <w:multiLevelType w:val="hybridMultilevel"/>
    <w:tmpl w:val="6FA6B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1D44A0"/>
    <w:multiLevelType w:val="hybridMultilevel"/>
    <w:tmpl w:val="D13C9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A15495"/>
    <w:multiLevelType w:val="hybridMultilevel"/>
    <w:tmpl w:val="5C64D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CD"/>
    <w:rsid w:val="00120692"/>
    <w:rsid w:val="001951E8"/>
    <w:rsid w:val="001E06E5"/>
    <w:rsid w:val="001E1FF2"/>
    <w:rsid w:val="00221D1C"/>
    <w:rsid w:val="00235959"/>
    <w:rsid w:val="00243906"/>
    <w:rsid w:val="002717B6"/>
    <w:rsid w:val="002F1426"/>
    <w:rsid w:val="002F1966"/>
    <w:rsid w:val="003154BD"/>
    <w:rsid w:val="003A1F67"/>
    <w:rsid w:val="00430277"/>
    <w:rsid w:val="004D4FCE"/>
    <w:rsid w:val="004D624E"/>
    <w:rsid w:val="005252F3"/>
    <w:rsid w:val="0057400C"/>
    <w:rsid w:val="005816B9"/>
    <w:rsid w:val="005E38FC"/>
    <w:rsid w:val="00611B54"/>
    <w:rsid w:val="0065767A"/>
    <w:rsid w:val="006C073A"/>
    <w:rsid w:val="0071658F"/>
    <w:rsid w:val="0074202D"/>
    <w:rsid w:val="007A147C"/>
    <w:rsid w:val="007A5D69"/>
    <w:rsid w:val="007F0C34"/>
    <w:rsid w:val="0080537B"/>
    <w:rsid w:val="008668B6"/>
    <w:rsid w:val="008902B0"/>
    <w:rsid w:val="00990086"/>
    <w:rsid w:val="009A0FC1"/>
    <w:rsid w:val="009D1AC3"/>
    <w:rsid w:val="00A650AC"/>
    <w:rsid w:val="00A73EB8"/>
    <w:rsid w:val="00AC2828"/>
    <w:rsid w:val="00B149C5"/>
    <w:rsid w:val="00B477DC"/>
    <w:rsid w:val="00B963EA"/>
    <w:rsid w:val="00BD1030"/>
    <w:rsid w:val="00BE4885"/>
    <w:rsid w:val="00BE53BF"/>
    <w:rsid w:val="00C504EA"/>
    <w:rsid w:val="00C94F98"/>
    <w:rsid w:val="00CC63E9"/>
    <w:rsid w:val="00D97955"/>
    <w:rsid w:val="00DB305D"/>
    <w:rsid w:val="00DE5063"/>
    <w:rsid w:val="00EF1B39"/>
    <w:rsid w:val="00F76999"/>
    <w:rsid w:val="00FE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DB53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4BA76-1761-40EE-B80E-C9CB1754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7</cp:revision>
  <dcterms:created xsi:type="dcterms:W3CDTF">2017-08-01T12:00:00Z</dcterms:created>
  <dcterms:modified xsi:type="dcterms:W3CDTF">2017-09-22T16:30:00Z</dcterms:modified>
</cp:coreProperties>
</file>