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CD1ACC">
        <w:rPr>
          <w:b/>
        </w:rPr>
        <w:t xml:space="preserve">  </w:t>
      </w:r>
      <w:r w:rsidR="0071658F" w:rsidRPr="00CD1ACC">
        <w:t>Word Certification</w:t>
      </w:r>
      <w:r w:rsidR="0071658F" w:rsidRPr="00CD1ACC"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CD1ACC">
        <w:rPr>
          <w:b/>
        </w:rPr>
        <w:t xml:space="preserve">  </w:t>
      </w:r>
      <w:r w:rsidR="0071658F" w:rsidRPr="00CD1ACC">
        <w:t>10</w:t>
      </w:r>
      <w:r w:rsidR="00CD1ACC" w:rsidRPr="00CD1ACC">
        <w:rPr>
          <w:vertAlign w:val="superscript"/>
        </w:rPr>
        <w:t>th</w:t>
      </w:r>
      <w:r w:rsidR="00CD1ACC">
        <w:t xml:space="preserve"> – </w:t>
      </w:r>
      <w:r w:rsidR="0071658F" w:rsidRPr="00CD1ACC">
        <w:t>12</w:t>
      </w:r>
      <w:r w:rsidR="00CD1ACC" w:rsidRPr="00CD1ACC">
        <w:rPr>
          <w:vertAlign w:val="superscript"/>
        </w:rPr>
        <w:t>th</w:t>
      </w:r>
      <w:r w:rsidR="00CD1ACC"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CC63E9" w:rsidRDefault="002F1426" w:rsidP="00F76999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942BF">
              <w:rPr>
                <w:b/>
              </w:rPr>
              <w:t xml:space="preserve"> </w:t>
            </w:r>
            <w:r w:rsidR="00CC63E9">
              <w:t>Using a Template to Create a Resume and Sharing a Finished Document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942BF">
              <w:rPr>
                <w:b/>
              </w:rPr>
              <w:t xml:space="preserve"> </w:t>
            </w:r>
            <w:r w:rsidR="00CD1ACC">
              <w:t>9</w:t>
            </w:r>
            <w:r w:rsidR="0071658F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C63E9">
              <w:t>How can a template be used to create a document? What are the different ways a Word document can be sent and saved? What steps are used to create and modify a style and change a style set?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914CD" w:rsidP="00A5565A">
            <w:pPr>
              <w:jc w:val="center"/>
            </w:pPr>
            <w:r>
              <w:t>Using a Template to Create a Resume</w:t>
            </w:r>
          </w:p>
        </w:tc>
        <w:tc>
          <w:tcPr>
            <w:tcW w:w="1890" w:type="dxa"/>
            <w:vAlign w:val="center"/>
          </w:tcPr>
          <w:p w:rsidR="00A73EB8" w:rsidRDefault="0071658F" w:rsidP="00A5565A">
            <w:pPr>
              <w:jc w:val="center"/>
            </w:pPr>
            <w:r>
              <w:t>15.4.12.A</w:t>
            </w:r>
          </w:p>
          <w:p w:rsidR="0071658F" w:rsidRPr="00A73EB8" w:rsidRDefault="0071658F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74202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Resume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Content control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Placeholder text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Autocomplete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 break</w:t>
            </w:r>
          </w:p>
          <w:p w:rsidR="000914CD" w:rsidRPr="00A73EB8" w:rsidRDefault="000914CD" w:rsidP="000914C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71658F" w:rsidP="0071658F">
            <w:r>
              <w:t>Overview of unit and components presented through demonstration and visuals.</w:t>
            </w:r>
          </w:p>
          <w:p w:rsidR="00CD1ACC" w:rsidRDefault="00CD1ACC" w:rsidP="0071658F"/>
          <w:p w:rsidR="0071658F" w:rsidRPr="002F1426" w:rsidRDefault="0071658F" w:rsidP="0071658F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A73EB8" w:rsidRDefault="0071658F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71658F" w:rsidRPr="00DB305D" w:rsidRDefault="0071658F" w:rsidP="00235959">
            <w:pPr>
              <w:spacing w:after="120"/>
              <w:rPr>
                <w:sz w:val="18"/>
              </w:rPr>
            </w:pPr>
            <w:r>
              <w:t>Assessments- Unit Study Guide notes/question</w:t>
            </w:r>
            <w:r w:rsidR="00235959">
              <w:t xml:space="preserve"> completion, and submission of completed required activities and exercises.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4CD" w:rsidP="00A5565A">
            <w:pPr>
              <w:jc w:val="center"/>
            </w:pPr>
            <w:r>
              <w:t>Sharing a Document with Others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74202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Building block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Building blocks organizer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PDF </w:t>
            </w:r>
          </w:p>
          <w:p w:rsidR="000914CD" w:rsidRDefault="000914CD" w:rsidP="00CC63E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XPS</w:t>
            </w:r>
          </w:p>
          <w:p w:rsidR="000914CD" w:rsidRPr="00A73EB8" w:rsidRDefault="000914CD" w:rsidP="000914CD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t>Assessments- Unit Study Guide notes/question completion, and submission of completed required activities and exercises.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914CD" w:rsidP="00A5565A">
            <w:pPr>
              <w:jc w:val="center"/>
            </w:pPr>
            <w:r>
              <w:t>Creating a Webpage from a Word Document</w:t>
            </w:r>
          </w:p>
        </w:tc>
        <w:tc>
          <w:tcPr>
            <w:tcW w:w="1890" w:type="dxa"/>
            <w:vAlign w:val="center"/>
          </w:tcPr>
          <w:p w:rsidR="0080537B" w:rsidRDefault="00235959" w:rsidP="00A5565A">
            <w:pPr>
              <w:jc w:val="center"/>
            </w:pPr>
            <w:r>
              <w:t>15.3.12.A</w:t>
            </w:r>
          </w:p>
          <w:p w:rsidR="00235959" w:rsidRPr="00A73EB8" w:rsidRDefault="00235959" w:rsidP="00A5565A">
            <w:pPr>
              <w:jc w:val="center"/>
            </w:pPr>
            <w:r>
              <w:t>15.4.12.G</w:t>
            </w:r>
          </w:p>
        </w:tc>
        <w:tc>
          <w:tcPr>
            <w:tcW w:w="3420" w:type="dxa"/>
            <w:vAlign w:val="center"/>
          </w:tcPr>
          <w:p w:rsidR="000914CD" w:rsidRPr="00A73EB8" w:rsidRDefault="000914CD" w:rsidP="000914CD">
            <w:pPr>
              <w:pStyle w:val="ListParagraph"/>
              <w:numPr>
                <w:ilvl w:val="0"/>
                <w:numId w:val="6"/>
              </w:numPr>
            </w:pPr>
            <w:r>
              <w:t>Publishing</w:t>
            </w:r>
          </w:p>
        </w:tc>
        <w:tc>
          <w:tcPr>
            <w:tcW w:w="3420" w:type="dxa"/>
            <w:vAlign w:val="center"/>
          </w:tcPr>
          <w:p w:rsidR="0080537B" w:rsidRPr="002F1426" w:rsidRDefault="00235959" w:rsidP="00235959">
            <w:pPr>
              <w:rPr>
                <w:b/>
              </w:rPr>
            </w:pPr>
            <w:r>
              <w:t>Students will work through the lessons in the unit independently with assistance as needed.</w:t>
            </w:r>
          </w:p>
        </w:tc>
        <w:tc>
          <w:tcPr>
            <w:tcW w:w="2880" w:type="dxa"/>
            <w:vAlign w:val="center"/>
          </w:tcPr>
          <w:p w:rsidR="00235959" w:rsidRDefault="00235959" w:rsidP="00235959">
            <w:pPr>
              <w:spacing w:after="120"/>
            </w:pPr>
            <w:r>
              <w:t>Demonstration of learning will be through daily observation of student progress, monitoring, and questioning.</w:t>
            </w:r>
          </w:p>
          <w:p w:rsidR="0080537B" w:rsidRPr="00DB305D" w:rsidRDefault="00235959" w:rsidP="00235959">
            <w:pPr>
              <w:spacing w:after="120"/>
              <w:rPr>
                <w:sz w:val="18"/>
              </w:rPr>
            </w:pPr>
            <w:r>
              <w:lastRenderedPageBreak/>
              <w:t>Assessments- Unit Study Guide notes/question completion, and submission of completed required activities and exercises.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1B60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820C8"/>
    <w:multiLevelType w:val="hybridMultilevel"/>
    <w:tmpl w:val="8578E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688"/>
    <w:multiLevelType w:val="hybridMultilevel"/>
    <w:tmpl w:val="61DA4A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05F7160"/>
    <w:multiLevelType w:val="hybridMultilevel"/>
    <w:tmpl w:val="8D4E6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A3542"/>
    <w:multiLevelType w:val="hybridMultilevel"/>
    <w:tmpl w:val="B9047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4CD"/>
    <w:rsid w:val="00120692"/>
    <w:rsid w:val="001951E8"/>
    <w:rsid w:val="001E06E5"/>
    <w:rsid w:val="001E1FF2"/>
    <w:rsid w:val="00235959"/>
    <w:rsid w:val="00243906"/>
    <w:rsid w:val="002717B6"/>
    <w:rsid w:val="002F1426"/>
    <w:rsid w:val="002F1966"/>
    <w:rsid w:val="003154BD"/>
    <w:rsid w:val="003A1F67"/>
    <w:rsid w:val="00430277"/>
    <w:rsid w:val="004D4FCE"/>
    <w:rsid w:val="004D624E"/>
    <w:rsid w:val="005E38FC"/>
    <w:rsid w:val="00611B54"/>
    <w:rsid w:val="006C073A"/>
    <w:rsid w:val="0071658F"/>
    <w:rsid w:val="0074202D"/>
    <w:rsid w:val="007942BF"/>
    <w:rsid w:val="007A147C"/>
    <w:rsid w:val="007A5D69"/>
    <w:rsid w:val="007F0C34"/>
    <w:rsid w:val="0080537B"/>
    <w:rsid w:val="008668B6"/>
    <w:rsid w:val="008902B0"/>
    <w:rsid w:val="00990086"/>
    <w:rsid w:val="009A0FC1"/>
    <w:rsid w:val="009D1AC3"/>
    <w:rsid w:val="00A650AC"/>
    <w:rsid w:val="00A73EB8"/>
    <w:rsid w:val="00AC2828"/>
    <w:rsid w:val="00B149C5"/>
    <w:rsid w:val="00B477DC"/>
    <w:rsid w:val="00B963EA"/>
    <w:rsid w:val="00BD1030"/>
    <w:rsid w:val="00BE53BF"/>
    <w:rsid w:val="00C504EA"/>
    <w:rsid w:val="00C94F98"/>
    <w:rsid w:val="00CC63E9"/>
    <w:rsid w:val="00CD1ACC"/>
    <w:rsid w:val="00D97955"/>
    <w:rsid w:val="00DB305D"/>
    <w:rsid w:val="00DE5063"/>
    <w:rsid w:val="00EF1B39"/>
    <w:rsid w:val="00F7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BA8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A08D5-AB55-4DDB-9AEE-F038119E3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14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McMinn, Renee C.</cp:lastModifiedBy>
  <cp:revision>6</cp:revision>
  <dcterms:created xsi:type="dcterms:W3CDTF">2017-08-01T11:44:00Z</dcterms:created>
  <dcterms:modified xsi:type="dcterms:W3CDTF">2017-09-22T16:30:00Z</dcterms:modified>
</cp:coreProperties>
</file>