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1658F" w:rsidRPr="00C8384A">
        <w:t>Word Certification</w:t>
      </w:r>
      <w:r w:rsidR="0071658F" w:rsidRPr="00C8384A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1658F" w:rsidRPr="00C8384A">
        <w:t>10</w:t>
      </w:r>
      <w:r w:rsidR="00C8384A" w:rsidRPr="00C8384A">
        <w:rPr>
          <w:vertAlign w:val="superscript"/>
        </w:rPr>
        <w:t>th</w:t>
      </w:r>
      <w:r w:rsidR="00C8384A">
        <w:t xml:space="preserve"> – </w:t>
      </w:r>
      <w:r w:rsidR="0071658F" w:rsidRPr="00C8384A">
        <w:t>12</w:t>
      </w:r>
      <w:r w:rsidR="00C8384A" w:rsidRPr="00C8384A">
        <w:rPr>
          <w:vertAlign w:val="superscript"/>
        </w:rPr>
        <w:t>th</w:t>
      </w:r>
      <w:r w:rsidR="00C8384A">
        <w:t xml:space="preserve"> 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BD1030" w:rsidRDefault="002F1426" w:rsidP="0071658F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4202D">
              <w:t>Creating a Document with a Title Page, Lists, Tables, and a Watermark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8384A">
              <w:t>9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1658F">
              <w:t xml:space="preserve"> </w:t>
            </w:r>
            <w:r w:rsidR="0074202D">
              <w:t>What procedures are used to format Word tables? What procedures are used to insert section breaks and to insert a Word document an open document? How can paragraphs be formatted to enhance the appearance of a document.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4202D" w:rsidP="00A5565A">
            <w:pPr>
              <w:jc w:val="center"/>
            </w:pPr>
            <w:r>
              <w:t>Creating a Title Page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71658F" w:rsidRDefault="0074202D" w:rsidP="007165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SmartArt graphics</w:t>
            </w:r>
          </w:p>
          <w:p w:rsidR="0074202D" w:rsidRDefault="0074202D" w:rsidP="007165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Placeholder text</w:t>
            </w:r>
          </w:p>
          <w:p w:rsidR="0074202D" w:rsidRDefault="0074202D" w:rsidP="0071658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Small caps</w:t>
            </w:r>
          </w:p>
          <w:p w:rsidR="0074202D" w:rsidRPr="00A73EB8" w:rsidRDefault="0074202D" w:rsidP="0074202D"/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C8384A" w:rsidRDefault="00C8384A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202D" w:rsidP="00A5565A">
            <w:pPr>
              <w:jc w:val="center"/>
            </w:pPr>
            <w:r>
              <w:t>Inserting an Existing Document in an Open Document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235959" w:rsidRDefault="0074202D" w:rsidP="0023595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Section</w:t>
            </w:r>
          </w:p>
          <w:p w:rsidR="0074202D" w:rsidRPr="00A73EB8" w:rsidRDefault="0074202D" w:rsidP="0074202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4202D" w:rsidP="00A5565A">
            <w:pPr>
              <w:jc w:val="center"/>
            </w:pPr>
            <w:r>
              <w:t>Creating Headers and Footers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30277" w:rsidRPr="00A73EB8" w:rsidRDefault="00430277" w:rsidP="004D624E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  <w:tr w:rsidR="004D624E" w:rsidTr="00A5565A">
        <w:tc>
          <w:tcPr>
            <w:tcW w:w="2785" w:type="dxa"/>
            <w:vAlign w:val="center"/>
          </w:tcPr>
          <w:p w:rsidR="004D624E" w:rsidRDefault="004D624E" w:rsidP="00A5565A">
            <w:pPr>
              <w:jc w:val="center"/>
            </w:pPr>
            <w:r>
              <w:lastRenderedPageBreak/>
              <w:t>Editing and Formatting Lists</w:t>
            </w:r>
          </w:p>
        </w:tc>
        <w:tc>
          <w:tcPr>
            <w:tcW w:w="1890" w:type="dxa"/>
            <w:vAlign w:val="center"/>
          </w:tcPr>
          <w:p w:rsidR="004D624E" w:rsidRDefault="004D624E" w:rsidP="004D624E">
            <w:pPr>
              <w:jc w:val="center"/>
            </w:pPr>
            <w:r>
              <w:t>15.3.12.A</w:t>
            </w:r>
          </w:p>
          <w:p w:rsidR="004D624E" w:rsidRDefault="004D624E" w:rsidP="004D624E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D624E" w:rsidRPr="00A73EB8" w:rsidRDefault="004D624E" w:rsidP="004D624E">
            <w:pPr>
              <w:pStyle w:val="ListParagraph"/>
              <w:numPr>
                <w:ilvl w:val="0"/>
                <w:numId w:val="2"/>
              </w:numPr>
            </w:pPr>
            <w:r>
              <w:t>Multilevel list</w:t>
            </w:r>
          </w:p>
        </w:tc>
        <w:tc>
          <w:tcPr>
            <w:tcW w:w="3420" w:type="dxa"/>
            <w:vAlign w:val="center"/>
          </w:tcPr>
          <w:p w:rsidR="004D624E" w:rsidRDefault="004D624E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4D624E" w:rsidRDefault="004D624E" w:rsidP="004D624E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4D624E" w:rsidRDefault="004D624E" w:rsidP="004D624E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  <w:tr w:rsidR="004D624E" w:rsidTr="00A5565A">
        <w:tc>
          <w:tcPr>
            <w:tcW w:w="2785" w:type="dxa"/>
            <w:vAlign w:val="center"/>
          </w:tcPr>
          <w:p w:rsidR="004D624E" w:rsidRDefault="004D624E" w:rsidP="00A5565A">
            <w:pPr>
              <w:jc w:val="center"/>
            </w:pPr>
            <w:r>
              <w:t>Editing and Formatting Tables</w:t>
            </w:r>
          </w:p>
        </w:tc>
        <w:tc>
          <w:tcPr>
            <w:tcW w:w="1890" w:type="dxa"/>
            <w:vAlign w:val="center"/>
          </w:tcPr>
          <w:p w:rsidR="004D624E" w:rsidRDefault="004D624E" w:rsidP="004D624E">
            <w:pPr>
              <w:jc w:val="center"/>
            </w:pPr>
            <w:r>
              <w:t>15.3.12.A</w:t>
            </w:r>
          </w:p>
          <w:p w:rsidR="004D624E" w:rsidRDefault="004D624E" w:rsidP="004D624E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4D624E" w:rsidRDefault="004D624E" w:rsidP="004D624E">
            <w:pPr>
              <w:pStyle w:val="ListParagraph"/>
              <w:numPr>
                <w:ilvl w:val="0"/>
                <w:numId w:val="2"/>
              </w:numPr>
            </w:pPr>
            <w:r>
              <w:t>Gridlines</w:t>
            </w:r>
          </w:p>
          <w:p w:rsidR="004D624E" w:rsidRDefault="004D624E" w:rsidP="007A5D69">
            <w:pPr>
              <w:pStyle w:val="ListParagraph"/>
            </w:pPr>
          </w:p>
        </w:tc>
        <w:tc>
          <w:tcPr>
            <w:tcW w:w="3420" w:type="dxa"/>
            <w:vAlign w:val="center"/>
          </w:tcPr>
          <w:p w:rsidR="004D624E" w:rsidRDefault="007A5D69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7A5D69" w:rsidRDefault="007A5D69" w:rsidP="007A5D6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4D624E" w:rsidRDefault="007A5D69" w:rsidP="007A5D69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  <w:tr w:rsidR="007A5D69" w:rsidTr="00A5565A">
        <w:tc>
          <w:tcPr>
            <w:tcW w:w="2785" w:type="dxa"/>
            <w:vAlign w:val="center"/>
          </w:tcPr>
          <w:p w:rsidR="007A5D69" w:rsidRDefault="007A5D69" w:rsidP="00A5565A">
            <w:pPr>
              <w:jc w:val="center"/>
            </w:pPr>
            <w:r>
              <w:t>Creating a Watermark</w:t>
            </w:r>
          </w:p>
        </w:tc>
        <w:tc>
          <w:tcPr>
            <w:tcW w:w="1890" w:type="dxa"/>
            <w:vAlign w:val="center"/>
          </w:tcPr>
          <w:p w:rsidR="007A5D69" w:rsidRDefault="007A5D69" w:rsidP="007A5D69">
            <w:pPr>
              <w:jc w:val="center"/>
            </w:pPr>
            <w:r>
              <w:t>15.3.12.A</w:t>
            </w:r>
          </w:p>
          <w:p w:rsidR="007A5D69" w:rsidRDefault="007A5D69" w:rsidP="007A5D69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7A5D69" w:rsidRDefault="007A5D69" w:rsidP="004D624E">
            <w:pPr>
              <w:pStyle w:val="ListParagraph"/>
              <w:numPr>
                <w:ilvl w:val="0"/>
                <w:numId w:val="2"/>
              </w:numPr>
            </w:pPr>
            <w:r>
              <w:t>Watermark</w:t>
            </w:r>
          </w:p>
          <w:p w:rsidR="007A5D69" w:rsidRDefault="007A5D69" w:rsidP="004D624E">
            <w:pPr>
              <w:pStyle w:val="ListParagraph"/>
              <w:numPr>
                <w:ilvl w:val="0"/>
                <w:numId w:val="2"/>
              </w:numPr>
            </w:pPr>
            <w:r>
              <w:t>Font set</w:t>
            </w:r>
          </w:p>
        </w:tc>
        <w:tc>
          <w:tcPr>
            <w:tcW w:w="3420" w:type="dxa"/>
            <w:vAlign w:val="center"/>
          </w:tcPr>
          <w:p w:rsidR="007A5D69" w:rsidRDefault="007A5D69" w:rsidP="00235959"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7A5D69" w:rsidRDefault="007A5D69" w:rsidP="007A5D6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A5D69" w:rsidRDefault="007A5D69" w:rsidP="007A5D69">
            <w:pPr>
              <w:spacing w:after="120"/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1B60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35959"/>
    <w:rsid w:val="00243906"/>
    <w:rsid w:val="002717B6"/>
    <w:rsid w:val="002F1426"/>
    <w:rsid w:val="002F1966"/>
    <w:rsid w:val="003154BD"/>
    <w:rsid w:val="003A1F67"/>
    <w:rsid w:val="00430277"/>
    <w:rsid w:val="004D4FCE"/>
    <w:rsid w:val="004D624E"/>
    <w:rsid w:val="005E38FC"/>
    <w:rsid w:val="00611B54"/>
    <w:rsid w:val="006C073A"/>
    <w:rsid w:val="0071658F"/>
    <w:rsid w:val="0074202D"/>
    <w:rsid w:val="007A147C"/>
    <w:rsid w:val="007A5D69"/>
    <w:rsid w:val="007F0C34"/>
    <w:rsid w:val="0080537B"/>
    <w:rsid w:val="008668B6"/>
    <w:rsid w:val="008902B0"/>
    <w:rsid w:val="00990086"/>
    <w:rsid w:val="009A0FC1"/>
    <w:rsid w:val="00A650AC"/>
    <w:rsid w:val="00A73EB8"/>
    <w:rsid w:val="00AC2828"/>
    <w:rsid w:val="00B149C5"/>
    <w:rsid w:val="00B477DC"/>
    <w:rsid w:val="00B963EA"/>
    <w:rsid w:val="00BD1030"/>
    <w:rsid w:val="00BE53BF"/>
    <w:rsid w:val="00C8384A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E84C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E4F83-6D15-4066-B6EB-D43BF17A2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39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4</cp:revision>
  <dcterms:created xsi:type="dcterms:W3CDTF">2017-08-01T11:06:00Z</dcterms:created>
  <dcterms:modified xsi:type="dcterms:W3CDTF">2017-09-22T16:15:00Z</dcterms:modified>
</cp:coreProperties>
</file>