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BD" w:rsidRPr="002F1426" w:rsidRDefault="003247BD" w:rsidP="003247B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247BD" w:rsidRPr="00A73EB8" w:rsidRDefault="003247BD" w:rsidP="003247BD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 w:rsidR="00DF2C31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DF2C31">
        <w:rPr>
          <w:b/>
        </w:rPr>
        <w:t xml:space="preserve"> 10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247BD" w:rsidTr="00BF6805">
        <w:tc>
          <w:tcPr>
            <w:tcW w:w="6475" w:type="dxa"/>
          </w:tcPr>
          <w:p w:rsidR="003247BD" w:rsidRPr="002F1426" w:rsidRDefault="003247BD" w:rsidP="00BF680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755D0D">
              <w:rPr>
                <w:b/>
              </w:rPr>
              <w:t xml:space="preserve"> Meaningful Materials</w:t>
            </w:r>
          </w:p>
        </w:tc>
        <w:tc>
          <w:tcPr>
            <w:tcW w:w="7920" w:type="dxa"/>
          </w:tcPr>
          <w:p w:rsidR="003247BD" w:rsidRDefault="003247BD" w:rsidP="00BF6805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60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247BD" w:rsidTr="00BF6805">
        <w:tc>
          <w:tcPr>
            <w:tcW w:w="14395" w:type="dxa"/>
          </w:tcPr>
          <w:p w:rsidR="003247BD" w:rsidRDefault="003247BD" w:rsidP="00BF6805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143325" w:rsidRDefault="00B37006" w:rsidP="00755D0D">
            <w:pPr>
              <w:pStyle w:val="ListParagraph"/>
              <w:numPr>
                <w:ilvl w:val="0"/>
                <w:numId w:val="3"/>
              </w:numPr>
            </w:pPr>
            <w:r>
              <w:t xml:space="preserve">UEQ: </w:t>
            </w:r>
            <w:r w:rsidR="00143325">
              <w:t xml:space="preserve">How </w:t>
            </w:r>
            <w:r w:rsidR="00755D0D">
              <w:t>does the connotation and associations with specific materials affect the message of your artwork?</w:t>
            </w:r>
          </w:p>
          <w:p w:rsidR="00755D0D" w:rsidRDefault="00755D0D" w:rsidP="00755D0D">
            <w:pPr>
              <w:pStyle w:val="ListParagraph"/>
              <w:numPr>
                <w:ilvl w:val="0"/>
                <w:numId w:val="3"/>
              </w:numPr>
            </w:pPr>
            <w:r>
              <w:t>UEQ:  How does media contribute to the awareness and understanding when communicating your message to a viewer?</w:t>
            </w:r>
          </w:p>
          <w:p w:rsidR="003247BD" w:rsidRDefault="003247BD" w:rsidP="00BF6805">
            <w:pPr>
              <w:pStyle w:val="ListParagraph"/>
              <w:ind w:left="360"/>
            </w:pPr>
          </w:p>
          <w:p w:rsidR="003247BD" w:rsidRDefault="003247BD" w:rsidP="00BF680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755D0D">
              <w:t>How does texture, collage, and meaning affect your artwork?</w:t>
            </w:r>
          </w:p>
          <w:p w:rsidR="003247BD" w:rsidRDefault="003247BD" w:rsidP="00BF6805">
            <w:pPr>
              <w:pStyle w:val="ListParagraph"/>
            </w:pPr>
          </w:p>
          <w:p w:rsidR="00B37006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755D0D">
              <w:t>What are various strategies for incorporating scanned and digital textures in Photoshop?</w:t>
            </w:r>
          </w:p>
          <w:p w:rsidR="003247BD" w:rsidRDefault="003247BD" w:rsidP="00BF6805">
            <w:pPr>
              <w:pStyle w:val="ListParagraph"/>
            </w:pPr>
          </w:p>
          <w:p w:rsidR="003247BD" w:rsidRDefault="003247BD" w:rsidP="0014332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755D0D">
              <w:t>What are various strategies for incorporating scanned and digital textures that are unique to Illustrator?</w:t>
            </w:r>
          </w:p>
          <w:p w:rsidR="003247BD" w:rsidRDefault="003247BD" w:rsidP="00BF6805">
            <w:pPr>
              <w:pStyle w:val="ListParagraph"/>
              <w:ind w:left="360"/>
            </w:pPr>
          </w:p>
        </w:tc>
      </w:tr>
    </w:tbl>
    <w:p w:rsidR="003247BD" w:rsidRDefault="003247BD" w:rsidP="003247B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247BD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247BD" w:rsidRPr="00DB305D" w:rsidRDefault="003247BD" w:rsidP="00BF6805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755D0D" w:rsidP="00BF6805">
            <w:pPr>
              <w:jc w:val="center"/>
            </w:pPr>
            <w:r>
              <w:t>Meaningful Mixed Media</w:t>
            </w:r>
          </w:p>
        </w:tc>
        <w:tc>
          <w:tcPr>
            <w:tcW w:w="1890" w:type="dxa"/>
            <w:vAlign w:val="center"/>
          </w:tcPr>
          <w:p w:rsidR="003247BD" w:rsidRPr="00E02975" w:rsidRDefault="003247BD" w:rsidP="00BF6805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 xml:space="preserve">.A, </w:t>
            </w:r>
            <w:r w:rsidR="00026086">
              <w:t xml:space="preserve">9.1.12.B, </w:t>
            </w:r>
            <w:r>
              <w:t>9.1.12 E, 9.1.12. G, 9.1.12</w:t>
            </w:r>
            <w:r w:rsidRPr="00E02975">
              <w:t xml:space="preserve">H, 9.1.12 J, 9.1.12 K, </w:t>
            </w:r>
            <w:r w:rsidR="004511F0">
              <w:t>9.2.12 C</w:t>
            </w:r>
            <w:r>
              <w:t xml:space="preserve">, </w:t>
            </w:r>
            <w:r w:rsidRPr="00E02975">
              <w:t>9.2.1</w:t>
            </w:r>
            <w:r w:rsidR="004511F0">
              <w:t>2.E</w:t>
            </w:r>
            <w:r w:rsidRPr="00E02975">
              <w:t>,</w:t>
            </w:r>
            <w:r w:rsidR="004511F0">
              <w:t xml:space="preserve"> 9.2.12. L, 9.3.12.A, 9.4.12.C</w:t>
            </w:r>
          </w:p>
          <w:p w:rsidR="003247BD" w:rsidRPr="00A73EB8" w:rsidRDefault="003247BD" w:rsidP="00B37006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</w:t>
            </w:r>
            <w:r w:rsidR="00B37006">
              <w:t>I</w:t>
            </w:r>
            <w:r>
              <w:t>Ia,Cr2.1.I</w:t>
            </w:r>
            <w:r w:rsidR="00B37006">
              <w:t>I</w:t>
            </w:r>
            <w:r>
              <w:t>a, Cr2.3.I</w:t>
            </w:r>
            <w:r w:rsidR="00B37006">
              <w:t>I</w:t>
            </w:r>
            <w:r>
              <w:t>a, Cr3.1.I</w:t>
            </w:r>
            <w:r w:rsidR="00B37006">
              <w:t>I</w:t>
            </w:r>
            <w:r>
              <w:t>a, Pr5.1.I</w:t>
            </w:r>
            <w:r w:rsidR="00B37006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B37006">
              <w:t>Ia,Re8</w:t>
            </w:r>
            <w:r>
              <w:t>.1.I</w:t>
            </w:r>
            <w:r w:rsidR="00B37006">
              <w:t>I</w:t>
            </w:r>
            <w:r>
              <w:t>a,  Cn 10.1.I</w:t>
            </w:r>
            <w:r w:rsidR="00B37006">
              <w:t>I</w:t>
            </w:r>
            <w:r>
              <w:t>a, Cn11.1.I</w:t>
            </w:r>
            <w:r w:rsidR="00B37006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83AB9" w:rsidRDefault="00755D0D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Mixed Media</w:t>
            </w:r>
          </w:p>
          <w:p w:rsidR="00755D0D" w:rsidRPr="00A73EB8" w:rsidRDefault="00755D0D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Recycled Art</w:t>
            </w:r>
          </w:p>
        </w:tc>
        <w:tc>
          <w:tcPr>
            <w:tcW w:w="3420" w:type="dxa"/>
            <w:vAlign w:val="center"/>
          </w:tcPr>
          <w:p w:rsidR="003247BD" w:rsidRDefault="003247BD" w:rsidP="00BF6805">
            <w:pPr>
              <w:jc w:val="center"/>
            </w:pPr>
          </w:p>
          <w:p w:rsidR="003247BD" w:rsidRDefault="00B37006" w:rsidP="00BF6805">
            <w:pPr>
              <w:jc w:val="center"/>
            </w:pPr>
            <w:r>
              <w:t>Various</w:t>
            </w:r>
            <w:r w:rsidR="009F7387">
              <w:t xml:space="preserve"> Art supplies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B83AB9" w:rsidP="009F7387">
            <w:pPr>
              <w:jc w:val="center"/>
            </w:pPr>
            <w:r>
              <w:t>Cameras and Apps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9F7387" w:rsidRPr="00E02975" w:rsidRDefault="009F7387" w:rsidP="009F7387">
            <w:pPr>
              <w:jc w:val="center"/>
            </w:pPr>
            <w:r>
              <w:t>Technique Investigation Assignment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  <w:r w:rsidRPr="00DB305D">
              <w:rPr>
                <w:sz w:val="18"/>
              </w:rPr>
              <w:t xml:space="preserve">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</w:p>
          <w:p w:rsidR="009F7387" w:rsidRDefault="009F7387" w:rsidP="009F7387">
            <w:pPr>
              <w:spacing w:after="120"/>
              <w:jc w:val="center"/>
            </w:pPr>
            <w:r>
              <w:t>Summative Project</w:t>
            </w:r>
          </w:p>
          <w:p w:rsidR="009F7387" w:rsidRDefault="009F7387" w:rsidP="009F7387">
            <w:pPr>
              <w:spacing w:after="120"/>
              <w:jc w:val="center"/>
            </w:pPr>
            <w:r>
              <w:t>Summative reflection</w:t>
            </w:r>
          </w:p>
          <w:p w:rsidR="003247BD" w:rsidRPr="00E02975" w:rsidRDefault="009F7387" w:rsidP="009F7387">
            <w:pPr>
              <w:spacing w:after="120"/>
              <w:jc w:val="center"/>
            </w:pPr>
            <w:r>
              <w:t>Group critique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755D0D" w:rsidP="00BF6805">
            <w:pPr>
              <w:jc w:val="center"/>
            </w:pPr>
            <w:r>
              <w:t>Photoshop Textures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</w:t>
            </w:r>
            <w:r w:rsidR="00026086">
              <w:t xml:space="preserve"> </w:t>
            </w:r>
            <w:r w:rsidR="00026086">
              <w:t>9.1.12.B</w:t>
            </w:r>
            <w:proofErr w:type="gramStart"/>
            <w:r w:rsidR="00026086">
              <w:t xml:space="preserve">, </w:t>
            </w:r>
            <w:r>
              <w:t xml:space="preserve"> 9.1.12</w:t>
            </w:r>
            <w:proofErr w:type="gramEnd"/>
            <w:r>
              <w:t xml:space="preserve">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</w:t>
            </w:r>
            <w:r w:rsidRPr="00E02975">
              <w:t>,</w:t>
            </w:r>
            <w:r>
              <w:t xml:space="preserve"> </w:t>
            </w:r>
            <w:r>
              <w:lastRenderedPageBreak/>
              <w:t>9.2.12. L, 9.3.12.A, 9.4.12.C</w:t>
            </w:r>
          </w:p>
          <w:p w:rsidR="003247BD" w:rsidRPr="00A73EB8" w:rsidRDefault="003247BD" w:rsidP="004511F0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B83AB9" w:rsidRDefault="00755D0D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TIFF</w:t>
            </w:r>
          </w:p>
          <w:p w:rsidR="00755D0D" w:rsidRDefault="00755D0D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Levels</w:t>
            </w:r>
          </w:p>
          <w:p w:rsidR="00755D0D" w:rsidRDefault="00755D0D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Mask</w:t>
            </w:r>
          </w:p>
          <w:p w:rsidR="00755D0D" w:rsidRDefault="00755D0D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Resolution</w:t>
            </w:r>
          </w:p>
          <w:p w:rsidR="00755D0D" w:rsidRDefault="00755D0D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Levels</w:t>
            </w:r>
          </w:p>
          <w:p w:rsidR="00755D0D" w:rsidRDefault="00755D0D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Color Range</w:t>
            </w:r>
          </w:p>
          <w:p w:rsidR="00755D0D" w:rsidRDefault="00755D0D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Pattern Overlay</w:t>
            </w:r>
          </w:p>
          <w:p w:rsidR="00B43C78" w:rsidRPr="00A73EB8" w:rsidRDefault="00B43C78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Opacity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B37006" w:rsidRDefault="00B37006" w:rsidP="00BF6805">
            <w:pPr>
              <w:jc w:val="center"/>
            </w:pPr>
            <w:r>
              <w:lastRenderedPageBreak/>
              <w:t>Various Art Supplies</w:t>
            </w:r>
          </w:p>
          <w:p w:rsidR="003247BD" w:rsidRDefault="00B37006" w:rsidP="00BF6805">
            <w:pPr>
              <w:jc w:val="center"/>
            </w:pPr>
            <w:r>
              <w:t>Blog</w:t>
            </w:r>
          </w:p>
          <w:p w:rsidR="003247BD" w:rsidRDefault="003247BD" w:rsidP="00BF6805">
            <w:pPr>
              <w:jc w:val="center"/>
            </w:pPr>
            <w:r>
              <w:t>Adobe Illustrator</w:t>
            </w:r>
          </w:p>
          <w:p w:rsidR="003247BD" w:rsidRDefault="003247BD" w:rsidP="00BF6805">
            <w:pPr>
              <w:jc w:val="center"/>
            </w:pPr>
            <w:r>
              <w:t>Student Generated Images</w:t>
            </w:r>
          </w:p>
          <w:p w:rsidR="003247BD" w:rsidRDefault="003247BD" w:rsidP="00BF6805">
            <w:pPr>
              <w:jc w:val="center"/>
            </w:pPr>
            <w:r>
              <w:t>Scanners</w:t>
            </w:r>
          </w:p>
          <w:p w:rsidR="003247BD" w:rsidRDefault="003247BD" w:rsidP="00BF6805">
            <w:pPr>
              <w:jc w:val="center"/>
            </w:pPr>
            <w:r>
              <w:t>Printers</w:t>
            </w:r>
          </w:p>
          <w:p w:rsidR="003247BD" w:rsidRDefault="003247BD" w:rsidP="00BF6805">
            <w:pPr>
              <w:jc w:val="center"/>
            </w:pPr>
            <w:r>
              <w:lastRenderedPageBreak/>
              <w:t>Relevant Artist Connection</w:t>
            </w:r>
          </w:p>
          <w:p w:rsidR="003247BD" w:rsidRDefault="003247BD" w:rsidP="00BF6805">
            <w:pPr>
              <w:jc w:val="center"/>
            </w:pPr>
            <w:r>
              <w:t>Studio Days</w:t>
            </w:r>
          </w:p>
          <w:p w:rsidR="003247BD" w:rsidRPr="003055AF" w:rsidRDefault="003247BD" w:rsidP="00BF6805">
            <w:pPr>
              <w:jc w:val="center"/>
            </w:pPr>
            <w:r>
              <w:t>Pattern Project</w:t>
            </w:r>
          </w:p>
        </w:tc>
        <w:tc>
          <w:tcPr>
            <w:tcW w:w="2880" w:type="dxa"/>
            <w:vAlign w:val="center"/>
          </w:tcPr>
          <w:p w:rsidR="00B37006" w:rsidRDefault="00B37006" w:rsidP="00B37006">
            <w:pPr>
              <w:spacing w:after="120"/>
              <w:jc w:val="center"/>
            </w:pPr>
            <w:r>
              <w:lastRenderedPageBreak/>
              <w:t>Complete in class activities</w:t>
            </w:r>
          </w:p>
          <w:p w:rsidR="00B37006" w:rsidRDefault="00B37006" w:rsidP="00B37006">
            <w:pPr>
              <w:spacing w:after="120"/>
              <w:jc w:val="center"/>
            </w:pPr>
            <w:r>
              <w:t xml:space="preserve">Proper use of materials </w:t>
            </w:r>
          </w:p>
          <w:p w:rsidR="00B37006" w:rsidRDefault="00B37006" w:rsidP="00B37006">
            <w:pPr>
              <w:spacing w:after="120"/>
              <w:jc w:val="center"/>
            </w:pPr>
            <w:r>
              <w:t>Technique Investigation Assignment &amp; Reflection</w:t>
            </w:r>
          </w:p>
          <w:p w:rsidR="003247BD" w:rsidRPr="00DB305D" w:rsidRDefault="00B37006" w:rsidP="00B37006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Summative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755D0D" w:rsidP="00BF6805">
            <w:pPr>
              <w:jc w:val="center"/>
            </w:pPr>
            <w:r>
              <w:t>Illustrator Textures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 xml:space="preserve">.A, </w:t>
            </w:r>
            <w:r w:rsidR="00026086">
              <w:t>9.1.12.B</w:t>
            </w:r>
            <w:r w:rsidR="00026086">
              <w:t xml:space="preserve">, </w:t>
            </w:r>
            <w:r>
              <w:t>9.1.12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2.E, 9.2.12. L, 9.3.12.A, 9.4.12.C</w:t>
            </w:r>
            <w:r w:rsidRPr="00E02975">
              <w:t xml:space="preserve"> </w:t>
            </w:r>
          </w:p>
          <w:p w:rsidR="003247BD" w:rsidRPr="00A73EB8" w:rsidRDefault="003247BD" w:rsidP="00BF6805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C24BC9" w:rsidRDefault="00755D0D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Clipping Masks</w:t>
            </w:r>
          </w:p>
          <w:p w:rsidR="00755D0D" w:rsidRDefault="00755D0D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Gradient</w:t>
            </w:r>
          </w:p>
          <w:p w:rsidR="00755D0D" w:rsidRPr="00A73EB8" w:rsidRDefault="00755D0D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Gaussian Blur</w:t>
            </w:r>
          </w:p>
        </w:tc>
        <w:tc>
          <w:tcPr>
            <w:tcW w:w="3420" w:type="dxa"/>
            <w:vAlign w:val="center"/>
          </w:tcPr>
          <w:p w:rsidR="00B44FEB" w:rsidRDefault="00B44FEB" w:rsidP="009F7387"/>
          <w:p w:rsidR="00B37006" w:rsidRDefault="00B37006" w:rsidP="009F7387">
            <w:pPr>
              <w:jc w:val="center"/>
            </w:pPr>
            <w:r>
              <w:t>Various Art Supplies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B44FEB" w:rsidRPr="002F1426" w:rsidRDefault="009F7387" w:rsidP="009F7387">
            <w:pPr>
              <w:jc w:val="center"/>
              <w:rPr>
                <w:b/>
              </w:rPr>
            </w:pPr>
            <w:r>
              <w:t>Technique Investigation Assignment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B44FEB" w:rsidRPr="00DB305D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  <w:szCs w:val="4"/>
        </w:rPr>
      </w:pPr>
    </w:p>
    <w:p w:rsidR="003247BD" w:rsidRDefault="003247BD" w:rsidP="003247BD">
      <w:pPr>
        <w:spacing w:after="0"/>
        <w:rPr>
          <w:sz w:val="4"/>
          <w:szCs w:val="4"/>
        </w:rPr>
      </w:pPr>
    </w:p>
    <w:p w:rsidR="003247BD" w:rsidRPr="00B149C5" w:rsidRDefault="003247BD" w:rsidP="003247BD">
      <w:pPr>
        <w:spacing w:after="0"/>
        <w:rPr>
          <w:szCs w:val="4"/>
        </w:rPr>
      </w:pPr>
    </w:p>
    <w:p w:rsidR="00990086" w:rsidRPr="003247BD" w:rsidRDefault="00990086" w:rsidP="003247BD"/>
    <w:sectPr w:rsidR="00990086" w:rsidRPr="003247B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6086"/>
    <w:rsid w:val="00060278"/>
    <w:rsid w:val="000841A5"/>
    <w:rsid w:val="000850C2"/>
    <w:rsid w:val="000C4AD4"/>
    <w:rsid w:val="00120692"/>
    <w:rsid w:val="00143325"/>
    <w:rsid w:val="00192AD1"/>
    <w:rsid w:val="001951E8"/>
    <w:rsid w:val="001C7333"/>
    <w:rsid w:val="001E06E5"/>
    <w:rsid w:val="001E1FF2"/>
    <w:rsid w:val="00243906"/>
    <w:rsid w:val="00254892"/>
    <w:rsid w:val="002717B6"/>
    <w:rsid w:val="002F1426"/>
    <w:rsid w:val="002F1966"/>
    <w:rsid w:val="003055AF"/>
    <w:rsid w:val="003154BD"/>
    <w:rsid w:val="003247BD"/>
    <w:rsid w:val="003779EA"/>
    <w:rsid w:val="003A1F67"/>
    <w:rsid w:val="00430277"/>
    <w:rsid w:val="004511F0"/>
    <w:rsid w:val="004D4FCE"/>
    <w:rsid w:val="00501081"/>
    <w:rsid w:val="005E24FA"/>
    <w:rsid w:val="005E38FC"/>
    <w:rsid w:val="00611B54"/>
    <w:rsid w:val="00613CB0"/>
    <w:rsid w:val="006C7F45"/>
    <w:rsid w:val="007078CF"/>
    <w:rsid w:val="00755D0D"/>
    <w:rsid w:val="00785E95"/>
    <w:rsid w:val="00791C32"/>
    <w:rsid w:val="007A147C"/>
    <w:rsid w:val="007F0C34"/>
    <w:rsid w:val="0080537B"/>
    <w:rsid w:val="0083516A"/>
    <w:rsid w:val="008668B6"/>
    <w:rsid w:val="008902B0"/>
    <w:rsid w:val="00990086"/>
    <w:rsid w:val="009A0FC1"/>
    <w:rsid w:val="009D5945"/>
    <w:rsid w:val="009F7387"/>
    <w:rsid w:val="00A73EB8"/>
    <w:rsid w:val="00AC2828"/>
    <w:rsid w:val="00AC667D"/>
    <w:rsid w:val="00B149C5"/>
    <w:rsid w:val="00B37006"/>
    <w:rsid w:val="00B43C78"/>
    <w:rsid w:val="00B44FEB"/>
    <w:rsid w:val="00B477DC"/>
    <w:rsid w:val="00B83AB9"/>
    <w:rsid w:val="00B963EA"/>
    <w:rsid w:val="00BE53BF"/>
    <w:rsid w:val="00BF6805"/>
    <w:rsid w:val="00C03192"/>
    <w:rsid w:val="00C24BC9"/>
    <w:rsid w:val="00C57749"/>
    <w:rsid w:val="00C94F98"/>
    <w:rsid w:val="00D97955"/>
    <w:rsid w:val="00DB305D"/>
    <w:rsid w:val="00DE5063"/>
    <w:rsid w:val="00DF2C31"/>
    <w:rsid w:val="00E02975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E730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BEAFC-3E12-4A5D-AB0B-3F336590F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3</cp:revision>
  <dcterms:created xsi:type="dcterms:W3CDTF">2018-07-22T14:32:00Z</dcterms:created>
  <dcterms:modified xsi:type="dcterms:W3CDTF">2018-07-22T14:46:00Z</dcterms:modified>
</cp:coreProperties>
</file>