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bookmarkStart w:id="0" w:name="_GoBack"/>
      <w:r w:rsidR="0045019F" w:rsidRPr="00F97DC7">
        <w:t>Word Certification</w:t>
      </w:r>
      <w:bookmarkEnd w:id="0"/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5019F" w:rsidRPr="00F97DC7">
        <w:t>10</w:t>
      </w:r>
      <w:r w:rsidR="00F97DC7" w:rsidRPr="00F97DC7">
        <w:rPr>
          <w:vertAlign w:val="superscript"/>
        </w:rPr>
        <w:t>th</w:t>
      </w:r>
      <w:r w:rsidR="00F97DC7">
        <w:t xml:space="preserve"> – </w:t>
      </w:r>
      <w:r w:rsidR="0045019F" w:rsidRPr="00F97DC7">
        <w:t>12</w:t>
      </w:r>
      <w:r w:rsidR="00F97DC7" w:rsidRPr="00F97DC7">
        <w:rPr>
          <w:vertAlign w:val="superscript"/>
        </w:rPr>
        <w:t>th</w:t>
      </w:r>
      <w:r w:rsidR="00F97DC7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5019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5019F">
              <w:t>Creating, Formatting, and Editing a Word Document with a Picture</w:t>
            </w:r>
          </w:p>
        </w:tc>
        <w:tc>
          <w:tcPr>
            <w:tcW w:w="7920" w:type="dxa"/>
          </w:tcPr>
          <w:p w:rsidR="002F1426" w:rsidRDefault="002F1426" w:rsidP="0045019F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97DC7">
              <w:t>9</w:t>
            </w:r>
            <w:r w:rsidR="0045019F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5019F">
              <w:t xml:space="preserve">How do we change document properties to help us create better documents? What are the most effective ways to </w:t>
            </w:r>
            <w:r w:rsidR="00630916">
              <w:t>format text</w:t>
            </w:r>
            <w:r w:rsidR="00655FD3">
              <w:t xml:space="preserve"> and pictures</w:t>
            </w:r>
            <w:r w:rsidR="00630916">
              <w:t xml:space="preserve">, change theme colors, </w:t>
            </w:r>
            <w:r w:rsidR="00655FD3">
              <w:t>and insert digital pictures?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55FD3" w:rsidP="00A5565A">
            <w:pPr>
              <w:jc w:val="center"/>
            </w:pPr>
            <w:r>
              <w:t>Entering text</w:t>
            </w:r>
          </w:p>
        </w:tc>
        <w:tc>
          <w:tcPr>
            <w:tcW w:w="1890" w:type="dxa"/>
            <w:vAlign w:val="center"/>
          </w:tcPr>
          <w:p w:rsidR="00A73EB8" w:rsidRDefault="00704234" w:rsidP="00A5565A">
            <w:pPr>
              <w:jc w:val="center"/>
            </w:pPr>
            <w:r>
              <w:t>15.4.12.A</w:t>
            </w:r>
          </w:p>
          <w:p w:rsidR="00704234" w:rsidRPr="00A73EB8" w:rsidRDefault="00704234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Default="00655F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Formatting mark</w:t>
            </w:r>
          </w:p>
          <w:p w:rsidR="00655FD3" w:rsidRDefault="00655F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Wordwrap</w:t>
            </w:r>
            <w:proofErr w:type="spellEnd"/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Headline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copy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Signature line</w:t>
            </w:r>
          </w:p>
          <w:p w:rsidR="00655FD3" w:rsidRPr="00A73EB8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Scroll</w:t>
            </w:r>
          </w:p>
        </w:tc>
        <w:tc>
          <w:tcPr>
            <w:tcW w:w="3420" w:type="dxa"/>
            <w:vAlign w:val="center"/>
          </w:tcPr>
          <w:p w:rsidR="00A73EB8" w:rsidRDefault="00042F82" w:rsidP="00042F82">
            <w:r>
              <w:t xml:space="preserve">Overview of Unit and components presented through demonstration and visuals. </w:t>
            </w:r>
          </w:p>
          <w:p w:rsidR="00F97DC7" w:rsidRDefault="00F97DC7" w:rsidP="00042F82"/>
          <w:p w:rsidR="00042F82" w:rsidRPr="002F1426" w:rsidRDefault="00042F82" w:rsidP="00042F82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042F82" w:rsidRPr="00DB305D" w:rsidRDefault="00042F82" w:rsidP="00042F82">
            <w:pPr>
              <w:spacing w:after="120"/>
              <w:rPr>
                <w:sz w:val="18"/>
              </w:rPr>
            </w:pPr>
            <w:r>
              <w:t>Assessments - Unit Study Guide notes/question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11592" w:rsidP="00A5565A">
            <w:pPr>
              <w:jc w:val="center"/>
            </w:pPr>
            <w:r>
              <w:t>Formatting Paragraphs and Characters</w:t>
            </w:r>
          </w:p>
        </w:tc>
        <w:tc>
          <w:tcPr>
            <w:tcW w:w="1890" w:type="dxa"/>
            <w:vAlign w:val="center"/>
          </w:tcPr>
          <w:p w:rsidR="00704234" w:rsidRDefault="00704234" w:rsidP="00704234">
            <w:pPr>
              <w:jc w:val="center"/>
            </w:pPr>
            <w:r>
              <w:t>15.4.12.A</w:t>
            </w:r>
          </w:p>
          <w:p w:rsidR="0080537B" w:rsidRPr="00A73EB8" w:rsidRDefault="00704234" w:rsidP="00704234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Paragraph formatting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 formatting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Font (font size, point)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Bulleted list</w:t>
            </w:r>
          </w:p>
          <w:p w:rsidR="00430277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Italic</w:t>
            </w:r>
          </w:p>
          <w:p w:rsidR="00111592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Bold</w:t>
            </w:r>
          </w:p>
          <w:p w:rsidR="00111592" w:rsidRPr="00A73EB8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</w:t>
            </w:r>
          </w:p>
        </w:tc>
        <w:tc>
          <w:tcPr>
            <w:tcW w:w="3420" w:type="dxa"/>
            <w:vAlign w:val="center"/>
          </w:tcPr>
          <w:p w:rsidR="0080537B" w:rsidRPr="002F1426" w:rsidRDefault="00042F82" w:rsidP="00042F82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042F82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80537B" w:rsidRPr="00DB305D" w:rsidRDefault="00042F82" w:rsidP="00042F82">
            <w:pPr>
              <w:spacing w:after="120"/>
              <w:rPr>
                <w:sz w:val="18"/>
              </w:rPr>
            </w:pPr>
            <w:r>
              <w:t>Assessments - Unit Study Guide notes/question completion, and submission of completed required activities and exercises.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11592" w:rsidP="00A5565A">
            <w:pPr>
              <w:jc w:val="center"/>
            </w:pPr>
            <w:r>
              <w:t>Inserting and Formatting a Picture in a Word Document</w:t>
            </w:r>
          </w:p>
        </w:tc>
        <w:tc>
          <w:tcPr>
            <w:tcW w:w="1890" w:type="dxa"/>
            <w:vAlign w:val="center"/>
          </w:tcPr>
          <w:p w:rsidR="00704234" w:rsidRDefault="00704234" w:rsidP="00704234">
            <w:pPr>
              <w:jc w:val="center"/>
            </w:pPr>
            <w:r>
              <w:t>15.4.12.A</w:t>
            </w:r>
          </w:p>
          <w:p w:rsidR="0080537B" w:rsidRPr="00A73EB8" w:rsidRDefault="00704234" w:rsidP="00704234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Default="00111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Resizing</w:t>
            </w:r>
          </w:p>
          <w:p w:rsidR="00111592" w:rsidRPr="00A73EB8" w:rsidRDefault="00111592" w:rsidP="001115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</w:tc>
        <w:tc>
          <w:tcPr>
            <w:tcW w:w="3420" w:type="dxa"/>
            <w:vAlign w:val="center"/>
          </w:tcPr>
          <w:p w:rsidR="0080537B" w:rsidRPr="002F1426" w:rsidRDefault="00042F82" w:rsidP="00042F82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042F82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80537B" w:rsidRPr="00DB305D" w:rsidRDefault="00042F82" w:rsidP="00042F82">
            <w:pPr>
              <w:spacing w:after="120"/>
              <w:rPr>
                <w:sz w:val="18"/>
              </w:rPr>
            </w:pPr>
            <w:r>
              <w:lastRenderedPageBreak/>
              <w:t>Assessments 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11592" w:rsidP="00A5565A">
            <w:pPr>
              <w:jc w:val="center"/>
            </w:pPr>
            <w:r>
              <w:t>Enhancing the Page</w:t>
            </w:r>
          </w:p>
        </w:tc>
        <w:tc>
          <w:tcPr>
            <w:tcW w:w="1890" w:type="dxa"/>
            <w:vAlign w:val="center"/>
          </w:tcPr>
          <w:p w:rsidR="00704234" w:rsidRDefault="00704234" w:rsidP="00704234">
            <w:pPr>
              <w:jc w:val="center"/>
            </w:pPr>
            <w:r>
              <w:t>15.4.12.A</w:t>
            </w:r>
          </w:p>
          <w:p w:rsidR="002717B6" w:rsidRPr="00A73EB8" w:rsidRDefault="00704234" w:rsidP="00704234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990086" w:rsidRDefault="00111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properties</w:t>
            </w:r>
          </w:p>
          <w:p w:rsidR="00111592" w:rsidRPr="00A73EB8" w:rsidRDefault="00111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Automatically updated properties</w:t>
            </w:r>
          </w:p>
        </w:tc>
        <w:tc>
          <w:tcPr>
            <w:tcW w:w="3420" w:type="dxa"/>
            <w:vAlign w:val="center"/>
          </w:tcPr>
          <w:p w:rsidR="002717B6" w:rsidRPr="002F1426" w:rsidRDefault="00042F82" w:rsidP="00042F82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042F82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2717B6" w:rsidRPr="00DB305D" w:rsidRDefault="00042F82" w:rsidP="00042F82">
            <w:pPr>
              <w:spacing w:after="120"/>
              <w:rPr>
                <w:sz w:val="18"/>
              </w:rPr>
            </w:pPr>
            <w:r>
              <w:t>Assessments - Unit Study Guide notes/question completion, and submission of completed required activities and exercises.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04234" w:rsidP="00A5565A">
            <w:pPr>
              <w:jc w:val="center"/>
            </w:pPr>
            <w:r>
              <w:t>Correcting Errors and Revising a Document</w:t>
            </w:r>
          </w:p>
        </w:tc>
        <w:tc>
          <w:tcPr>
            <w:tcW w:w="1890" w:type="dxa"/>
            <w:vAlign w:val="center"/>
          </w:tcPr>
          <w:p w:rsidR="00704234" w:rsidRDefault="00704234" w:rsidP="00704234">
            <w:pPr>
              <w:jc w:val="center"/>
            </w:pPr>
            <w:r>
              <w:t>15.4.12.A</w:t>
            </w:r>
          </w:p>
          <w:p w:rsidR="002717B6" w:rsidRPr="00A73EB8" w:rsidRDefault="00704234" w:rsidP="00704234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990086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Additions</w:t>
            </w:r>
          </w:p>
          <w:p w:rsidR="00704234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Deletions</w:t>
            </w:r>
          </w:p>
          <w:p w:rsidR="00704234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Modifications</w:t>
            </w:r>
          </w:p>
          <w:p w:rsidR="00704234" w:rsidRPr="00A73EB8" w:rsidRDefault="00704234" w:rsidP="007042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Drag-and-drop editing</w:t>
            </w:r>
          </w:p>
        </w:tc>
        <w:tc>
          <w:tcPr>
            <w:tcW w:w="3420" w:type="dxa"/>
            <w:vAlign w:val="center"/>
          </w:tcPr>
          <w:p w:rsidR="002717B6" w:rsidRPr="002F1426" w:rsidRDefault="00042F82" w:rsidP="00042F82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042F82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2717B6" w:rsidRPr="00DB305D" w:rsidRDefault="00042F82" w:rsidP="00042F82">
            <w:pPr>
              <w:spacing w:after="120"/>
              <w:rPr>
                <w:sz w:val="18"/>
              </w:rPr>
            </w:pPr>
            <w:r>
              <w:t>Assessments - Unit Study Guide notes/question completion, and submission of completed required activities and exercises.</w:t>
            </w:r>
          </w:p>
        </w:tc>
      </w:tr>
      <w:tr w:rsidR="00704234" w:rsidTr="00A5565A">
        <w:tc>
          <w:tcPr>
            <w:tcW w:w="2785" w:type="dxa"/>
            <w:vAlign w:val="center"/>
          </w:tcPr>
          <w:p w:rsidR="00704234" w:rsidRDefault="00704234" w:rsidP="00A5565A">
            <w:pPr>
              <w:jc w:val="center"/>
            </w:pPr>
            <w:r>
              <w:t>Printing or Reading a Document</w:t>
            </w:r>
          </w:p>
        </w:tc>
        <w:tc>
          <w:tcPr>
            <w:tcW w:w="1890" w:type="dxa"/>
            <w:vAlign w:val="center"/>
          </w:tcPr>
          <w:p w:rsidR="00704234" w:rsidRDefault="00704234" w:rsidP="00704234">
            <w:pPr>
              <w:jc w:val="center"/>
            </w:pPr>
            <w:r>
              <w:t>15.4.12.A</w:t>
            </w:r>
          </w:p>
          <w:p w:rsidR="00704234" w:rsidRPr="00A73EB8" w:rsidRDefault="00704234" w:rsidP="00704234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704234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 copy (printout)</w:t>
            </w:r>
          </w:p>
          <w:p w:rsidR="00704234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 computing</w:t>
            </w:r>
          </w:p>
          <w:p w:rsidR="00704234" w:rsidRDefault="007042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 mode</w:t>
            </w:r>
          </w:p>
        </w:tc>
        <w:tc>
          <w:tcPr>
            <w:tcW w:w="3420" w:type="dxa"/>
            <w:vAlign w:val="center"/>
          </w:tcPr>
          <w:p w:rsidR="00704234" w:rsidRPr="00A73EB8" w:rsidRDefault="00042F82" w:rsidP="00042F82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042F82" w:rsidRDefault="00042F82" w:rsidP="00042F82">
            <w:pPr>
              <w:spacing w:after="120"/>
            </w:pPr>
            <w:r>
              <w:t xml:space="preserve">Demonstration of learning will be through daily observation of student progress, monitoring, and questioning. </w:t>
            </w:r>
          </w:p>
          <w:p w:rsidR="00704234" w:rsidRPr="00A73EB8" w:rsidRDefault="00042F82" w:rsidP="00042F82">
            <w:pPr>
              <w:spacing w:after="120"/>
            </w:pPr>
            <w:r>
              <w:t>Assessments - Unit Study Guide notes/question completion, and submission of completed required activities and exercises.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2F82"/>
    <w:rsid w:val="000850C2"/>
    <w:rsid w:val="000A75CA"/>
    <w:rsid w:val="0011159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5019F"/>
    <w:rsid w:val="004D4FCE"/>
    <w:rsid w:val="005E38FC"/>
    <w:rsid w:val="00611B54"/>
    <w:rsid w:val="00630916"/>
    <w:rsid w:val="00655FD3"/>
    <w:rsid w:val="0070423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6B3D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4F64F-8F17-45EF-BF74-C75B2B155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63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4</cp:revision>
  <dcterms:created xsi:type="dcterms:W3CDTF">2017-03-28T15:33:00Z</dcterms:created>
  <dcterms:modified xsi:type="dcterms:W3CDTF">2017-09-22T16:19:00Z</dcterms:modified>
</cp:coreProperties>
</file>