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7BD" w:rsidRPr="002F1426" w:rsidRDefault="003247BD" w:rsidP="003247BD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3247BD" w:rsidRPr="00A73EB8" w:rsidRDefault="003247BD" w:rsidP="003247BD">
      <w:pPr>
        <w:rPr>
          <w:u w:val="single"/>
        </w:rPr>
      </w:pPr>
      <w:r w:rsidRPr="002F1426">
        <w:rPr>
          <w:b/>
        </w:rPr>
        <w:t>Course Title:</w:t>
      </w:r>
      <w:r>
        <w:t xml:space="preserve"> Illustration I</w:t>
      </w:r>
      <w:r w:rsidR="00DF2C31">
        <w:t>I</w:t>
      </w:r>
      <w:bookmarkStart w:id="0" w:name="_GoBack"/>
      <w:bookmarkEnd w:id="0"/>
      <w:r>
        <w:tab/>
      </w:r>
      <w:r>
        <w:tab/>
        <w:t xml:space="preserve">                      </w:t>
      </w:r>
      <w:r w:rsidRPr="002F1426">
        <w:rPr>
          <w:b/>
        </w:rPr>
        <w:t>Grade:</w:t>
      </w:r>
      <w:r w:rsidR="00DF2C31">
        <w:rPr>
          <w:b/>
        </w:rPr>
        <w:t xml:space="preserve"> 10</w:t>
      </w:r>
      <w:r>
        <w:rPr>
          <w:b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3247BD" w:rsidTr="00BF6805">
        <w:tc>
          <w:tcPr>
            <w:tcW w:w="6475" w:type="dxa"/>
          </w:tcPr>
          <w:p w:rsidR="003247BD" w:rsidRPr="002F1426" w:rsidRDefault="003247BD" w:rsidP="00BF680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BF6805">
              <w:rPr>
                <w:b/>
              </w:rPr>
              <w:t xml:space="preserve"> The Storybook</w:t>
            </w:r>
          </w:p>
        </w:tc>
        <w:tc>
          <w:tcPr>
            <w:tcW w:w="7920" w:type="dxa"/>
          </w:tcPr>
          <w:p w:rsidR="003247BD" w:rsidRDefault="003247BD" w:rsidP="00BF6805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60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3247BD" w:rsidTr="00BF6805">
        <w:tc>
          <w:tcPr>
            <w:tcW w:w="14395" w:type="dxa"/>
          </w:tcPr>
          <w:p w:rsidR="003247BD" w:rsidRDefault="003247BD" w:rsidP="00BF6805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B37006" w:rsidRDefault="00B37006" w:rsidP="00B37006">
            <w:pPr>
              <w:pStyle w:val="ListParagraph"/>
              <w:numPr>
                <w:ilvl w:val="0"/>
                <w:numId w:val="3"/>
              </w:numPr>
            </w:pPr>
            <w:r>
              <w:t>UEQ: What are characteristics unique to a “storybook” format of illustration?</w:t>
            </w:r>
          </w:p>
          <w:p w:rsidR="00B37006" w:rsidRDefault="00B37006" w:rsidP="00B37006">
            <w:pPr>
              <w:pStyle w:val="ListParagraph"/>
              <w:numPr>
                <w:ilvl w:val="0"/>
                <w:numId w:val="3"/>
              </w:numPr>
            </w:pPr>
            <w:r>
              <w:t>UEQ:  What characteristics of the “storybook” format of illustration can enhance the way you approach other genres of illustration?</w:t>
            </w:r>
          </w:p>
          <w:p w:rsidR="00B37006" w:rsidRDefault="00B37006" w:rsidP="00B37006">
            <w:pPr>
              <w:pStyle w:val="ListParagraph"/>
              <w:numPr>
                <w:ilvl w:val="0"/>
                <w:numId w:val="3"/>
              </w:numPr>
            </w:pPr>
            <w:r>
              <w:t>UEQ: How does collaboration expand the creative process?</w:t>
            </w:r>
          </w:p>
          <w:p w:rsidR="003247BD" w:rsidRDefault="003247BD" w:rsidP="00BF6805">
            <w:pPr>
              <w:pStyle w:val="ListParagraph"/>
              <w:ind w:left="360"/>
            </w:pPr>
          </w:p>
          <w:p w:rsidR="003247BD" w:rsidRDefault="003247BD" w:rsidP="00BF6805">
            <w:pPr>
              <w:pStyle w:val="ListParagraph"/>
              <w:numPr>
                <w:ilvl w:val="0"/>
                <w:numId w:val="3"/>
              </w:numPr>
            </w:pPr>
            <w:r>
              <w:t xml:space="preserve">LEQ: </w:t>
            </w:r>
            <w:r w:rsidR="009F7387">
              <w:t>What are important stylistic and conceptual design considerations for creating a book cover?</w:t>
            </w:r>
          </w:p>
          <w:p w:rsidR="003247BD" w:rsidRDefault="003247BD" w:rsidP="00BF6805">
            <w:pPr>
              <w:pStyle w:val="ListParagraph"/>
            </w:pPr>
          </w:p>
          <w:p w:rsidR="00B37006" w:rsidRDefault="00B37006" w:rsidP="00B37006">
            <w:pPr>
              <w:pStyle w:val="ListParagraph"/>
              <w:numPr>
                <w:ilvl w:val="0"/>
                <w:numId w:val="3"/>
              </w:numPr>
            </w:pPr>
            <w:r>
              <w:t>LEQ: Why is storyboarding an important part of design and planning?</w:t>
            </w:r>
          </w:p>
          <w:p w:rsidR="003247BD" w:rsidRDefault="003247BD" w:rsidP="00BF6805">
            <w:pPr>
              <w:pStyle w:val="ListParagraph"/>
            </w:pPr>
          </w:p>
          <w:p w:rsidR="003247BD" w:rsidRDefault="003247BD" w:rsidP="00B37006">
            <w:pPr>
              <w:pStyle w:val="ListParagraph"/>
              <w:numPr>
                <w:ilvl w:val="0"/>
                <w:numId w:val="3"/>
              </w:numPr>
            </w:pPr>
            <w:r>
              <w:t xml:space="preserve">LEQ: </w:t>
            </w:r>
            <w:r w:rsidR="00B37006">
              <w:t>How do the various ways of creating perspective influence the way a viewer reads your scene?</w:t>
            </w:r>
          </w:p>
          <w:p w:rsidR="003247BD" w:rsidRDefault="003247BD" w:rsidP="00BF6805">
            <w:pPr>
              <w:pStyle w:val="ListParagraph"/>
              <w:ind w:left="360"/>
            </w:pPr>
          </w:p>
          <w:p w:rsidR="003247BD" w:rsidRDefault="00B37006" w:rsidP="00B37006">
            <w:pPr>
              <w:pStyle w:val="ListParagraph"/>
              <w:numPr>
                <w:ilvl w:val="0"/>
                <w:numId w:val="3"/>
              </w:numPr>
            </w:pPr>
            <w:r>
              <w:t>LEQ: How do you decide the type of print media appropriate for your message?</w:t>
            </w:r>
          </w:p>
          <w:p w:rsidR="003247BD" w:rsidRDefault="003247BD" w:rsidP="00BF6805">
            <w:pPr>
              <w:pStyle w:val="ListParagraph"/>
              <w:ind w:left="360"/>
            </w:pPr>
          </w:p>
        </w:tc>
      </w:tr>
    </w:tbl>
    <w:p w:rsidR="003247BD" w:rsidRDefault="003247BD" w:rsidP="003247BD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7BD" w:rsidTr="00BF6805">
        <w:tc>
          <w:tcPr>
            <w:tcW w:w="2785" w:type="dxa"/>
            <w:vAlign w:val="center"/>
          </w:tcPr>
          <w:p w:rsidR="003247BD" w:rsidRPr="002F1426" w:rsidRDefault="003247BD" w:rsidP="00BF6805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3247BD" w:rsidRPr="002F1426" w:rsidRDefault="003247BD" w:rsidP="00BF6805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3247BD" w:rsidRPr="002F1426" w:rsidRDefault="003247BD" w:rsidP="00BF6805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3247BD" w:rsidRPr="002F1426" w:rsidRDefault="003247BD" w:rsidP="00BF6805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3247BD" w:rsidRDefault="003247BD" w:rsidP="00BF6805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3247BD" w:rsidRPr="00DB305D" w:rsidRDefault="003247BD" w:rsidP="00BF6805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3247BD" w:rsidRPr="001951E8" w:rsidRDefault="003247BD" w:rsidP="003247B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7BD" w:rsidTr="00BF6805">
        <w:tc>
          <w:tcPr>
            <w:tcW w:w="2785" w:type="dxa"/>
            <w:vAlign w:val="center"/>
          </w:tcPr>
          <w:p w:rsidR="003247BD" w:rsidRPr="00DE5063" w:rsidRDefault="00AC667D" w:rsidP="00BF6805">
            <w:pPr>
              <w:jc w:val="center"/>
            </w:pPr>
            <w:r>
              <w:t>Cover Design</w:t>
            </w:r>
          </w:p>
        </w:tc>
        <w:tc>
          <w:tcPr>
            <w:tcW w:w="1890" w:type="dxa"/>
            <w:vAlign w:val="center"/>
          </w:tcPr>
          <w:p w:rsidR="003247BD" w:rsidRPr="00E02975" w:rsidRDefault="003247BD" w:rsidP="00BF6805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 w:rsidR="004511F0">
              <w:t>9.2.12 C</w:t>
            </w:r>
            <w:r>
              <w:t xml:space="preserve">, </w:t>
            </w:r>
            <w:r w:rsidRPr="00E02975">
              <w:t>9.2.1</w:t>
            </w:r>
            <w:r w:rsidR="004511F0">
              <w:t>2.E</w:t>
            </w:r>
            <w:r w:rsidRPr="00E02975">
              <w:t>,</w:t>
            </w:r>
            <w:r w:rsidR="004511F0">
              <w:t xml:space="preserve"> 9.2.12. L, 9.3.12.A, 9.4.12.C</w:t>
            </w:r>
          </w:p>
          <w:p w:rsidR="003247BD" w:rsidRPr="00A73EB8" w:rsidRDefault="003247BD" w:rsidP="00B37006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</w:t>
            </w:r>
            <w:r w:rsidR="00B37006">
              <w:t>I</w:t>
            </w:r>
            <w:r>
              <w:t>Ia,Cr2.1.I</w:t>
            </w:r>
            <w:r w:rsidR="00B37006">
              <w:t>I</w:t>
            </w:r>
            <w:r>
              <w:t>a, Cr2.3.I</w:t>
            </w:r>
            <w:r w:rsidR="00B37006">
              <w:t>I</w:t>
            </w:r>
            <w:r>
              <w:t>a, Cr3.1.I</w:t>
            </w:r>
            <w:r w:rsidR="00B37006">
              <w:t>I</w:t>
            </w:r>
            <w:r>
              <w:t>a, Pr5.1.I</w:t>
            </w:r>
            <w:r w:rsidR="00B37006">
              <w:t>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</w:t>
            </w:r>
            <w:r w:rsidR="00B37006">
              <w:t>Ia,Re8</w:t>
            </w:r>
            <w:r>
              <w:t>.1.I</w:t>
            </w:r>
            <w:r w:rsidR="00B37006">
              <w:t>I</w:t>
            </w:r>
            <w:r>
              <w:t>a,  Cn 10.1.I</w:t>
            </w:r>
            <w:r w:rsidR="00B37006">
              <w:t>I</w:t>
            </w:r>
            <w:r>
              <w:t>a, Cn11.1.I</w:t>
            </w:r>
            <w:r w:rsidR="00B37006">
              <w:t>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3247BD" w:rsidRDefault="009F7387" w:rsidP="00BF68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Typography</w:t>
            </w:r>
          </w:p>
          <w:p w:rsidR="009F7387" w:rsidRDefault="009F7387" w:rsidP="00BF68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Typeface</w:t>
            </w:r>
          </w:p>
          <w:p w:rsidR="009F7387" w:rsidRDefault="009F7387" w:rsidP="00BF68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Subtitle</w:t>
            </w:r>
          </w:p>
          <w:p w:rsidR="009F7387" w:rsidRDefault="009F7387" w:rsidP="00BF68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Spine</w:t>
            </w:r>
          </w:p>
          <w:p w:rsidR="009F7387" w:rsidRDefault="009F7387" w:rsidP="009F73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Trim line </w:t>
            </w:r>
          </w:p>
          <w:p w:rsidR="009F7387" w:rsidRPr="00A73EB8" w:rsidRDefault="009F7387" w:rsidP="009F73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Bleed</w:t>
            </w:r>
          </w:p>
        </w:tc>
        <w:tc>
          <w:tcPr>
            <w:tcW w:w="3420" w:type="dxa"/>
            <w:vAlign w:val="center"/>
          </w:tcPr>
          <w:p w:rsidR="003247BD" w:rsidRDefault="003247BD" w:rsidP="00BF6805">
            <w:pPr>
              <w:jc w:val="center"/>
            </w:pPr>
          </w:p>
          <w:p w:rsidR="003247BD" w:rsidRDefault="00B37006" w:rsidP="00BF6805">
            <w:pPr>
              <w:jc w:val="center"/>
            </w:pPr>
            <w:r>
              <w:t>Various</w:t>
            </w:r>
            <w:r w:rsidR="009F7387">
              <w:t xml:space="preserve"> Art supplies</w:t>
            </w:r>
          </w:p>
          <w:p w:rsidR="009F7387" w:rsidRDefault="009F7387" w:rsidP="009F7387">
            <w:pPr>
              <w:jc w:val="center"/>
            </w:pPr>
            <w:r>
              <w:t>Blogs</w:t>
            </w:r>
          </w:p>
          <w:p w:rsidR="009F7387" w:rsidRDefault="009F7387" w:rsidP="009F7387">
            <w:pPr>
              <w:jc w:val="center"/>
            </w:pPr>
            <w:r>
              <w:t>Printers</w:t>
            </w:r>
          </w:p>
          <w:p w:rsidR="009F7387" w:rsidRDefault="009F7387" w:rsidP="009F7387">
            <w:pPr>
              <w:jc w:val="center"/>
            </w:pPr>
            <w:r>
              <w:t>Relevant Artist Connection</w:t>
            </w:r>
          </w:p>
          <w:p w:rsidR="009F7387" w:rsidRDefault="009F7387" w:rsidP="009F7387">
            <w:pPr>
              <w:jc w:val="center"/>
            </w:pPr>
            <w:r>
              <w:t>Studio Days</w:t>
            </w:r>
          </w:p>
          <w:p w:rsidR="009F7387" w:rsidRPr="00E02975" w:rsidRDefault="009F7387" w:rsidP="009F7387">
            <w:pPr>
              <w:jc w:val="center"/>
            </w:pPr>
            <w:r>
              <w:t>Technique Investigation Assignment</w:t>
            </w:r>
          </w:p>
        </w:tc>
        <w:tc>
          <w:tcPr>
            <w:tcW w:w="2880" w:type="dxa"/>
            <w:vAlign w:val="center"/>
          </w:tcPr>
          <w:p w:rsidR="009F7387" w:rsidRDefault="009F7387" w:rsidP="009F7387">
            <w:pPr>
              <w:spacing w:after="120"/>
              <w:jc w:val="center"/>
            </w:pPr>
            <w:r>
              <w:t>Complete in class activities</w:t>
            </w:r>
          </w:p>
          <w:p w:rsidR="009F7387" w:rsidRDefault="009F7387" w:rsidP="009F7387">
            <w:pPr>
              <w:spacing w:after="120"/>
              <w:jc w:val="center"/>
            </w:pPr>
            <w:r>
              <w:t xml:space="preserve">Proper use of materials </w:t>
            </w:r>
          </w:p>
          <w:p w:rsidR="009F7387" w:rsidRDefault="009F7387" w:rsidP="009F7387">
            <w:pPr>
              <w:spacing w:after="120"/>
              <w:jc w:val="center"/>
              <w:rPr>
                <w:sz w:val="18"/>
              </w:rPr>
            </w:pPr>
            <w:r>
              <w:t>Technique Investigation Assignment &amp; Reflection</w:t>
            </w:r>
            <w:r w:rsidRPr="00DB305D">
              <w:rPr>
                <w:sz w:val="18"/>
              </w:rPr>
              <w:t xml:space="preserve"> </w:t>
            </w:r>
          </w:p>
          <w:p w:rsidR="009F7387" w:rsidRDefault="009F7387" w:rsidP="009F7387">
            <w:pPr>
              <w:spacing w:after="120"/>
              <w:jc w:val="center"/>
              <w:rPr>
                <w:sz w:val="18"/>
              </w:rPr>
            </w:pPr>
          </w:p>
          <w:p w:rsidR="009F7387" w:rsidRDefault="009F7387" w:rsidP="009F7387">
            <w:pPr>
              <w:spacing w:after="120"/>
              <w:jc w:val="center"/>
            </w:pPr>
            <w:r>
              <w:t>Summative Project</w:t>
            </w:r>
          </w:p>
          <w:p w:rsidR="009F7387" w:rsidRDefault="009F7387" w:rsidP="009F7387">
            <w:pPr>
              <w:spacing w:after="120"/>
              <w:jc w:val="center"/>
            </w:pPr>
            <w:r>
              <w:t>Summative reflection</w:t>
            </w:r>
          </w:p>
          <w:p w:rsidR="003247BD" w:rsidRPr="00E02975" w:rsidRDefault="009F7387" w:rsidP="009F7387">
            <w:pPr>
              <w:spacing w:after="120"/>
              <w:jc w:val="center"/>
            </w:pPr>
            <w:r>
              <w:t>Group critique</w:t>
            </w:r>
          </w:p>
        </w:tc>
      </w:tr>
    </w:tbl>
    <w:p w:rsidR="003247BD" w:rsidRPr="001951E8" w:rsidRDefault="003247BD" w:rsidP="003247B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7BD" w:rsidTr="00BF6805">
        <w:tc>
          <w:tcPr>
            <w:tcW w:w="2785" w:type="dxa"/>
            <w:vAlign w:val="center"/>
          </w:tcPr>
          <w:p w:rsidR="003247BD" w:rsidRPr="00DE5063" w:rsidRDefault="00AC667D" w:rsidP="00BF6805">
            <w:pPr>
              <w:jc w:val="center"/>
            </w:pPr>
            <w:r>
              <w:t>Storyboarding</w:t>
            </w:r>
          </w:p>
        </w:tc>
        <w:tc>
          <w:tcPr>
            <w:tcW w:w="1890" w:type="dxa"/>
            <w:vAlign w:val="center"/>
          </w:tcPr>
          <w:p w:rsidR="004511F0" w:rsidRPr="00E02975" w:rsidRDefault="004511F0" w:rsidP="004511F0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</w:t>
            </w:r>
            <w:r w:rsidRPr="00E02975">
              <w:lastRenderedPageBreak/>
              <w:t xml:space="preserve">J, 9.1.12 K, </w:t>
            </w:r>
            <w:r>
              <w:t xml:space="preserve">9.2.12 C, </w:t>
            </w:r>
            <w:r w:rsidRPr="00E02975">
              <w:t>9.2.1</w:t>
            </w:r>
            <w:r>
              <w:t>2.E</w:t>
            </w:r>
            <w:r w:rsidRPr="00E02975">
              <w:t>,</w:t>
            </w:r>
            <w:r>
              <w:t xml:space="preserve"> 9.2.12. L, 9.3.12.A, 9.4.12.C</w:t>
            </w:r>
          </w:p>
          <w:p w:rsidR="003247BD" w:rsidRPr="00A73EB8" w:rsidRDefault="003247BD" w:rsidP="004511F0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 w:rsidR="004511F0">
              <w:t xml:space="preserve"> Cr1.1.IIa,Cr2.1.IIa, Cr2.3.IIa, Cr3.1.IIa, Pr5.1.II</w:t>
            </w:r>
            <w:r w:rsidR="004511F0" w:rsidRPr="00E02975">
              <w:t>a,</w:t>
            </w:r>
            <w:r w:rsidR="004511F0" w:rsidRPr="00E02975">
              <w:rPr>
                <w:b/>
              </w:rPr>
              <w:t xml:space="preserve"> </w:t>
            </w:r>
            <w:r w:rsidR="004511F0">
              <w:t>Re7.1.IIa,Re8.1.IIa,  Cn 10.1.IIa, Cn11.1.II</w:t>
            </w:r>
            <w:r w:rsidR="004511F0" w:rsidRPr="00E02975">
              <w:t>a</w:t>
            </w:r>
          </w:p>
        </w:tc>
        <w:tc>
          <w:tcPr>
            <w:tcW w:w="3420" w:type="dxa"/>
            <w:vAlign w:val="center"/>
          </w:tcPr>
          <w:p w:rsidR="003247BD" w:rsidRDefault="009F7387" w:rsidP="00BF68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Text Layout</w:t>
            </w:r>
          </w:p>
          <w:p w:rsidR="009F7387" w:rsidRDefault="009F7387" w:rsidP="00BF68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Sequencing</w:t>
            </w:r>
          </w:p>
          <w:p w:rsidR="009F7387" w:rsidRDefault="009F7387" w:rsidP="00BF68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Style</w:t>
            </w:r>
          </w:p>
          <w:p w:rsidR="009F7387" w:rsidRDefault="009F7387" w:rsidP="00B3700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Roughs</w:t>
            </w:r>
          </w:p>
          <w:p w:rsidR="00B37006" w:rsidRPr="00A73EB8" w:rsidRDefault="00B37006" w:rsidP="00B3700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Storyboard</w:t>
            </w:r>
          </w:p>
        </w:tc>
        <w:tc>
          <w:tcPr>
            <w:tcW w:w="3420" w:type="dxa"/>
            <w:vAlign w:val="center"/>
          </w:tcPr>
          <w:p w:rsidR="00B37006" w:rsidRDefault="00B37006" w:rsidP="00BF6805">
            <w:pPr>
              <w:jc w:val="center"/>
            </w:pPr>
            <w:r>
              <w:lastRenderedPageBreak/>
              <w:t>Various Art Supplies</w:t>
            </w:r>
          </w:p>
          <w:p w:rsidR="003247BD" w:rsidRDefault="00B37006" w:rsidP="00BF6805">
            <w:pPr>
              <w:jc w:val="center"/>
            </w:pPr>
            <w:r>
              <w:t>Blog</w:t>
            </w:r>
          </w:p>
          <w:p w:rsidR="003247BD" w:rsidRDefault="003247BD" w:rsidP="00BF6805">
            <w:pPr>
              <w:jc w:val="center"/>
            </w:pPr>
            <w:r>
              <w:t>Adobe Illustrator</w:t>
            </w:r>
          </w:p>
          <w:p w:rsidR="003247BD" w:rsidRDefault="003247BD" w:rsidP="00BF6805">
            <w:pPr>
              <w:jc w:val="center"/>
            </w:pPr>
            <w:r>
              <w:lastRenderedPageBreak/>
              <w:t>Student Generated Images</w:t>
            </w:r>
          </w:p>
          <w:p w:rsidR="003247BD" w:rsidRDefault="003247BD" w:rsidP="00BF6805">
            <w:pPr>
              <w:jc w:val="center"/>
            </w:pPr>
            <w:r>
              <w:t>Scanners</w:t>
            </w:r>
          </w:p>
          <w:p w:rsidR="003247BD" w:rsidRDefault="003247BD" w:rsidP="00BF6805">
            <w:pPr>
              <w:jc w:val="center"/>
            </w:pPr>
            <w:r>
              <w:t>Printers</w:t>
            </w:r>
          </w:p>
          <w:p w:rsidR="003247BD" w:rsidRDefault="003247BD" w:rsidP="00BF6805">
            <w:pPr>
              <w:jc w:val="center"/>
            </w:pPr>
            <w:r>
              <w:t>Relevant Artist Connection</w:t>
            </w:r>
          </w:p>
          <w:p w:rsidR="003247BD" w:rsidRDefault="003247BD" w:rsidP="00BF6805">
            <w:pPr>
              <w:jc w:val="center"/>
            </w:pPr>
            <w:r>
              <w:t>Studio Days</w:t>
            </w:r>
          </w:p>
          <w:p w:rsidR="003247BD" w:rsidRPr="003055AF" w:rsidRDefault="003247BD" w:rsidP="00BF6805">
            <w:pPr>
              <w:jc w:val="center"/>
            </w:pPr>
            <w:r>
              <w:t>Pattern Project</w:t>
            </w:r>
          </w:p>
        </w:tc>
        <w:tc>
          <w:tcPr>
            <w:tcW w:w="2880" w:type="dxa"/>
            <w:vAlign w:val="center"/>
          </w:tcPr>
          <w:p w:rsidR="00B37006" w:rsidRDefault="00B37006" w:rsidP="00B37006">
            <w:pPr>
              <w:spacing w:after="120"/>
              <w:jc w:val="center"/>
            </w:pPr>
            <w:r>
              <w:lastRenderedPageBreak/>
              <w:t>Complete in class activities</w:t>
            </w:r>
          </w:p>
          <w:p w:rsidR="00B37006" w:rsidRDefault="00B37006" w:rsidP="00B37006">
            <w:pPr>
              <w:spacing w:after="120"/>
              <w:jc w:val="center"/>
            </w:pPr>
            <w:r>
              <w:t xml:space="preserve">Proper use of materials </w:t>
            </w:r>
          </w:p>
          <w:p w:rsidR="00B37006" w:rsidRDefault="00B37006" w:rsidP="00B37006">
            <w:pPr>
              <w:spacing w:after="120"/>
              <w:jc w:val="center"/>
            </w:pPr>
            <w:r>
              <w:lastRenderedPageBreak/>
              <w:t>Technique Investigation Assignment &amp; Reflection</w:t>
            </w:r>
          </w:p>
          <w:p w:rsidR="003247BD" w:rsidRPr="00DB305D" w:rsidRDefault="00B37006" w:rsidP="00B37006">
            <w:pPr>
              <w:spacing w:after="120"/>
              <w:jc w:val="center"/>
              <w:rPr>
                <w:sz w:val="18"/>
              </w:rPr>
            </w:pPr>
            <w:r>
              <w:t>Summative Assignment &amp; Reflection</w:t>
            </w:r>
          </w:p>
        </w:tc>
      </w:tr>
    </w:tbl>
    <w:p w:rsidR="003247BD" w:rsidRPr="001951E8" w:rsidRDefault="003247BD" w:rsidP="003247B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7BD" w:rsidTr="00BF6805">
        <w:tc>
          <w:tcPr>
            <w:tcW w:w="2785" w:type="dxa"/>
            <w:vAlign w:val="center"/>
          </w:tcPr>
          <w:p w:rsidR="003247BD" w:rsidRPr="00DE5063" w:rsidRDefault="00AC667D" w:rsidP="00BF6805">
            <w:pPr>
              <w:jc w:val="center"/>
            </w:pPr>
            <w:r>
              <w:t>Scenes</w:t>
            </w:r>
          </w:p>
        </w:tc>
        <w:tc>
          <w:tcPr>
            <w:tcW w:w="1890" w:type="dxa"/>
            <w:vAlign w:val="center"/>
          </w:tcPr>
          <w:p w:rsidR="004511F0" w:rsidRPr="00E02975" w:rsidRDefault="004511F0" w:rsidP="004511F0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 C, </w:t>
            </w:r>
            <w:r w:rsidRPr="00E02975">
              <w:t>9.2.1</w:t>
            </w:r>
            <w:r>
              <w:t>2.E, 9.2.12. L, 9.3.12.A, 9.4.12.C</w:t>
            </w:r>
            <w:r w:rsidRPr="00E02975">
              <w:t xml:space="preserve"> </w:t>
            </w:r>
          </w:p>
          <w:p w:rsidR="003247BD" w:rsidRPr="00A73EB8" w:rsidRDefault="003247BD" w:rsidP="00BF6805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 w:rsidR="004511F0">
              <w:t xml:space="preserve"> Cr1.1.IIa,Cr2.1.IIa, Cr2.3.IIa, Cr3.1.IIa, Pr5.1.II</w:t>
            </w:r>
            <w:r w:rsidR="004511F0" w:rsidRPr="00E02975">
              <w:t>a,</w:t>
            </w:r>
            <w:r w:rsidR="004511F0" w:rsidRPr="00E02975">
              <w:rPr>
                <w:b/>
              </w:rPr>
              <w:t xml:space="preserve"> </w:t>
            </w:r>
            <w:r w:rsidR="004511F0">
              <w:t>Re7.1.IIa,Re8.1.IIa,  Cn 10.1.IIa, Cn11.1.II</w:t>
            </w:r>
            <w:r w:rsidR="004511F0" w:rsidRPr="00E02975">
              <w:t>a</w:t>
            </w:r>
          </w:p>
        </w:tc>
        <w:tc>
          <w:tcPr>
            <w:tcW w:w="3420" w:type="dxa"/>
            <w:vAlign w:val="center"/>
          </w:tcPr>
          <w:p w:rsidR="003247BD" w:rsidRDefault="00BF6805" w:rsidP="00BF68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Perspective</w:t>
            </w:r>
          </w:p>
          <w:p w:rsidR="00BF6805" w:rsidRDefault="00BF6805" w:rsidP="00BF68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Proportion</w:t>
            </w:r>
          </w:p>
          <w:p w:rsidR="00BF6805" w:rsidRPr="00A73EB8" w:rsidRDefault="00BF6805" w:rsidP="00BF68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Proportional Dividers</w:t>
            </w:r>
          </w:p>
        </w:tc>
        <w:tc>
          <w:tcPr>
            <w:tcW w:w="3420" w:type="dxa"/>
            <w:vAlign w:val="center"/>
          </w:tcPr>
          <w:p w:rsidR="00B44FEB" w:rsidRDefault="00B44FEB" w:rsidP="009F7387"/>
          <w:p w:rsidR="00B37006" w:rsidRDefault="00B37006" w:rsidP="009F7387">
            <w:pPr>
              <w:jc w:val="center"/>
            </w:pPr>
            <w:r>
              <w:t>Various Art Supplies</w:t>
            </w:r>
          </w:p>
          <w:p w:rsidR="009F7387" w:rsidRDefault="009F7387" w:rsidP="009F7387">
            <w:pPr>
              <w:jc w:val="center"/>
            </w:pPr>
            <w:r>
              <w:t>Worksheets</w:t>
            </w:r>
          </w:p>
          <w:p w:rsidR="009F7387" w:rsidRDefault="009F7387" w:rsidP="009F7387">
            <w:pPr>
              <w:jc w:val="center"/>
            </w:pPr>
            <w:r>
              <w:t>Proportional Dividers</w:t>
            </w:r>
          </w:p>
          <w:p w:rsidR="009F7387" w:rsidRDefault="009F7387" w:rsidP="009F7387">
            <w:pPr>
              <w:jc w:val="center"/>
            </w:pPr>
            <w:r>
              <w:t>Blogs</w:t>
            </w:r>
          </w:p>
          <w:p w:rsidR="009F7387" w:rsidRDefault="009F7387" w:rsidP="009F7387">
            <w:pPr>
              <w:jc w:val="center"/>
            </w:pPr>
            <w:r>
              <w:t>Printers</w:t>
            </w:r>
          </w:p>
          <w:p w:rsidR="009F7387" w:rsidRDefault="009F7387" w:rsidP="009F7387">
            <w:pPr>
              <w:jc w:val="center"/>
            </w:pPr>
            <w:r>
              <w:t>Relevant Artist Connection</w:t>
            </w:r>
          </w:p>
          <w:p w:rsidR="009F7387" w:rsidRDefault="009F7387" w:rsidP="009F7387">
            <w:pPr>
              <w:jc w:val="center"/>
            </w:pPr>
            <w:r>
              <w:t>Studio Days</w:t>
            </w:r>
          </w:p>
          <w:p w:rsidR="00B44FEB" w:rsidRPr="002F1426" w:rsidRDefault="009F7387" w:rsidP="009F7387">
            <w:pPr>
              <w:jc w:val="center"/>
              <w:rPr>
                <w:b/>
              </w:rPr>
            </w:pPr>
            <w:r>
              <w:t>Technique Investigation Assignment</w:t>
            </w:r>
            <w:r w:rsidRPr="002F1426">
              <w:rPr>
                <w:b/>
              </w:rPr>
              <w:t xml:space="preserve"> </w:t>
            </w:r>
          </w:p>
        </w:tc>
        <w:tc>
          <w:tcPr>
            <w:tcW w:w="2880" w:type="dxa"/>
            <w:vAlign w:val="center"/>
          </w:tcPr>
          <w:p w:rsidR="009F7387" w:rsidRDefault="009F7387" w:rsidP="009F7387">
            <w:pPr>
              <w:spacing w:after="120"/>
              <w:jc w:val="center"/>
            </w:pPr>
            <w:r>
              <w:t>Complete in class activities</w:t>
            </w:r>
          </w:p>
          <w:p w:rsidR="009F7387" w:rsidRDefault="009F7387" w:rsidP="009F7387">
            <w:pPr>
              <w:spacing w:after="120"/>
              <w:jc w:val="center"/>
            </w:pPr>
            <w:r>
              <w:t xml:space="preserve">Proper use of materials </w:t>
            </w:r>
          </w:p>
          <w:p w:rsidR="00B44FEB" w:rsidRPr="00DB305D" w:rsidRDefault="009F7387" w:rsidP="009F7387">
            <w:pPr>
              <w:spacing w:after="120"/>
              <w:jc w:val="center"/>
              <w:rPr>
                <w:sz w:val="18"/>
              </w:rPr>
            </w:pPr>
            <w:r>
              <w:t>Technique Investigation Assignment &amp; Reflection</w:t>
            </w:r>
          </w:p>
        </w:tc>
      </w:tr>
      <w:tr w:rsidR="003247BD" w:rsidTr="00BF6805">
        <w:tc>
          <w:tcPr>
            <w:tcW w:w="2785" w:type="dxa"/>
            <w:vAlign w:val="center"/>
          </w:tcPr>
          <w:p w:rsidR="003247BD" w:rsidRDefault="00AC667D" w:rsidP="00B44FEB">
            <w:pPr>
              <w:jc w:val="center"/>
            </w:pPr>
            <w:r>
              <w:t>Print Media</w:t>
            </w:r>
          </w:p>
        </w:tc>
        <w:tc>
          <w:tcPr>
            <w:tcW w:w="1890" w:type="dxa"/>
            <w:vAlign w:val="center"/>
          </w:tcPr>
          <w:p w:rsidR="004511F0" w:rsidRPr="00E02975" w:rsidRDefault="004511F0" w:rsidP="004511F0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 C, </w:t>
            </w:r>
            <w:r w:rsidRPr="00E02975">
              <w:t>9.2.1</w:t>
            </w:r>
            <w:r>
              <w:t>2.E, 9.2.12. L, 9.3.12.A, 9.4.12.C</w:t>
            </w:r>
            <w:r w:rsidRPr="00E02975">
              <w:t xml:space="preserve"> </w:t>
            </w:r>
          </w:p>
          <w:p w:rsidR="003247BD" w:rsidRPr="00E02975" w:rsidRDefault="003247BD" w:rsidP="00BF6805">
            <w:pPr>
              <w:rPr>
                <w:b/>
              </w:rPr>
            </w:pPr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 w:rsidR="004511F0">
              <w:t xml:space="preserve"> Cr1.1.IIa,Cr2.1.IIa, Cr2.3.IIa, Cr3.1.IIa, Pr5.1.II</w:t>
            </w:r>
            <w:r w:rsidR="004511F0" w:rsidRPr="00E02975">
              <w:t>a,</w:t>
            </w:r>
            <w:r w:rsidR="004511F0" w:rsidRPr="00E02975">
              <w:rPr>
                <w:b/>
              </w:rPr>
              <w:t xml:space="preserve"> </w:t>
            </w:r>
            <w:r w:rsidR="004511F0">
              <w:t xml:space="preserve">Re7.1.IIa,Re8.1.IIa,  </w:t>
            </w:r>
            <w:r w:rsidR="004511F0">
              <w:lastRenderedPageBreak/>
              <w:t>Cn 10.1.IIa, Cn11.1.II</w:t>
            </w:r>
            <w:r w:rsidR="004511F0" w:rsidRPr="00E02975">
              <w:t>a</w:t>
            </w:r>
          </w:p>
        </w:tc>
        <w:tc>
          <w:tcPr>
            <w:tcW w:w="3420" w:type="dxa"/>
            <w:vAlign w:val="center"/>
          </w:tcPr>
          <w:p w:rsidR="003247BD" w:rsidRDefault="009F7387" w:rsidP="00BF68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Magazine</w:t>
            </w:r>
          </w:p>
          <w:p w:rsidR="009F7387" w:rsidRDefault="009F7387" w:rsidP="00BF68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Zine</w:t>
            </w:r>
          </w:p>
          <w:p w:rsidR="009F7387" w:rsidRDefault="009F7387" w:rsidP="00BF68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Artist Book</w:t>
            </w:r>
          </w:p>
        </w:tc>
        <w:tc>
          <w:tcPr>
            <w:tcW w:w="3420" w:type="dxa"/>
            <w:vAlign w:val="center"/>
          </w:tcPr>
          <w:p w:rsidR="00B37006" w:rsidRDefault="00B37006" w:rsidP="00BF6805">
            <w:pPr>
              <w:jc w:val="center"/>
            </w:pPr>
            <w:r>
              <w:t>Various Art Supplies</w:t>
            </w:r>
          </w:p>
          <w:p w:rsidR="003247BD" w:rsidRDefault="003247BD" w:rsidP="00BF6805">
            <w:pPr>
              <w:jc w:val="center"/>
            </w:pPr>
            <w:r>
              <w:t>Blogs</w:t>
            </w:r>
          </w:p>
          <w:p w:rsidR="003247BD" w:rsidRDefault="003247BD" w:rsidP="00BF6805">
            <w:pPr>
              <w:jc w:val="center"/>
            </w:pPr>
            <w:r>
              <w:t>Printers</w:t>
            </w:r>
          </w:p>
          <w:p w:rsidR="003247BD" w:rsidRDefault="003247BD" w:rsidP="00BF6805">
            <w:pPr>
              <w:jc w:val="center"/>
            </w:pPr>
            <w:r>
              <w:t>Relevant Artist Connection</w:t>
            </w:r>
          </w:p>
          <w:p w:rsidR="003247BD" w:rsidRDefault="003247BD" w:rsidP="00BF6805">
            <w:pPr>
              <w:jc w:val="center"/>
            </w:pPr>
            <w:r>
              <w:t>Studio Days</w:t>
            </w:r>
          </w:p>
          <w:p w:rsidR="003247BD" w:rsidRDefault="003247BD" w:rsidP="00BF6805">
            <w:pPr>
              <w:jc w:val="center"/>
            </w:pPr>
            <w:r>
              <w:t>Technique Investigation Assignment</w:t>
            </w:r>
          </w:p>
        </w:tc>
        <w:tc>
          <w:tcPr>
            <w:tcW w:w="2880" w:type="dxa"/>
            <w:vAlign w:val="center"/>
          </w:tcPr>
          <w:p w:rsidR="003247BD" w:rsidRDefault="003247BD" w:rsidP="00BF6805">
            <w:pPr>
              <w:spacing w:after="120"/>
              <w:jc w:val="center"/>
            </w:pPr>
            <w:r>
              <w:t>Complete in class activities</w:t>
            </w:r>
          </w:p>
          <w:p w:rsidR="003247BD" w:rsidRDefault="003247BD" w:rsidP="00BF6805">
            <w:pPr>
              <w:spacing w:after="120"/>
              <w:jc w:val="center"/>
            </w:pPr>
            <w:r>
              <w:t xml:space="preserve">Proper use of materials </w:t>
            </w:r>
          </w:p>
          <w:p w:rsidR="003247BD" w:rsidRDefault="003247BD" w:rsidP="00BF6805">
            <w:pPr>
              <w:spacing w:after="120"/>
              <w:jc w:val="center"/>
            </w:pPr>
            <w:r>
              <w:t>Technique Investigation Assignment &amp; Reflection</w:t>
            </w:r>
          </w:p>
          <w:p w:rsidR="009F7387" w:rsidRDefault="009F7387" w:rsidP="009F7387">
            <w:pPr>
              <w:spacing w:after="120"/>
              <w:jc w:val="center"/>
            </w:pPr>
            <w:r>
              <w:t>Summative Assignment &amp; Reflection</w:t>
            </w:r>
          </w:p>
        </w:tc>
      </w:tr>
    </w:tbl>
    <w:p w:rsidR="003247BD" w:rsidRPr="001951E8" w:rsidRDefault="003247BD" w:rsidP="003247BD">
      <w:pPr>
        <w:spacing w:after="0"/>
        <w:rPr>
          <w:sz w:val="4"/>
          <w:szCs w:val="4"/>
        </w:rPr>
      </w:pPr>
    </w:p>
    <w:p w:rsidR="003247BD" w:rsidRDefault="003247BD" w:rsidP="003247BD">
      <w:pPr>
        <w:spacing w:after="0"/>
        <w:rPr>
          <w:sz w:val="4"/>
          <w:szCs w:val="4"/>
        </w:rPr>
      </w:pPr>
    </w:p>
    <w:p w:rsidR="003247BD" w:rsidRPr="00B149C5" w:rsidRDefault="003247BD" w:rsidP="003247BD">
      <w:pPr>
        <w:spacing w:after="0"/>
        <w:rPr>
          <w:szCs w:val="4"/>
        </w:rPr>
      </w:pPr>
    </w:p>
    <w:p w:rsidR="00990086" w:rsidRPr="003247BD" w:rsidRDefault="00990086" w:rsidP="003247BD"/>
    <w:sectPr w:rsidR="00990086" w:rsidRPr="003247BD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0278"/>
    <w:rsid w:val="000841A5"/>
    <w:rsid w:val="000850C2"/>
    <w:rsid w:val="00120692"/>
    <w:rsid w:val="00192AD1"/>
    <w:rsid w:val="001951E8"/>
    <w:rsid w:val="001C7333"/>
    <w:rsid w:val="001E06E5"/>
    <w:rsid w:val="001E1FF2"/>
    <w:rsid w:val="00243906"/>
    <w:rsid w:val="00254892"/>
    <w:rsid w:val="002717B6"/>
    <w:rsid w:val="002F1426"/>
    <w:rsid w:val="002F1966"/>
    <w:rsid w:val="003055AF"/>
    <w:rsid w:val="003154BD"/>
    <w:rsid w:val="003247BD"/>
    <w:rsid w:val="003779EA"/>
    <w:rsid w:val="003A1F67"/>
    <w:rsid w:val="00430277"/>
    <w:rsid w:val="004511F0"/>
    <w:rsid w:val="004D4FCE"/>
    <w:rsid w:val="00501081"/>
    <w:rsid w:val="005E38FC"/>
    <w:rsid w:val="00611B54"/>
    <w:rsid w:val="00613CB0"/>
    <w:rsid w:val="006C7F45"/>
    <w:rsid w:val="00785E95"/>
    <w:rsid w:val="00791C32"/>
    <w:rsid w:val="007A147C"/>
    <w:rsid w:val="007F0C34"/>
    <w:rsid w:val="0080537B"/>
    <w:rsid w:val="0083516A"/>
    <w:rsid w:val="008668B6"/>
    <w:rsid w:val="008902B0"/>
    <w:rsid w:val="00990086"/>
    <w:rsid w:val="009A0FC1"/>
    <w:rsid w:val="009D5945"/>
    <w:rsid w:val="009F7387"/>
    <w:rsid w:val="00A73EB8"/>
    <w:rsid w:val="00AC2828"/>
    <w:rsid w:val="00AC667D"/>
    <w:rsid w:val="00B149C5"/>
    <w:rsid w:val="00B37006"/>
    <w:rsid w:val="00B44FEB"/>
    <w:rsid w:val="00B477DC"/>
    <w:rsid w:val="00B963EA"/>
    <w:rsid w:val="00BE53BF"/>
    <w:rsid w:val="00BF6805"/>
    <w:rsid w:val="00C03192"/>
    <w:rsid w:val="00C57749"/>
    <w:rsid w:val="00C94F98"/>
    <w:rsid w:val="00D97955"/>
    <w:rsid w:val="00DB305D"/>
    <w:rsid w:val="00DE5063"/>
    <w:rsid w:val="00DF2C31"/>
    <w:rsid w:val="00E02975"/>
    <w:rsid w:val="00ED5EC2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D3EE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7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CA2A4-A38C-436E-8ED6-362F6C5F2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2156</TotalTime>
  <Pages>3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5</cp:revision>
  <dcterms:created xsi:type="dcterms:W3CDTF">2018-07-21T01:13:00Z</dcterms:created>
  <dcterms:modified xsi:type="dcterms:W3CDTF">2018-07-22T13:15:00Z</dcterms:modified>
</cp:coreProperties>
</file>