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BF680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143325">
              <w:rPr>
                <w:b/>
              </w:rPr>
              <w:t xml:space="preserve"> Illustration in Motion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37006" w:rsidRDefault="00B37006" w:rsidP="00143325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143325">
              <w:t>How are traditional animation frames applied to contemporary art forms?</w:t>
            </w:r>
          </w:p>
          <w:p w:rsidR="00143325" w:rsidRDefault="00143325" w:rsidP="00143325">
            <w:pPr>
              <w:pStyle w:val="ListParagraph"/>
              <w:numPr>
                <w:ilvl w:val="0"/>
                <w:numId w:val="3"/>
              </w:numPr>
            </w:pPr>
            <w:r>
              <w:t>UEQ:  How does the knowledge of various types of motion layout support innovative design?</w:t>
            </w:r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143325">
              <w:t>How can I capitalize on the unique qualities of stop motion animation to create an engaging animation?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143325">
              <w:t>How does the function of GIFs in pop culture and marketing affect the way you create your personal message?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14332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143325">
              <w:t>How does interactive art engage and enrich the viewer/player?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143325" w:rsidP="00BF6805">
            <w:pPr>
              <w:jc w:val="center"/>
            </w:pPr>
            <w:r>
              <w:t>Stop Motion Animation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BF6805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 xml:space="preserve">.A, </w:t>
            </w:r>
            <w:r w:rsidR="00026086">
              <w:t xml:space="preserve">9.1.12.B, </w:t>
            </w:r>
            <w:r>
              <w:t>9.1.12 E, 9.1.12. G, 9.1.12</w:t>
            </w:r>
            <w:r w:rsidRPr="00E02975">
              <w:t xml:space="preserve">H, 9.1.12 J, 9.1.12 K, </w:t>
            </w:r>
            <w:r w:rsidR="004511F0">
              <w:t>9.2.12 C</w:t>
            </w:r>
            <w:r>
              <w:t xml:space="preserve">, </w:t>
            </w:r>
            <w:r w:rsidRPr="00E02975">
              <w:t>9.2.1</w:t>
            </w:r>
            <w:r w:rsidR="004511F0">
              <w:t>2.E</w:t>
            </w:r>
            <w:r w:rsidRPr="00E02975">
              <w:t>,</w:t>
            </w:r>
            <w:r w:rsidR="004511F0">
              <w:t xml:space="preserve"> 9.2.12. L, 9.3.12.A, 9.4.12.C</w:t>
            </w:r>
          </w:p>
          <w:p w:rsidR="003247BD" w:rsidRPr="00A73EB8" w:rsidRDefault="003247BD" w:rsidP="00B37006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B37006">
              <w:t>I</w:t>
            </w:r>
            <w:r>
              <w:t>Ia,Cr2.1.I</w:t>
            </w:r>
            <w:r w:rsidR="00B37006">
              <w:t>I</w:t>
            </w:r>
            <w:r>
              <w:t>a, Cr2.3.I</w:t>
            </w:r>
            <w:r w:rsidR="00B37006">
              <w:t>I</w:t>
            </w:r>
            <w:r>
              <w:t>a, Cr3.1.I</w:t>
            </w:r>
            <w:r w:rsidR="00B37006">
              <w:t>I</w:t>
            </w:r>
            <w:r>
              <w:t>a, Pr5.1.I</w:t>
            </w:r>
            <w:r w:rsidR="00B37006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B37006">
              <w:t>Ia,Re8</w:t>
            </w:r>
            <w:r>
              <w:t>.1.I</w:t>
            </w:r>
            <w:r w:rsidR="00B37006">
              <w:t>I</w:t>
            </w:r>
            <w:r>
              <w:t>a,  Cn 10.1.I</w:t>
            </w:r>
            <w:r w:rsidR="00B37006">
              <w:t>I</w:t>
            </w:r>
            <w:r>
              <w:t>a, Cn11.1.I</w:t>
            </w:r>
            <w:r w:rsidR="00B37006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9F7387" w:rsidRDefault="005E24FA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</w:t>
            </w:r>
          </w:p>
          <w:p w:rsidR="005E24FA" w:rsidRDefault="005E24FA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Overlay</w:t>
            </w:r>
          </w:p>
          <w:p w:rsidR="00B83AB9" w:rsidRDefault="00B83AB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Stand/ Tripod</w:t>
            </w:r>
          </w:p>
          <w:p w:rsidR="00B83AB9" w:rsidRPr="00A73EB8" w:rsidRDefault="00B83AB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Timeline</w:t>
            </w: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B83AB9" w:rsidP="009F7387">
            <w:pPr>
              <w:jc w:val="center"/>
            </w:pPr>
            <w:r>
              <w:t>Cameras and Apps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143325" w:rsidP="00BF6805">
            <w:pPr>
              <w:jc w:val="center"/>
            </w:pPr>
            <w:r>
              <w:t>GIFs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</w:t>
            </w:r>
            <w:r w:rsidR="00026086">
              <w:t xml:space="preserve"> 9.1.12.B, </w:t>
            </w:r>
            <w:r>
              <w:t>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</w:t>
            </w:r>
            <w:r>
              <w:lastRenderedPageBreak/>
              <w:t>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37006" w:rsidRDefault="00B83AB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Algorithm</w:t>
            </w:r>
          </w:p>
          <w:p w:rsidR="00B83AB9" w:rsidRDefault="00B83AB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GIF</w:t>
            </w:r>
          </w:p>
          <w:p w:rsidR="00B83AB9" w:rsidRDefault="00B83AB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Scripts</w:t>
            </w:r>
          </w:p>
          <w:p w:rsidR="00B83AB9" w:rsidRPr="00A73EB8" w:rsidRDefault="00C24BC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 Animation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lastRenderedPageBreak/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lastRenderedPageBreak/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143325" w:rsidP="00BF6805">
            <w:pPr>
              <w:jc w:val="center"/>
            </w:pPr>
            <w:r>
              <w:t>Interactive Games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 xml:space="preserve">.A, </w:t>
            </w:r>
            <w:r w:rsidR="00026086">
              <w:t xml:space="preserve">9.1.12.B, </w:t>
            </w:r>
            <w:r>
              <w:t>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C24BC9" w:rsidRDefault="00C24BC9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Game specific components </w:t>
            </w:r>
          </w:p>
          <w:p w:rsidR="00BF6805" w:rsidRDefault="00C24BC9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 board</w:t>
            </w:r>
          </w:p>
          <w:p w:rsidR="00C24BC9" w:rsidRPr="00A73EB8" w:rsidRDefault="00C24BC9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Board Game Genres</w:t>
            </w:r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bookmarkStart w:id="0" w:name="_GoBack"/>
            <w:bookmarkEnd w:id="0"/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6086"/>
    <w:rsid w:val="00060278"/>
    <w:rsid w:val="000841A5"/>
    <w:rsid w:val="000850C2"/>
    <w:rsid w:val="00120692"/>
    <w:rsid w:val="00143325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1677"/>
    <w:rsid w:val="003055AF"/>
    <w:rsid w:val="003154BD"/>
    <w:rsid w:val="003247BD"/>
    <w:rsid w:val="003779EA"/>
    <w:rsid w:val="003A1F67"/>
    <w:rsid w:val="003F7609"/>
    <w:rsid w:val="00430277"/>
    <w:rsid w:val="004511F0"/>
    <w:rsid w:val="004D4FCE"/>
    <w:rsid w:val="00501081"/>
    <w:rsid w:val="005E24FA"/>
    <w:rsid w:val="005E38FC"/>
    <w:rsid w:val="00611B54"/>
    <w:rsid w:val="00613CB0"/>
    <w:rsid w:val="006C7F45"/>
    <w:rsid w:val="007078CF"/>
    <w:rsid w:val="00785E95"/>
    <w:rsid w:val="00791C32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149C5"/>
    <w:rsid w:val="00B37006"/>
    <w:rsid w:val="00B44FEB"/>
    <w:rsid w:val="00B477DC"/>
    <w:rsid w:val="00B83AB9"/>
    <w:rsid w:val="00B963EA"/>
    <w:rsid w:val="00BE53BF"/>
    <w:rsid w:val="00BF6805"/>
    <w:rsid w:val="00C03192"/>
    <w:rsid w:val="00C24BC9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335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AF240-31FE-4C0E-8018-78C5B394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2018-07-22T13:39:00Z</dcterms:created>
  <dcterms:modified xsi:type="dcterms:W3CDTF">2018-07-22T14:39:00Z</dcterms:modified>
</cp:coreProperties>
</file>