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78D" w:rsidRPr="002F1426" w:rsidRDefault="008C178D" w:rsidP="008C178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C178D" w:rsidRPr="00A73EB8" w:rsidRDefault="008C178D" w:rsidP="008C178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 w:rsidR="003D79E5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3D79E5">
        <w:rPr>
          <w:b/>
        </w:rPr>
        <w:t xml:space="preserve"> 10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C178D" w:rsidTr="004B49EF">
        <w:tc>
          <w:tcPr>
            <w:tcW w:w="6475" w:type="dxa"/>
          </w:tcPr>
          <w:p w:rsidR="008C178D" w:rsidRPr="002F1426" w:rsidRDefault="008C178D" w:rsidP="003D79E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3D79E5">
              <w:rPr>
                <w:b/>
              </w:rPr>
              <w:t>The Illustration Studio: Level II</w:t>
            </w:r>
          </w:p>
        </w:tc>
        <w:tc>
          <w:tcPr>
            <w:tcW w:w="7920" w:type="dxa"/>
          </w:tcPr>
          <w:p w:rsidR="008C178D" w:rsidRDefault="008C178D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16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C178D" w:rsidTr="004B49EF">
        <w:tc>
          <w:tcPr>
            <w:tcW w:w="14395" w:type="dxa"/>
          </w:tcPr>
          <w:p w:rsidR="008C178D" w:rsidRDefault="008C178D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UEQ: What conditions, attitudes, and behaviors support creativity and innovative thinking?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UEQ: How do artists and designers care for and maintain materials, tools, and equipment?</w:t>
            </w:r>
          </w:p>
          <w:p w:rsidR="008C178D" w:rsidRDefault="008C178D" w:rsidP="004B49EF">
            <w:pPr>
              <w:pStyle w:val="ListParagraph"/>
              <w:ind w:left="360"/>
            </w:pP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 artists work?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 artists reflect?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 artists utilize each other as resources?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  <w:spacing w:before="240"/>
            </w:pPr>
            <w:r>
              <w:t>LEQ: How do you access and use the technology available in this classroom?</w:t>
            </w:r>
          </w:p>
          <w:p w:rsidR="008C178D" w:rsidRDefault="008C178D" w:rsidP="004B49EF">
            <w:pPr>
              <w:pStyle w:val="ListParagraph"/>
              <w:spacing w:before="240"/>
              <w:ind w:left="360"/>
            </w:pP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 xml:space="preserve">LEQ: What is the Design Process? 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does the design process apply to this class?</w:t>
            </w:r>
          </w:p>
          <w:p w:rsidR="008C178D" w:rsidRDefault="008C178D" w:rsidP="004B49EF">
            <w:pPr>
              <w:pStyle w:val="ListParagraph"/>
              <w:ind w:left="360"/>
            </w:pP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does visual journaling help me to organize my thoughts, improve my craft, and plan my artwork?</w:t>
            </w:r>
          </w:p>
          <w:p w:rsidR="008C178D" w:rsidRDefault="008C178D" w:rsidP="004B49EF">
            <w:pPr>
              <w:pStyle w:val="ListParagraph"/>
              <w:ind w:left="360"/>
            </w:pPr>
          </w:p>
        </w:tc>
      </w:tr>
    </w:tbl>
    <w:p w:rsidR="008C178D" w:rsidRDefault="008C178D" w:rsidP="008C178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178D" w:rsidTr="004B49EF">
        <w:tc>
          <w:tcPr>
            <w:tcW w:w="2785" w:type="dxa"/>
            <w:vAlign w:val="center"/>
          </w:tcPr>
          <w:p w:rsidR="008C178D" w:rsidRPr="002F1426" w:rsidRDefault="008C178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C178D" w:rsidRPr="002F1426" w:rsidRDefault="008C178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C178D" w:rsidRPr="002F1426" w:rsidRDefault="008C178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C178D" w:rsidRPr="002F1426" w:rsidRDefault="008C178D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C178D" w:rsidRPr="00DB305D" w:rsidRDefault="008C178D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C178D" w:rsidRPr="001951E8" w:rsidRDefault="008C178D" w:rsidP="008C178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178D" w:rsidTr="004B49EF">
        <w:tc>
          <w:tcPr>
            <w:tcW w:w="2785" w:type="dxa"/>
            <w:vAlign w:val="center"/>
          </w:tcPr>
          <w:p w:rsidR="008C178D" w:rsidRPr="00DE5063" w:rsidRDefault="008C178D" w:rsidP="008C178D">
            <w:pPr>
              <w:jc w:val="center"/>
            </w:pPr>
            <w:r>
              <w:t>Integrity of an Illustration Studio</w:t>
            </w:r>
          </w:p>
        </w:tc>
        <w:tc>
          <w:tcPr>
            <w:tcW w:w="1890" w:type="dxa"/>
            <w:vAlign w:val="center"/>
          </w:tcPr>
          <w:p w:rsidR="008C178D" w:rsidRPr="00E02975" w:rsidRDefault="008C178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>9.2.12.D,</w:t>
            </w:r>
            <w:r w:rsidR="000A189E">
              <w:t xml:space="preserve"> 9.2.12. L, 9.3.12.A, 9.4.12.C</w:t>
            </w:r>
          </w:p>
          <w:p w:rsidR="008C178D" w:rsidRDefault="008C178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A189E">
              <w:t>I</w:t>
            </w:r>
            <w:r>
              <w:t>a,Cr2.1.I</w:t>
            </w:r>
            <w:r w:rsidR="000A189E">
              <w:t>I</w:t>
            </w:r>
            <w:r>
              <w:t>a, Cr2.3.</w:t>
            </w:r>
            <w:r w:rsidR="000A189E">
              <w:t>I</w:t>
            </w:r>
            <w:r>
              <w:t>Ia, Cr3.1.I</w:t>
            </w:r>
            <w:r w:rsidR="000A189E">
              <w:t>I</w:t>
            </w:r>
            <w:r>
              <w:t>a, Pr4.1.</w:t>
            </w:r>
            <w:r w:rsidR="000A189E">
              <w:t>I</w:t>
            </w:r>
            <w:r>
              <w:t>Ia, Pr5.1.I</w:t>
            </w:r>
            <w:r w:rsidR="000A189E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</w:t>
            </w:r>
            <w:r w:rsidR="000A189E">
              <w:t>I</w:t>
            </w:r>
            <w:r>
              <w:t>a, Re9.1.I</w:t>
            </w:r>
            <w:r w:rsidR="000A189E">
              <w:t>I</w:t>
            </w:r>
            <w:r>
              <w:t>a, Cn 10.1.</w:t>
            </w:r>
            <w:r w:rsidR="000A189E">
              <w:t>I</w:t>
            </w:r>
            <w:r>
              <w:t>Ia, Cn11.1.I</w:t>
            </w:r>
            <w:r w:rsidR="000A189E">
              <w:t>I</w:t>
            </w:r>
            <w:r w:rsidRPr="00E02975">
              <w:t>a</w:t>
            </w:r>
          </w:p>
          <w:p w:rsidR="003B39B8" w:rsidRPr="00A73EB8" w:rsidRDefault="003B39B8" w:rsidP="004B49EF"/>
        </w:tc>
        <w:tc>
          <w:tcPr>
            <w:tcW w:w="3420" w:type="dxa"/>
            <w:vAlign w:val="center"/>
          </w:tcPr>
          <w:p w:rsidR="008C178D" w:rsidRPr="00A73EB8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Studio Habits of the Mind, 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jc w:val="center"/>
            </w:pPr>
          </w:p>
          <w:p w:rsidR="008C178D" w:rsidRPr="00E02975" w:rsidRDefault="008C178D" w:rsidP="004B49EF">
            <w:pPr>
              <w:jc w:val="center"/>
            </w:pPr>
            <w:r>
              <w:t xml:space="preserve">Laptops, blogs, printers, Photoshop,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spacing w:after="120"/>
              <w:jc w:val="center"/>
            </w:pPr>
            <w:r>
              <w:t>Complete in class activities</w:t>
            </w:r>
          </w:p>
          <w:p w:rsidR="008C178D" w:rsidRPr="00E02975" w:rsidRDefault="008C178D" w:rsidP="004B49EF">
            <w:pPr>
              <w:spacing w:after="120"/>
              <w:jc w:val="center"/>
            </w:pPr>
            <w:r>
              <w:t xml:space="preserve">Proper use of materials </w:t>
            </w:r>
          </w:p>
        </w:tc>
      </w:tr>
    </w:tbl>
    <w:p w:rsidR="008C178D" w:rsidRPr="001951E8" w:rsidRDefault="008C178D" w:rsidP="008C178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178D" w:rsidTr="004B49EF">
        <w:tc>
          <w:tcPr>
            <w:tcW w:w="2785" w:type="dxa"/>
            <w:vAlign w:val="center"/>
          </w:tcPr>
          <w:p w:rsidR="008C178D" w:rsidRPr="00DE5063" w:rsidRDefault="008C178D" w:rsidP="004B49EF">
            <w:pPr>
              <w:jc w:val="center"/>
            </w:pPr>
            <w:r>
              <w:lastRenderedPageBreak/>
              <w:t>Creating A Visual Record</w:t>
            </w:r>
          </w:p>
        </w:tc>
        <w:tc>
          <w:tcPr>
            <w:tcW w:w="1890" w:type="dxa"/>
            <w:vAlign w:val="center"/>
          </w:tcPr>
          <w:p w:rsidR="008C178D" w:rsidRPr="00E02975" w:rsidRDefault="008C178D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</w:t>
            </w:r>
            <w:r>
              <w:t>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>9.2.12.D</w:t>
            </w:r>
            <w:r w:rsidR="000A189E">
              <w:t>, 9.2.12. L, 9.3.12.A, 9.4.12.C</w:t>
            </w:r>
            <w:r w:rsidRPr="00E02975">
              <w:t xml:space="preserve"> </w:t>
            </w:r>
          </w:p>
          <w:p w:rsidR="008C178D" w:rsidRPr="00A73EB8" w:rsidRDefault="008C178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A189E">
              <w:t>I</w:t>
            </w:r>
            <w:r>
              <w:t>a,Cr2.1.I</w:t>
            </w:r>
            <w:r w:rsidR="000A189E">
              <w:t>I</w:t>
            </w:r>
            <w:r>
              <w:t>a, Cr2.3.I</w:t>
            </w:r>
            <w:r w:rsidR="000A189E">
              <w:t>I</w:t>
            </w:r>
            <w:r>
              <w:t>a, Cr3.1.I</w:t>
            </w:r>
            <w:r w:rsidR="000A189E">
              <w:t>I</w:t>
            </w:r>
            <w:r>
              <w:t>a, Pr4.1.I</w:t>
            </w:r>
            <w:r w:rsidR="000A189E">
              <w:t>I</w:t>
            </w:r>
            <w:r>
              <w:t>a, Pr5.1.I</w:t>
            </w:r>
            <w:r w:rsidR="000A189E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</w:t>
            </w:r>
            <w:r w:rsidR="000A189E">
              <w:t>I</w:t>
            </w:r>
            <w:r>
              <w:t>a, Re9.1.I</w:t>
            </w:r>
            <w:r w:rsidR="000A189E">
              <w:t>I</w:t>
            </w:r>
            <w:r>
              <w:t>a, Cn 10.1.I</w:t>
            </w:r>
            <w:r w:rsidR="000A189E">
              <w:t>I</w:t>
            </w:r>
            <w:r>
              <w:t>a, Cn11.1.I</w:t>
            </w:r>
            <w:r w:rsidR="000A189E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Current and Relevant Photoshop Tools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Record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Blog</w:t>
            </w:r>
          </w:p>
          <w:p w:rsidR="008C178D" w:rsidRPr="00A73EB8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jc w:val="center"/>
            </w:pPr>
            <w:r>
              <w:t>Blogs</w:t>
            </w:r>
          </w:p>
          <w:p w:rsidR="008C178D" w:rsidRDefault="008C178D" w:rsidP="004B49EF">
            <w:pPr>
              <w:jc w:val="center"/>
            </w:pPr>
            <w:r>
              <w:t>Photoshop</w:t>
            </w:r>
          </w:p>
          <w:p w:rsidR="008C178D" w:rsidRDefault="008C178D" w:rsidP="004B49EF">
            <w:pPr>
              <w:jc w:val="center"/>
            </w:pPr>
            <w:r>
              <w:t>Student Generated Images</w:t>
            </w:r>
          </w:p>
          <w:p w:rsidR="008C178D" w:rsidRDefault="008C178D" w:rsidP="004B49EF">
            <w:pPr>
              <w:jc w:val="center"/>
            </w:pPr>
            <w:r>
              <w:t>Printers</w:t>
            </w:r>
          </w:p>
          <w:p w:rsidR="008C178D" w:rsidRDefault="008C178D" w:rsidP="004B49EF">
            <w:pPr>
              <w:jc w:val="center"/>
            </w:pPr>
            <w:r>
              <w:t>Relevant Artist Connection</w:t>
            </w:r>
          </w:p>
          <w:p w:rsidR="008C178D" w:rsidRDefault="008C178D" w:rsidP="004B49EF">
            <w:pPr>
              <w:jc w:val="center"/>
            </w:pPr>
            <w:r>
              <w:t>Small-Group research and share</w:t>
            </w:r>
          </w:p>
          <w:p w:rsidR="008C178D" w:rsidRDefault="008C178D" w:rsidP="004B49EF">
            <w:pPr>
              <w:jc w:val="center"/>
            </w:pPr>
            <w:r>
              <w:t>Studio Days</w:t>
            </w:r>
          </w:p>
          <w:p w:rsidR="008C178D" w:rsidRPr="003055AF" w:rsidRDefault="008C178D" w:rsidP="004B49EF">
            <w:pPr>
              <w:jc w:val="center"/>
            </w:pPr>
            <w:r>
              <w:t>About Me Project</w:t>
            </w: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spacing w:after="120"/>
              <w:jc w:val="center"/>
            </w:pPr>
            <w:r>
              <w:t xml:space="preserve">Visual Record </w:t>
            </w:r>
          </w:p>
          <w:p w:rsidR="008C178D" w:rsidRDefault="008C178D" w:rsidP="004B49EF">
            <w:pPr>
              <w:spacing w:after="120"/>
              <w:jc w:val="center"/>
            </w:pPr>
            <w:r>
              <w:t>Summative reflection</w:t>
            </w:r>
          </w:p>
          <w:p w:rsidR="008C178D" w:rsidRPr="00DB305D" w:rsidRDefault="008C178D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C178D" w:rsidRPr="001951E8" w:rsidRDefault="008C178D" w:rsidP="008C178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178D" w:rsidTr="004B49EF">
        <w:tc>
          <w:tcPr>
            <w:tcW w:w="2785" w:type="dxa"/>
            <w:vAlign w:val="center"/>
          </w:tcPr>
          <w:p w:rsidR="008C178D" w:rsidRPr="00DE5063" w:rsidRDefault="008C178D" w:rsidP="004B49EF">
            <w:pPr>
              <w:jc w:val="center"/>
            </w:pPr>
            <w:r>
              <w:t>Design Process Thinking</w:t>
            </w:r>
          </w:p>
        </w:tc>
        <w:tc>
          <w:tcPr>
            <w:tcW w:w="1890" w:type="dxa"/>
            <w:vAlign w:val="center"/>
          </w:tcPr>
          <w:p w:rsidR="008C178D" w:rsidRPr="00E02975" w:rsidRDefault="008C178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>9.2.12.D,</w:t>
            </w:r>
            <w:r w:rsidR="000A189E">
              <w:t xml:space="preserve"> 9.2.12. L, 9.3.12.A, 9.4.12.C</w:t>
            </w:r>
          </w:p>
          <w:p w:rsidR="008C178D" w:rsidRPr="00A73EB8" w:rsidRDefault="008C178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A189E">
              <w:t>I</w:t>
            </w:r>
            <w:r>
              <w:t>a,Cr2.1.I</w:t>
            </w:r>
            <w:r w:rsidR="000A189E">
              <w:t>I</w:t>
            </w:r>
            <w:r>
              <w:t>a, Cr2.3.I</w:t>
            </w:r>
            <w:r w:rsidR="000A189E">
              <w:t>I</w:t>
            </w:r>
            <w:r>
              <w:t>a, Cr3.1.I</w:t>
            </w:r>
            <w:r w:rsidR="000A189E">
              <w:t>I</w:t>
            </w:r>
            <w:r>
              <w:t>a, Pr4.1.I</w:t>
            </w:r>
            <w:r w:rsidR="000A189E">
              <w:t>I</w:t>
            </w:r>
            <w:r>
              <w:t>a, Pr5.1.I</w:t>
            </w:r>
            <w:r w:rsidR="000A189E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</w:t>
            </w:r>
            <w:r w:rsidR="000A189E">
              <w:t>I</w:t>
            </w:r>
            <w:r>
              <w:t>a, Re9.1.I</w:t>
            </w:r>
            <w:r w:rsidR="000A189E">
              <w:t>I</w:t>
            </w:r>
            <w:r>
              <w:t>a, Cn 10.1.I</w:t>
            </w:r>
            <w:r w:rsidR="000A189E">
              <w:t>I</w:t>
            </w:r>
            <w:r>
              <w:t>a, Cn11.1.I</w:t>
            </w:r>
            <w:r w:rsidR="000A189E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Inspiration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Creation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 &amp; Presentation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8C178D" w:rsidRPr="00A73EB8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Critique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jc w:val="center"/>
            </w:pPr>
            <w:r>
              <w:t>Design Process Activity</w:t>
            </w:r>
          </w:p>
          <w:p w:rsidR="008C178D" w:rsidRDefault="008C178D" w:rsidP="004B49EF">
            <w:pPr>
              <w:jc w:val="center"/>
            </w:pPr>
            <w:r>
              <w:t>Small-Group Design Project</w:t>
            </w:r>
          </w:p>
          <w:p w:rsidR="008C178D" w:rsidRDefault="008C178D" w:rsidP="004B49EF">
            <w:pPr>
              <w:jc w:val="center"/>
            </w:pPr>
            <w:r>
              <w:t>Studio Days</w:t>
            </w:r>
          </w:p>
          <w:p w:rsidR="008C178D" w:rsidRDefault="008C178D" w:rsidP="004B49EF">
            <w:pPr>
              <w:jc w:val="center"/>
            </w:pPr>
            <w:r>
              <w:t>Presentation</w:t>
            </w:r>
          </w:p>
          <w:p w:rsidR="008C178D" w:rsidRDefault="008C178D" w:rsidP="004B49EF">
            <w:pPr>
              <w:jc w:val="center"/>
            </w:pPr>
          </w:p>
          <w:p w:rsidR="008C178D" w:rsidRPr="002F1426" w:rsidRDefault="008C178D" w:rsidP="004B49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spacing w:after="120"/>
              <w:jc w:val="center"/>
            </w:pPr>
            <w:r>
              <w:t>Project Proposal</w:t>
            </w:r>
          </w:p>
          <w:p w:rsidR="008C178D" w:rsidRDefault="008C178D" w:rsidP="004B49EF">
            <w:pPr>
              <w:spacing w:after="120"/>
              <w:jc w:val="center"/>
            </w:pPr>
            <w:r>
              <w:t>Group Project</w:t>
            </w:r>
          </w:p>
          <w:p w:rsidR="008C178D" w:rsidRDefault="008C178D" w:rsidP="004B49EF">
            <w:pPr>
              <w:spacing w:after="120"/>
              <w:jc w:val="center"/>
            </w:pPr>
            <w:r>
              <w:t>Summative reflection</w:t>
            </w:r>
          </w:p>
          <w:p w:rsidR="008C178D" w:rsidRDefault="008C178D" w:rsidP="004B49EF">
            <w:pPr>
              <w:spacing w:after="120"/>
              <w:jc w:val="center"/>
            </w:pPr>
            <w:r>
              <w:t>Group Critique</w:t>
            </w:r>
          </w:p>
          <w:p w:rsidR="008C178D" w:rsidRPr="00DB305D" w:rsidRDefault="008C178D" w:rsidP="004B49EF">
            <w:pPr>
              <w:spacing w:after="120"/>
              <w:jc w:val="center"/>
              <w:rPr>
                <w:sz w:val="18"/>
              </w:rPr>
            </w:pPr>
          </w:p>
        </w:tc>
      </w:tr>
      <w:tr w:rsidR="008C178D" w:rsidTr="004B49EF">
        <w:tc>
          <w:tcPr>
            <w:tcW w:w="2785" w:type="dxa"/>
            <w:vAlign w:val="center"/>
          </w:tcPr>
          <w:p w:rsidR="008C178D" w:rsidRDefault="008C178D" w:rsidP="004B49EF">
            <w:pPr>
              <w:jc w:val="center"/>
            </w:pPr>
            <w:r>
              <w:t>Visual Journaling</w:t>
            </w:r>
          </w:p>
        </w:tc>
        <w:tc>
          <w:tcPr>
            <w:tcW w:w="1890" w:type="dxa"/>
            <w:vAlign w:val="center"/>
          </w:tcPr>
          <w:p w:rsidR="008C178D" w:rsidRPr="00E02975" w:rsidRDefault="008C178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 xml:space="preserve">9.2.12.D, 9.2.12. L, 9.3.12.A, 9.4.12.C, </w:t>
            </w:r>
          </w:p>
          <w:p w:rsidR="008C178D" w:rsidRPr="00E02975" w:rsidRDefault="008C178D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A189E">
              <w:t>I</w:t>
            </w:r>
            <w:r>
              <w:t>a,Cr2.1.I</w:t>
            </w:r>
            <w:r w:rsidR="000A189E">
              <w:t>I</w:t>
            </w:r>
            <w:r>
              <w:t xml:space="preserve">a, </w:t>
            </w:r>
            <w:r>
              <w:lastRenderedPageBreak/>
              <w:t>Cr2.3.I</w:t>
            </w:r>
            <w:r w:rsidR="000A189E">
              <w:t>I</w:t>
            </w:r>
            <w:r>
              <w:t>a, Cr3.1.I</w:t>
            </w:r>
            <w:r w:rsidR="000A189E">
              <w:t>I</w:t>
            </w:r>
            <w:r>
              <w:t>a, Pr4.1.I</w:t>
            </w:r>
            <w:r w:rsidR="000A189E">
              <w:t>I</w:t>
            </w:r>
            <w:r>
              <w:t>a, Pr5.1.I</w:t>
            </w:r>
            <w:r w:rsidR="000A189E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</w:t>
            </w:r>
            <w:r w:rsidR="000A189E">
              <w:t>I</w:t>
            </w:r>
            <w:r>
              <w:t>a, Re9.1.I</w:t>
            </w:r>
            <w:r w:rsidR="000A189E">
              <w:t>I</w:t>
            </w:r>
            <w:r>
              <w:t>a, Cn 10.1.I</w:t>
            </w:r>
            <w:r w:rsidR="000A189E">
              <w:t>I</w:t>
            </w:r>
            <w:r>
              <w:t>a, Cn11.1.I</w:t>
            </w:r>
            <w:r w:rsidR="000A189E">
              <w:t>I</w:t>
            </w:r>
            <w:bookmarkStart w:id="0" w:name="_GoBack"/>
            <w:bookmarkEnd w:id="0"/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Visual journaling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Thumbnail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jc w:val="center"/>
            </w:pPr>
            <w:r>
              <w:t xml:space="preserve">Sketchbooks </w:t>
            </w:r>
          </w:p>
          <w:p w:rsidR="008C178D" w:rsidRDefault="008C178D" w:rsidP="004B49EF">
            <w:pPr>
              <w:jc w:val="center"/>
            </w:pPr>
            <w:r>
              <w:t>Various art materials</w:t>
            </w:r>
          </w:p>
          <w:p w:rsidR="008C178D" w:rsidRDefault="008C178D" w:rsidP="004B49EF">
            <w:pPr>
              <w:jc w:val="center"/>
            </w:pPr>
            <w:r>
              <w:t>Sample Sketchbooks</w:t>
            </w: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spacing w:after="120"/>
              <w:jc w:val="center"/>
            </w:pPr>
            <w:r>
              <w:t>Visual Journal Pages</w:t>
            </w:r>
          </w:p>
        </w:tc>
      </w:tr>
    </w:tbl>
    <w:p w:rsidR="008C178D" w:rsidRPr="001951E8" w:rsidRDefault="008C178D" w:rsidP="008C178D">
      <w:pPr>
        <w:spacing w:after="0"/>
        <w:rPr>
          <w:sz w:val="4"/>
          <w:szCs w:val="4"/>
        </w:rPr>
      </w:pPr>
    </w:p>
    <w:p w:rsidR="008C178D" w:rsidRDefault="008C178D" w:rsidP="008C178D">
      <w:pPr>
        <w:spacing w:after="0"/>
        <w:rPr>
          <w:sz w:val="4"/>
          <w:szCs w:val="4"/>
        </w:rPr>
      </w:pPr>
    </w:p>
    <w:p w:rsidR="008C178D" w:rsidRPr="00B149C5" w:rsidRDefault="008C178D" w:rsidP="008C178D">
      <w:pPr>
        <w:spacing w:after="0"/>
        <w:rPr>
          <w:szCs w:val="4"/>
        </w:rPr>
      </w:pPr>
    </w:p>
    <w:p w:rsidR="00990086" w:rsidRPr="008C178D" w:rsidRDefault="00990086" w:rsidP="008C178D"/>
    <w:sectPr w:rsidR="00990086" w:rsidRPr="008C178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0A189E"/>
    <w:rsid w:val="00120692"/>
    <w:rsid w:val="00192AD1"/>
    <w:rsid w:val="001951E8"/>
    <w:rsid w:val="001E06E5"/>
    <w:rsid w:val="001E1FF2"/>
    <w:rsid w:val="00243906"/>
    <w:rsid w:val="002717B6"/>
    <w:rsid w:val="002F1426"/>
    <w:rsid w:val="002F1966"/>
    <w:rsid w:val="003055AF"/>
    <w:rsid w:val="003154BD"/>
    <w:rsid w:val="003779EA"/>
    <w:rsid w:val="003A1F67"/>
    <w:rsid w:val="003B39B8"/>
    <w:rsid w:val="003D79E5"/>
    <w:rsid w:val="00430277"/>
    <w:rsid w:val="004D4FCE"/>
    <w:rsid w:val="00501081"/>
    <w:rsid w:val="005E38FC"/>
    <w:rsid w:val="00611B54"/>
    <w:rsid w:val="00613CB0"/>
    <w:rsid w:val="00785E95"/>
    <w:rsid w:val="007A147C"/>
    <w:rsid w:val="007F0C34"/>
    <w:rsid w:val="0080537B"/>
    <w:rsid w:val="0083516A"/>
    <w:rsid w:val="008668B6"/>
    <w:rsid w:val="008902B0"/>
    <w:rsid w:val="008C178D"/>
    <w:rsid w:val="00990086"/>
    <w:rsid w:val="009A0FC1"/>
    <w:rsid w:val="009D5945"/>
    <w:rsid w:val="00A73EB8"/>
    <w:rsid w:val="00A97DFE"/>
    <w:rsid w:val="00AC2828"/>
    <w:rsid w:val="00B149C5"/>
    <w:rsid w:val="00B477DC"/>
    <w:rsid w:val="00B963EA"/>
    <w:rsid w:val="00BE53BF"/>
    <w:rsid w:val="00C03192"/>
    <w:rsid w:val="00C57749"/>
    <w:rsid w:val="00C94F98"/>
    <w:rsid w:val="00D97955"/>
    <w:rsid w:val="00DB305D"/>
    <w:rsid w:val="00DE5063"/>
    <w:rsid w:val="00E02975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D39E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D22FA-4476-4B08-B65D-E804664DD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3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5</cp:revision>
  <dcterms:created xsi:type="dcterms:W3CDTF">2018-07-21T01:11:00Z</dcterms:created>
  <dcterms:modified xsi:type="dcterms:W3CDTF">2018-07-22T13:15:00Z</dcterms:modified>
</cp:coreProperties>
</file>