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>
        <w:tab/>
      </w:r>
      <w:r w:rsidR="005369AF">
        <w:t>Computer Applications</w:t>
      </w:r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="005369AF">
        <w:rPr>
          <w:b/>
        </w:rPr>
        <w:t xml:space="preserve">  </w:t>
      </w:r>
      <w:r w:rsidR="005369AF" w:rsidRPr="005369AF">
        <w:t>9</w:t>
      </w:r>
      <w:r w:rsidR="005369AF" w:rsidRPr="005369AF">
        <w:rPr>
          <w:vertAlign w:val="superscript"/>
        </w:rPr>
        <w:t>th</w:t>
      </w:r>
      <w:r w:rsidR="005369AF">
        <w:rPr>
          <w:b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5369AF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585558">
              <w:rPr>
                <w:b/>
              </w:rPr>
              <w:t xml:space="preserve"> Microsoft Access</w:t>
            </w:r>
          </w:p>
        </w:tc>
        <w:tc>
          <w:tcPr>
            <w:tcW w:w="7920" w:type="dxa"/>
          </w:tcPr>
          <w:p w:rsidR="009A0FC1" w:rsidRPr="00171199" w:rsidRDefault="002F1426" w:rsidP="009A0FC1">
            <w:r w:rsidRPr="002F1426">
              <w:rPr>
                <w:b/>
              </w:rPr>
              <w:t>Pacing:</w:t>
            </w:r>
            <w:r w:rsidR="00171199">
              <w:rPr>
                <w:b/>
              </w:rPr>
              <w:t xml:space="preserve">  </w:t>
            </w:r>
            <w:r w:rsidR="00171199">
              <w:t xml:space="preserve">5 </w:t>
            </w:r>
            <w:r w:rsidR="00CE1335">
              <w:t>class periods</w:t>
            </w:r>
            <w:bookmarkStart w:id="0" w:name="_GoBack"/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D97955" w:rsidRDefault="002F1426" w:rsidP="00585558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5369AF">
              <w:rPr>
                <w:b/>
              </w:rPr>
              <w:t xml:space="preserve">Unit:  </w:t>
            </w:r>
            <w:r w:rsidR="00585558">
              <w:t>When would a company need to use Microsoft Access?</w:t>
            </w:r>
            <w:r w:rsidR="005369AF">
              <w:t xml:space="preserve">   </w:t>
            </w:r>
            <w:r w:rsidR="005369AF">
              <w:rPr>
                <w:b/>
              </w:rPr>
              <w:t xml:space="preserve">Lesson:  </w:t>
            </w:r>
            <w:r w:rsidR="005369AF">
              <w:t xml:space="preserve">How can I enter data into </w:t>
            </w:r>
            <w:r w:rsidR="00585558">
              <w:t>Access</w:t>
            </w:r>
            <w:r w:rsidR="005369AF">
              <w:t xml:space="preserve"> and use the </w:t>
            </w:r>
            <w:r w:rsidR="00585558">
              <w:t>Access</w:t>
            </w:r>
            <w:r w:rsidR="005369AF">
              <w:t xml:space="preserve"> ribbon to create a useful, efficient </w:t>
            </w:r>
            <w:r w:rsidR="00585558">
              <w:t>datasheet</w:t>
            </w:r>
            <w:r w:rsidR="005369AF">
              <w:t xml:space="preserve">?   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585558" w:rsidP="00A5565A">
            <w:pPr>
              <w:jc w:val="center"/>
            </w:pPr>
            <w:r>
              <w:t>Parts of the Access Screen</w:t>
            </w:r>
          </w:p>
        </w:tc>
        <w:tc>
          <w:tcPr>
            <w:tcW w:w="1890" w:type="dxa"/>
            <w:vAlign w:val="center"/>
          </w:tcPr>
          <w:p w:rsidR="00A73EB8" w:rsidRPr="00A73EB8" w:rsidRDefault="00744A88" w:rsidP="00A5565A">
            <w:pPr>
              <w:jc w:val="center"/>
            </w:pPr>
            <w:r>
              <w:t>15.4.8.D.</w:t>
            </w:r>
          </w:p>
        </w:tc>
        <w:tc>
          <w:tcPr>
            <w:tcW w:w="3420" w:type="dxa"/>
            <w:vAlign w:val="center"/>
          </w:tcPr>
          <w:p w:rsidR="00585558" w:rsidRDefault="00585558" w:rsidP="0058555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Database</w:t>
            </w:r>
          </w:p>
          <w:p w:rsidR="00430277" w:rsidRDefault="00585558" w:rsidP="0058555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Record</w:t>
            </w:r>
          </w:p>
          <w:p w:rsidR="00585558" w:rsidRDefault="00585558" w:rsidP="0058555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Field</w:t>
            </w:r>
          </w:p>
          <w:p w:rsidR="00585558" w:rsidRPr="00A73EB8" w:rsidRDefault="00585558" w:rsidP="0058555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Datasheet</w:t>
            </w:r>
          </w:p>
        </w:tc>
        <w:tc>
          <w:tcPr>
            <w:tcW w:w="3420" w:type="dxa"/>
            <w:vAlign w:val="center"/>
          </w:tcPr>
          <w:p w:rsidR="00A73EB8" w:rsidRDefault="00585558" w:rsidP="00A5565A">
            <w:pPr>
              <w:jc w:val="center"/>
            </w:pPr>
            <w:r>
              <w:t>Student laptops</w:t>
            </w:r>
          </w:p>
          <w:p w:rsidR="00585558" w:rsidRPr="002F1426" w:rsidRDefault="00EF1E29" w:rsidP="00EF1E29">
            <w:pPr>
              <w:jc w:val="center"/>
              <w:rPr>
                <w:b/>
              </w:rPr>
            </w:pPr>
            <w:r>
              <w:t>Computer Apps.</w:t>
            </w:r>
            <w:r w:rsidR="00585558">
              <w:t xml:space="preserve"> </w:t>
            </w:r>
            <w:r>
              <w:t>W</w:t>
            </w:r>
            <w:r w:rsidR="00585558">
              <w:t>orkbooks</w:t>
            </w:r>
          </w:p>
        </w:tc>
        <w:tc>
          <w:tcPr>
            <w:tcW w:w="2880" w:type="dxa"/>
            <w:vAlign w:val="center"/>
          </w:tcPr>
          <w:p w:rsidR="00A73EB8" w:rsidRPr="00DB305D" w:rsidRDefault="00EF1E29" w:rsidP="00A5565A">
            <w:pPr>
              <w:spacing w:after="120"/>
              <w:jc w:val="center"/>
              <w:rPr>
                <w:sz w:val="18"/>
              </w:rPr>
            </w:pPr>
            <w:r>
              <w:t>Screen checks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EF1E29">
        <w:trPr>
          <w:trHeight w:val="1160"/>
        </w:trPr>
        <w:tc>
          <w:tcPr>
            <w:tcW w:w="2785" w:type="dxa"/>
            <w:vAlign w:val="center"/>
          </w:tcPr>
          <w:p w:rsidR="0080537B" w:rsidRPr="00DE5063" w:rsidRDefault="00585558" w:rsidP="00A5565A">
            <w:pPr>
              <w:jc w:val="center"/>
            </w:pPr>
            <w:r>
              <w:t>Basic Datasheets</w:t>
            </w:r>
          </w:p>
        </w:tc>
        <w:tc>
          <w:tcPr>
            <w:tcW w:w="1890" w:type="dxa"/>
            <w:vAlign w:val="center"/>
          </w:tcPr>
          <w:p w:rsidR="0080537B" w:rsidRPr="00A73EB8" w:rsidRDefault="00744A88" w:rsidP="00A5565A">
            <w:pPr>
              <w:jc w:val="center"/>
            </w:pPr>
            <w:r>
              <w:t>15.4.8.D.</w:t>
            </w:r>
          </w:p>
        </w:tc>
        <w:tc>
          <w:tcPr>
            <w:tcW w:w="3420" w:type="dxa"/>
            <w:vAlign w:val="center"/>
          </w:tcPr>
          <w:p w:rsidR="00430277" w:rsidRDefault="0058555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Sort</w:t>
            </w:r>
          </w:p>
          <w:p w:rsidR="00585558" w:rsidRPr="00A73EB8" w:rsidRDefault="0058555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Filter</w:t>
            </w:r>
          </w:p>
        </w:tc>
        <w:tc>
          <w:tcPr>
            <w:tcW w:w="3420" w:type="dxa"/>
            <w:vAlign w:val="center"/>
          </w:tcPr>
          <w:p w:rsidR="0080537B" w:rsidRDefault="00EF1E29" w:rsidP="00A5565A">
            <w:pPr>
              <w:jc w:val="center"/>
            </w:pPr>
            <w:r>
              <w:t>Student laptops</w:t>
            </w:r>
          </w:p>
          <w:p w:rsidR="00EF1E29" w:rsidRDefault="00EF1E29" w:rsidP="00A5565A">
            <w:pPr>
              <w:jc w:val="center"/>
            </w:pPr>
            <w:r>
              <w:t>Computer Apps. Workbooks</w:t>
            </w:r>
          </w:p>
          <w:p w:rsidR="00EF1E29" w:rsidRDefault="00EF1E29" w:rsidP="00A5565A">
            <w:pPr>
              <w:jc w:val="center"/>
            </w:pPr>
          </w:p>
          <w:p w:rsidR="00EF1E29" w:rsidRDefault="00EF1E29" w:rsidP="00A5565A">
            <w:pPr>
              <w:jc w:val="center"/>
            </w:pPr>
            <w:r>
              <w:t>Students create basic Access datasheets</w:t>
            </w:r>
          </w:p>
          <w:p w:rsidR="00EF1E29" w:rsidRPr="002F1426" w:rsidRDefault="00EF1E29" w:rsidP="00EF1E29">
            <w:pPr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EF1E29" w:rsidP="00A5565A">
            <w:pPr>
              <w:spacing w:after="120"/>
              <w:jc w:val="center"/>
              <w:rPr>
                <w:sz w:val="18"/>
              </w:rPr>
            </w:pPr>
            <w:r>
              <w:t>Student created datasheets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71199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369AF"/>
    <w:rsid w:val="005827DD"/>
    <w:rsid w:val="00585558"/>
    <w:rsid w:val="005E38FC"/>
    <w:rsid w:val="00611B54"/>
    <w:rsid w:val="00613CB0"/>
    <w:rsid w:val="00744A88"/>
    <w:rsid w:val="007A147C"/>
    <w:rsid w:val="007F0C34"/>
    <w:rsid w:val="0080537B"/>
    <w:rsid w:val="0083516A"/>
    <w:rsid w:val="008668B6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CE1335"/>
    <w:rsid w:val="00D97955"/>
    <w:rsid w:val="00DB305D"/>
    <w:rsid w:val="00DE5063"/>
    <w:rsid w:val="00EF1B39"/>
    <w:rsid w:val="00EF1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0C62BC-E4A5-4D75-84F2-4642A3F55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8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Morefield, Susan</cp:lastModifiedBy>
  <cp:revision>5</cp:revision>
  <dcterms:created xsi:type="dcterms:W3CDTF">2017-09-20T00:01:00Z</dcterms:created>
  <dcterms:modified xsi:type="dcterms:W3CDTF">2017-09-20T12:42:00Z</dcterms:modified>
</cp:coreProperties>
</file>