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>
        <w:tab/>
      </w:r>
      <w:r w:rsidR="005369AF">
        <w:t>Computer Applications</w:t>
      </w:r>
      <w:r>
        <w:tab/>
      </w:r>
      <w:r w:rsidR="002F1426">
        <w:t xml:space="preserve">                      </w:t>
      </w:r>
      <w:r w:rsidRPr="002F1426">
        <w:rPr>
          <w:b/>
        </w:rPr>
        <w:t>Grade:</w:t>
      </w:r>
      <w:r w:rsidR="005369AF">
        <w:rPr>
          <w:b/>
        </w:rPr>
        <w:t xml:space="preserve">  </w:t>
      </w:r>
      <w:r w:rsidR="005369AF" w:rsidRPr="005369AF">
        <w:t>9</w:t>
      </w:r>
      <w:r w:rsidR="005369AF" w:rsidRPr="005369AF">
        <w:rPr>
          <w:vertAlign w:val="superscript"/>
        </w:rPr>
        <w:t>th</w:t>
      </w:r>
      <w:r w:rsidR="005369AF">
        <w:rPr>
          <w:b/>
        </w:rPr>
        <w:t xml:space="preserve"> 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1F0E3F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5369AF">
              <w:rPr>
                <w:b/>
              </w:rPr>
              <w:t xml:space="preserve"> Microsoft </w:t>
            </w:r>
            <w:r w:rsidR="001F0E3F">
              <w:rPr>
                <w:b/>
              </w:rPr>
              <w:t>Publisher</w:t>
            </w:r>
          </w:p>
        </w:tc>
        <w:tc>
          <w:tcPr>
            <w:tcW w:w="7920" w:type="dxa"/>
          </w:tcPr>
          <w:p w:rsidR="009A0FC1" w:rsidRPr="002547C0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2547C0">
              <w:t>10 class days</w:t>
            </w:r>
            <w:bookmarkStart w:id="0" w:name="_GoBack"/>
            <w:bookmarkEnd w:id="0"/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D97955" w:rsidRPr="00C132EB" w:rsidRDefault="002F1426" w:rsidP="00C132EB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5369AF">
              <w:rPr>
                <w:b/>
              </w:rPr>
              <w:t xml:space="preserve">Unit:  </w:t>
            </w:r>
            <w:r w:rsidR="00C132EB">
              <w:t>What type of publications do you create using Microsoft Publisher</w:t>
            </w:r>
            <w:r w:rsidR="00921337">
              <w:t xml:space="preserve">? </w:t>
            </w:r>
            <w:r w:rsidR="00AD12E0">
              <w:t xml:space="preserve">  </w:t>
            </w:r>
            <w:r w:rsidR="00AD12E0">
              <w:rPr>
                <w:b/>
              </w:rPr>
              <w:t xml:space="preserve">Unit:  </w:t>
            </w:r>
            <w:r w:rsidR="00AD12E0">
              <w:t xml:space="preserve">What are the two areas of emphasis when using Publisher?   </w:t>
            </w:r>
            <w:r w:rsidR="005369AF">
              <w:rPr>
                <w:b/>
              </w:rPr>
              <w:t xml:space="preserve">Lesson:  </w:t>
            </w:r>
            <w:r w:rsidR="00C132EB">
              <w:t xml:space="preserve"> How can you use the Publisher ribbon to access various features? </w:t>
            </w:r>
            <w:r w:rsidR="00C132EB">
              <w:rPr>
                <w:b/>
              </w:rPr>
              <w:t xml:space="preserve"> </w:t>
            </w:r>
            <w:r w:rsidR="005369AF">
              <w:rPr>
                <w:b/>
              </w:rPr>
              <w:t xml:space="preserve">Lesson:  </w:t>
            </w:r>
            <w:r w:rsidR="00C132EB">
              <w:t>What type of companies choose Publisher over other desktop publishing options?</w:t>
            </w:r>
          </w:p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921337" w:rsidP="00921337">
            <w:pPr>
              <w:jc w:val="center"/>
            </w:pPr>
            <w:r>
              <w:t xml:space="preserve">Uses for Microsoft Publisher in Business and Personal Life </w:t>
            </w:r>
          </w:p>
        </w:tc>
        <w:tc>
          <w:tcPr>
            <w:tcW w:w="1890" w:type="dxa"/>
            <w:vAlign w:val="center"/>
          </w:tcPr>
          <w:p w:rsidR="00A73EB8" w:rsidRPr="00A73EB8" w:rsidRDefault="00A73EB8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430277" w:rsidRDefault="00921337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Desktop Publishing</w:t>
            </w:r>
          </w:p>
          <w:p w:rsidR="00921337" w:rsidRDefault="00921337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Publications</w:t>
            </w:r>
          </w:p>
          <w:p w:rsidR="00921337" w:rsidRDefault="00921337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Small business</w:t>
            </w:r>
          </w:p>
          <w:p w:rsidR="00921337" w:rsidRDefault="00921337" w:rsidP="0092133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Logos</w:t>
            </w:r>
          </w:p>
          <w:p w:rsidR="00174470" w:rsidRPr="00A73EB8" w:rsidRDefault="00174470" w:rsidP="0092133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Adobe, InDesign</w:t>
            </w:r>
          </w:p>
        </w:tc>
        <w:tc>
          <w:tcPr>
            <w:tcW w:w="3420" w:type="dxa"/>
            <w:vAlign w:val="center"/>
          </w:tcPr>
          <w:p w:rsidR="002C5064" w:rsidRDefault="002C5064" w:rsidP="002C5064">
            <w:pPr>
              <w:jc w:val="center"/>
            </w:pPr>
            <w:r>
              <w:t>Student laptops</w:t>
            </w:r>
          </w:p>
          <w:p w:rsidR="002C5064" w:rsidRPr="002C5064" w:rsidRDefault="002C5064" w:rsidP="002C5064">
            <w:pPr>
              <w:jc w:val="center"/>
            </w:pPr>
            <w:r>
              <w:t>Introduce Publisher with class discussion</w:t>
            </w:r>
          </w:p>
        </w:tc>
        <w:tc>
          <w:tcPr>
            <w:tcW w:w="2880" w:type="dxa"/>
            <w:vAlign w:val="center"/>
          </w:tcPr>
          <w:p w:rsidR="002C5064" w:rsidRPr="002C5064" w:rsidRDefault="002C5064" w:rsidP="002C5064">
            <w:pPr>
              <w:spacing w:after="120"/>
              <w:jc w:val="center"/>
            </w:pPr>
            <w:r>
              <w:t>Student responses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921337" w:rsidP="00A5565A">
            <w:pPr>
              <w:jc w:val="center"/>
            </w:pPr>
            <w:r>
              <w:t>Template Choices</w:t>
            </w:r>
          </w:p>
        </w:tc>
        <w:tc>
          <w:tcPr>
            <w:tcW w:w="1890" w:type="dxa"/>
            <w:vAlign w:val="center"/>
          </w:tcPr>
          <w:p w:rsidR="0080537B" w:rsidRPr="00A73EB8" w:rsidRDefault="00A07FDD" w:rsidP="00A5565A">
            <w:pPr>
              <w:jc w:val="center"/>
            </w:pPr>
            <w:r>
              <w:t>15.4.8.D.</w:t>
            </w:r>
          </w:p>
        </w:tc>
        <w:tc>
          <w:tcPr>
            <w:tcW w:w="3420" w:type="dxa"/>
            <w:vAlign w:val="center"/>
          </w:tcPr>
          <w:p w:rsidR="00A637D5" w:rsidRDefault="00921337" w:rsidP="0092133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Newsletters</w:t>
            </w:r>
          </w:p>
          <w:p w:rsidR="00A637D5" w:rsidRDefault="00A637D5" w:rsidP="0092133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</w:t>
            </w:r>
            <w:r w:rsidR="00921337">
              <w:t>reeting cards</w:t>
            </w:r>
          </w:p>
          <w:p w:rsidR="00A637D5" w:rsidRDefault="00A637D5" w:rsidP="0092133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</w:t>
            </w:r>
            <w:r w:rsidR="00921337">
              <w:t>abels</w:t>
            </w:r>
          </w:p>
          <w:p w:rsidR="00A637D5" w:rsidRDefault="00A637D5" w:rsidP="0092133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</w:t>
            </w:r>
            <w:r w:rsidR="00921337">
              <w:t>usiness cards</w:t>
            </w:r>
          </w:p>
          <w:p w:rsidR="00A637D5" w:rsidRPr="00A73EB8" w:rsidRDefault="00A637D5" w:rsidP="00A637D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</w:t>
            </w:r>
            <w:r w:rsidR="00921337">
              <w:t>rochures</w:t>
            </w:r>
          </w:p>
        </w:tc>
        <w:tc>
          <w:tcPr>
            <w:tcW w:w="3420" w:type="dxa"/>
            <w:vAlign w:val="center"/>
          </w:tcPr>
          <w:p w:rsidR="002C5064" w:rsidRDefault="002C5064" w:rsidP="002C5064">
            <w:pPr>
              <w:jc w:val="center"/>
            </w:pPr>
            <w:r>
              <w:t>Student laptops</w:t>
            </w:r>
          </w:p>
          <w:p w:rsidR="0080537B" w:rsidRDefault="002C5064" w:rsidP="002C5064">
            <w:pPr>
              <w:jc w:val="center"/>
            </w:pPr>
            <w:r>
              <w:t>Computer Apps workbook</w:t>
            </w:r>
          </w:p>
          <w:p w:rsidR="002C5064" w:rsidRDefault="002C5064" w:rsidP="002C5064">
            <w:pPr>
              <w:jc w:val="center"/>
            </w:pPr>
          </w:p>
          <w:p w:rsidR="002C5064" w:rsidRPr="002F1426" w:rsidRDefault="002C5064" w:rsidP="002C5064">
            <w:pPr>
              <w:jc w:val="center"/>
              <w:rPr>
                <w:b/>
              </w:rPr>
            </w:pPr>
            <w:r>
              <w:t>Open templates of various types of publications</w:t>
            </w:r>
          </w:p>
        </w:tc>
        <w:tc>
          <w:tcPr>
            <w:tcW w:w="2880" w:type="dxa"/>
            <w:vAlign w:val="center"/>
          </w:tcPr>
          <w:p w:rsidR="0080537B" w:rsidRPr="00DB305D" w:rsidRDefault="002C5064" w:rsidP="00A5565A">
            <w:pPr>
              <w:spacing w:after="120"/>
              <w:jc w:val="center"/>
              <w:rPr>
                <w:sz w:val="18"/>
              </w:rPr>
            </w:pPr>
            <w:r>
              <w:t>Check laptop screens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921337" w:rsidP="00921337">
            <w:pPr>
              <w:jc w:val="center"/>
            </w:pPr>
            <w:r>
              <w:t>Parts of the Publisher Screen and Terminology</w:t>
            </w:r>
          </w:p>
        </w:tc>
        <w:tc>
          <w:tcPr>
            <w:tcW w:w="1890" w:type="dxa"/>
            <w:vAlign w:val="center"/>
          </w:tcPr>
          <w:p w:rsidR="0080537B" w:rsidRPr="00A73EB8" w:rsidRDefault="00A07FDD" w:rsidP="00A5565A">
            <w:pPr>
              <w:jc w:val="center"/>
            </w:pPr>
            <w:r>
              <w:t>15.4.8.D.</w:t>
            </w:r>
          </w:p>
        </w:tc>
        <w:tc>
          <w:tcPr>
            <w:tcW w:w="3420" w:type="dxa"/>
            <w:vAlign w:val="center"/>
          </w:tcPr>
          <w:p w:rsidR="00921337" w:rsidRDefault="00921337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Textbox</w:t>
            </w:r>
          </w:p>
          <w:p w:rsidR="00921337" w:rsidRDefault="00921337" w:rsidP="0092133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Crop</w:t>
            </w:r>
          </w:p>
          <w:p w:rsidR="00921337" w:rsidRDefault="00921337" w:rsidP="0092133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Font scheme</w:t>
            </w:r>
          </w:p>
          <w:p w:rsidR="00921337" w:rsidRDefault="00921337" w:rsidP="0092133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Placeholders</w:t>
            </w:r>
          </w:p>
          <w:p w:rsidR="00921337" w:rsidRDefault="00921337" w:rsidP="0092133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Selection handles</w:t>
            </w:r>
          </w:p>
          <w:p w:rsidR="00430277" w:rsidRPr="00A73EB8" w:rsidRDefault="00A637D5" w:rsidP="0092133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Building blocks</w:t>
            </w:r>
            <w:r w:rsidR="00921337" w:rsidRPr="00A73EB8">
              <w:t xml:space="preserve"> </w:t>
            </w:r>
          </w:p>
        </w:tc>
        <w:tc>
          <w:tcPr>
            <w:tcW w:w="3420" w:type="dxa"/>
            <w:vAlign w:val="center"/>
          </w:tcPr>
          <w:p w:rsidR="002C5064" w:rsidRDefault="002C5064" w:rsidP="002C5064">
            <w:pPr>
              <w:jc w:val="center"/>
            </w:pPr>
            <w:r>
              <w:t>Student laptops</w:t>
            </w:r>
          </w:p>
          <w:p w:rsidR="0080537B" w:rsidRDefault="002C5064" w:rsidP="002C5064">
            <w:pPr>
              <w:jc w:val="center"/>
            </w:pPr>
            <w:r>
              <w:t>Computer Apps workbook</w:t>
            </w:r>
          </w:p>
          <w:p w:rsidR="002C5064" w:rsidRDefault="002C5064" w:rsidP="002C5064">
            <w:pPr>
              <w:jc w:val="center"/>
            </w:pPr>
          </w:p>
          <w:p w:rsidR="00174470" w:rsidRDefault="002C5064" w:rsidP="00174470">
            <w:pPr>
              <w:jc w:val="center"/>
            </w:pPr>
            <w:r>
              <w:t xml:space="preserve">Students </w:t>
            </w:r>
            <w:r w:rsidR="00174470">
              <w:t>re-</w:t>
            </w:r>
            <w:r>
              <w:t>create basic publications</w:t>
            </w:r>
          </w:p>
          <w:p w:rsidR="00174470" w:rsidRDefault="00174470" w:rsidP="00174470">
            <w:pPr>
              <w:jc w:val="center"/>
            </w:pPr>
          </w:p>
          <w:p w:rsidR="00174470" w:rsidRDefault="00174470" w:rsidP="00174470">
            <w:pPr>
              <w:jc w:val="center"/>
            </w:pPr>
            <w:r>
              <w:t>Students create publications from scratch</w:t>
            </w:r>
          </w:p>
          <w:p w:rsidR="002C5064" w:rsidRPr="002F1426" w:rsidRDefault="002C5064" w:rsidP="00174470">
            <w:pPr>
              <w:jc w:val="center"/>
              <w:rPr>
                <w:b/>
              </w:rPr>
            </w:pPr>
            <w:r>
              <w:t xml:space="preserve"> </w:t>
            </w:r>
          </w:p>
        </w:tc>
        <w:tc>
          <w:tcPr>
            <w:tcW w:w="2880" w:type="dxa"/>
            <w:vAlign w:val="center"/>
          </w:tcPr>
          <w:p w:rsidR="0080537B" w:rsidRDefault="00174470" w:rsidP="00A5565A">
            <w:pPr>
              <w:spacing w:after="120"/>
              <w:jc w:val="center"/>
            </w:pPr>
            <w:r>
              <w:t>Publications that mirror the original image</w:t>
            </w:r>
          </w:p>
          <w:p w:rsidR="00174470" w:rsidRPr="00174470" w:rsidRDefault="00174470" w:rsidP="00174470">
            <w:pPr>
              <w:spacing w:after="120"/>
              <w:jc w:val="center"/>
            </w:pPr>
            <w:r>
              <w:t>Original publications by students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p w:rsidR="002717B6" w:rsidRPr="001951E8" w:rsidRDefault="002717B6" w:rsidP="007A147C">
      <w:pPr>
        <w:spacing w:after="0"/>
        <w:rPr>
          <w:sz w:val="4"/>
          <w:szCs w:val="4"/>
        </w:rPr>
      </w:pPr>
    </w:p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20692"/>
    <w:rsid w:val="00174470"/>
    <w:rsid w:val="001951E8"/>
    <w:rsid w:val="001E06E5"/>
    <w:rsid w:val="001E1FF2"/>
    <w:rsid w:val="001F0E3F"/>
    <w:rsid w:val="00243906"/>
    <w:rsid w:val="002547C0"/>
    <w:rsid w:val="002717B6"/>
    <w:rsid w:val="002C5064"/>
    <w:rsid w:val="002F1426"/>
    <w:rsid w:val="002F1966"/>
    <w:rsid w:val="003154BD"/>
    <w:rsid w:val="003A1F67"/>
    <w:rsid w:val="00430277"/>
    <w:rsid w:val="004D4FCE"/>
    <w:rsid w:val="005369AF"/>
    <w:rsid w:val="005827DD"/>
    <w:rsid w:val="005E38FC"/>
    <w:rsid w:val="00611B54"/>
    <w:rsid w:val="00613CB0"/>
    <w:rsid w:val="007A147C"/>
    <w:rsid w:val="007F0C34"/>
    <w:rsid w:val="0080537B"/>
    <w:rsid w:val="0083516A"/>
    <w:rsid w:val="008668B6"/>
    <w:rsid w:val="008902B0"/>
    <w:rsid w:val="00921337"/>
    <w:rsid w:val="00990086"/>
    <w:rsid w:val="009A0FC1"/>
    <w:rsid w:val="00A07FDD"/>
    <w:rsid w:val="00A637D5"/>
    <w:rsid w:val="00A73EB8"/>
    <w:rsid w:val="00AC2828"/>
    <w:rsid w:val="00AD12E0"/>
    <w:rsid w:val="00B149C5"/>
    <w:rsid w:val="00B477DC"/>
    <w:rsid w:val="00B963EA"/>
    <w:rsid w:val="00BE53BF"/>
    <w:rsid w:val="00C132EB"/>
    <w:rsid w:val="00C94F98"/>
    <w:rsid w:val="00D204A8"/>
    <w:rsid w:val="00D97955"/>
    <w:rsid w:val="00DB305D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0151A3-E8BC-46C2-A012-4CAAD427E7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46</TotalTime>
  <Pages>1</Pages>
  <Words>202</Words>
  <Characters>1154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Stankiewicz, Christie</cp:lastModifiedBy>
  <cp:revision>10</cp:revision>
  <dcterms:created xsi:type="dcterms:W3CDTF">2017-09-02T18:33:00Z</dcterms:created>
  <dcterms:modified xsi:type="dcterms:W3CDTF">2017-09-22T16:53:00Z</dcterms:modified>
</cp:coreProperties>
</file>