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CD8" w:rsidRPr="002F1426" w:rsidRDefault="00227CD8" w:rsidP="00227CD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227CD8" w:rsidRPr="00A73EB8" w:rsidRDefault="00227CD8" w:rsidP="00227CD8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227CD8" w:rsidTr="004B49EF">
        <w:tc>
          <w:tcPr>
            <w:tcW w:w="6475" w:type="dxa"/>
          </w:tcPr>
          <w:p w:rsidR="00227CD8" w:rsidRPr="002F1426" w:rsidRDefault="00227CD8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Presentation</w:t>
            </w:r>
          </w:p>
        </w:tc>
        <w:tc>
          <w:tcPr>
            <w:tcW w:w="7920" w:type="dxa"/>
          </w:tcPr>
          <w:p w:rsidR="00227CD8" w:rsidRDefault="00227CD8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26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27CD8" w:rsidTr="004B49EF">
        <w:tc>
          <w:tcPr>
            <w:tcW w:w="14395" w:type="dxa"/>
          </w:tcPr>
          <w:p w:rsidR="00227CD8" w:rsidRDefault="00227CD8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 xml:space="preserve">What methods and processes should you consider when preparing artwork for presentation?  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 xml:space="preserve">How does refining artwork affect its meaning to the viewer? 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>What criteria should you consider when selecting work for presentation, a portfolio, or a collection?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>What criteria, methods, and processes should you use to select work for preservation or presentation?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>Why do people value objects, artifacts, and artworks, and select them for presentation?</w:t>
            </w:r>
          </w:p>
        </w:tc>
      </w:tr>
    </w:tbl>
    <w:p w:rsidR="00227CD8" w:rsidRDefault="00227CD8" w:rsidP="00227CD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27CD8" w:rsidTr="004B49EF">
        <w:tc>
          <w:tcPr>
            <w:tcW w:w="2785" w:type="dxa"/>
            <w:vAlign w:val="center"/>
          </w:tcPr>
          <w:p w:rsidR="00227CD8" w:rsidRPr="002F1426" w:rsidRDefault="00227CD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27CD8" w:rsidRPr="002F1426" w:rsidRDefault="00227CD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27CD8" w:rsidRPr="002F1426" w:rsidRDefault="00227CD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27CD8" w:rsidRPr="002F1426" w:rsidRDefault="00227CD8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27CD8" w:rsidRDefault="00227CD8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27CD8" w:rsidRPr="00DB305D" w:rsidRDefault="00227CD8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227CD8" w:rsidRPr="001951E8" w:rsidRDefault="00227CD8" w:rsidP="00227CD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27CD8" w:rsidTr="004B49EF">
        <w:tc>
          <w:tcPr>
            <w:tcW w:w="2785" w:type="dxa"/>
            <w:vAlign w:val="center"/>
          </w:tcPr>
          <w:p w:rsidR="00227CD8" w:rsidRPr="00DE5063" w:rsidRDefault="00227CD8" w:rsidP="004B49EF">
            <w:pPr>
              <w:jc w:val="center"/>
            </w:pPr>
            <w:r>
              <w:t>Digital Portfolio</w:t>
            </w:r>
          </w:p>
        </w:tc>
        <w:tc>
          <w:tcPr>
            <w:tcW w:w="1890" w:type="dxa"/>
            <w:vAlign w:val="center"/>
          </w:tcPr>
          <w:p w:rsidR="00227CD8" w:rsidRPr="00E02975" w:rsidRDefault="00227CD8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227CD8" w:rsidRPr="00A73EB8" w:rsidRDefault="00227CD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227CD8" w:rsidRDefault="00227CD8" w:rsidP="00227CD8">
            <w:pPr>
              <w:pStyle w:val="ListParagraph"/>
              <w:numPr>
                <w:ilvl w:val="0"/>
                <w:numId w:val="5"/>
              </w:numPr>
            </w:pPr>
            <w:r>
              <w:t xml:space="preserve">Portfolio 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5"/>
              </w:numPr>
            </w:pPr>
            <w:r>
              <w:t>Artist Statement</w:t>
            </w:r>
          </w:p>
          <w:p w:rsidR="00227CD8" w:rsidRPr="00A73EB8" w:rsidRDefault="00227CD8" w:rsidP="004B49EF">
            <w:pPr>
              <w:pStyle w:val="ListParagraph"/>
              <w:ind w:left="360" w:firstLine="48"/>
            </w:pPr>
          </w:p>
        </w:tc>
        <w:tc>
          <w:tcPr>
            <w:tcW w:w="3420" w:type="dxa"/>
            <w:vAlign w:val="center"/>
          </w:tcPr>
          <w:p w:rsidR="00227CD8" w:rsidRDefault="00227CD8" w:rsidP="004B49EF">
            <w:pPr>
              <w:jc w:val="center"/>
            </w:pPr>
          </w:p>
          <w:p w:rsidR="00227CD8" w:rsidRDefault="00227CD8" w:rsidP="004B49EF">
            <w:pPr>
              <w:jc w:val="center"/>
            </w:pPr>
            <w:r>
              <w:t>Worksheets</w:t>
            </w:r>
          </w:p>
          <w:p w:rsidR="00227CD8" w:rsidRDefault="00227CD8" w:rsidP="004B49EF">
            <w:pPr>
              <w:jc w:val="center"/>
            </w:pPr>
            <w:r>
              <w:t>Readings</w:t>
            </w:r>
          </w:p>
          <w:p w:rsidR="00227CD8" w:rsidRDefault="00227CD8" w:rsidP="004B49EF">
            <w:pPr>
              <w:jc w:val="center"/>
            </w:pPr>
            <w:r>
              <w:t>Art History Resources</w:t>
            </w:r>
          </w:p>
          <w:p w:rsidR="00227CD8" w:rsidRDefault="00227CD8" w:rsidP="004B49EF">
            <w:pPr>
              <w:jc w:val="center"/>
            </w:pPr>
            <w:r>
              <w:t>Technique Investigation</w:t>
            </w:r>
          </w:p>
          <w:p w:rsidR="00227CD8" w:rsidRDefault="00227CD8" w:rsidP="004B49EF">
            <w:pPr>
              <w:jc w:val="center"/>
            </w:pPr>
            <w:r>
              <w:t>Studio Time</w:t>
            </w:r>
          </w:p>
          <w:p w:rsidR="00227CD8" w:rsidRPr="00E02975" w:rsidRDefault="00227CD8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227CD8" w:rsidRDefault="00227CD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227CD8" w:rsidRDefault="00227CD8" w:rsidP="004B49EF">
            <w:pPr>
              <w:spacing w:after="120"/>
              <w:jc w:val="center"/>
            </w:pPr>
            <w:r>
              <w:t>Summative reflection</w:t>
            </w:r>
          </w:p>
          <w:p w:rsidR="00227CD8" w:rsidRPr="00E02975" w:rsidRDefault="00227CD8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227CD8" w:rsidRPr="001951E8" w:rsidRDefault="00227CD8" w:rsidP="00227CD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27CD8" w:rsidTr="004B49EF">
        <w:tc>
          <w:tcPr>
            <w:tcW w:w="2785" w:type="dxa"/>
            <w:vAlign w:val="center"/>
          </w:tcPr>
          <w:p w:rsidR="00227CD8" w:rsidRPr="00DE5063" w:rsidRDefault="00227CD8" w:rsidP="004B49EF">
            <w:pPr>
              <w:jc w:val="center"/>
            </w:pPr>
            <w:r>
              <w:t>Art for Display</w:t>
            </w:r>
          </w:p>
        </w:tc>
        <w:tc>
          <w:tcPr>
            <w:tcW w:w="1890" w:type="dxa"/>
            <w:vAlign w:val="center"/>
          </w:tcPr>
          <w:p w:rsidR="00227CD8" w:rsidRPr="00E02975" w:rsidRDefault="00227CD8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227CD8" w:rsidRPr="00A73EB8" w:rsidRDefault="00227CD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 xml:space="preserve">Re7.1.Ia, </w:t>
            </w:r>
            <w:r>
              <w:lastRenderedPageBreak/>
              <w:t>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227CD8" w:rsidRPr="00A73EB8" w:rsidRDefault="00227CD8" w:rsidP="00227CD8">
            <w:pPr>
              <w:pStyle w:val="ListParagraph"/>
              <w:numPr>
                <w:ilvl w:val="0"/>
                <w:numId w:val="6"/>
              </w:numPr>
            </w:pPr>
            <w:r>
              <w:lastRenderedPageBreak/>
              <w:t>Presentation</w:t>
            </w:r>
          </w:p>
        </w:tc>
        <w:tc>
          <w:tcPr>
            <w:tcW w:w="3420" w:type="dxa"/>
            <w:vAlign w:val="center"/>
          </w:tcPr>
          <w:p w:rsidR="00227CD8" w:rsidRDefault="00227CD8" w:rsidP="004B49EF">
            <w:pPr>
              <w:jc w:val="center"/>
            </w:pPr>
            <w:r>
              <w:t>Worksheets</w:t>
            </w:r>
          </w:p>
          <w:p w:rsidR="00227CD8" w:rsidRDefault="00227CD8" w:rsidP="004B49EF">
            <w:pPr>
              <w:jc w:val="center"/>
            </w:pPr>
            <w:r>
              <w:t>Readings</w:t>
            </w:r>
          </w:p>
          <w:p w:rsidR="00227CD8" w:rsidRDefault="00227CD8" w:rsidP="004B49EF">
            <w:pPr>
              <w:jc w:val="center"/>
            </w:pPr>
            <w:r>
              <w:t>Art History Resources</w:t>
            </w:r>
          </w:p>
          <w:p w:rsidR="00227CD8" w:rsidRDefault="00227CD8" w:rsidP="004B49EF">
            <w:pPr>
              <w:jc w:val="center"/>
            </w:pPr>
            <w:r>
              <w:t>Technique Investigation</w:t>
            </w:r>
          </w:p>
          <w:p w:rsidR="00227CD8" w:rsidRDefault="00227CD8" w:rsidP="004B49EF">
            <w:pPr>
              <w:jc w:val="center"/>
            </w:pPr>
            <w:r>
              <w:t>Studio Time</w:t>
            </w:r>
          </w:p>
          <w:p w:rsidR="00227CD8" w:rsidRPr="003055AF" w:rsidRDefault="00227CD8" w:rsidP="004B49EF">
            <w:pPr>
              <w:jc w:val="center"/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227CD8" w:rsidRDefault="00227CD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227CD8" w:rsidRDefault="00227CD8" w:rsidP="004B49EF">
            <w:pPr>
              <w:spacing w:after="120"/>
              <w:jc w:val="center"/>
            </w:pPr>
            <w:r>
              <w:t>Summative reflection</w:t>
            </w:r>
          </w:p>
          <w:p w:rsidR="00227CD8" w:rsidRPr="00DB305D" w:rsidRDefault="00227CD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27CD8" w:rsidRPr="001951E8" w:rsidRDefault="00227CD8" w:rsidP="00227CD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27CD8" w:rsidTr="004B49EF">
        <w:tc>
          <w:tcPr>
            <w:tcW w:w="2785" w:type="dxa"/>
            <w:vAlign w:val="center"/>
          </w:tcPr>
          <w:p w:rsidR="00227CD8" w:rsidRPr="00DE5063" w:rsidRDefault="00227CD8" w:rsidP="004B49EF">
            <w:pPr>
              <w:jc w:val="center"/>
            </w:pPr>
            <w:r>
              <w:t xml:space="preserve">Independent Project </w:t>
            </w:r>
          </w:p>
        </w:tc>
        <w:tc>
          <w:tcPr>
            <w:tcW w:w="1890" w:type="dxa"/>
            <w:vAlign w:val="center"/>
          </w:tcPr>
          <w:p w:rsidR="00227CD8" w:rsidRPr="00E02975" w:rsidRDefault="00227CD8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227CD8" w:rsidRPr="00A73EB8" w:rsidRDefault="00227CD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227CD8" w:rsidRPr="00A73EB8" w:rsidRDefault="00227CD8" w:rsidP="00227CD8">
            <w:pPr>
              <w:pStyle w:val="ListParagraph"/>
              <w:numPr>
                <w:ilvl w:val="0"/>
                <w:numId w:val="2"/>
              </w:numPr>
              <w:ind w:left="360"/>
              <w:jc w:val="center"/>
            </w:pPr>
            <w:r>
              <w:t>Personal voice</w:t>
            </w:r>
          </w:p>
        </w:tc>
        <w:tc>
          <w:tcPr>
            <w:tcW w:w="3420" w:type="dxa"/>
            <w:vAlign w:val="center"/>
          </w:tcPr>
          <w:p w:rsidR="00227CD8" w:rsidRDefault="00227CD8" w:rsidP="004B49EF">
            <w:pPr>
              <w:jc w:val="center"/>
            </w:pPr>
            <w:r>
              <w:t>Worksheets</w:t>
            </w:r>
          </w:p>
          <w:p w:rsidR="00227CD8" w:rsidRDefault="00227CD8" w:rsidP="004B49EF">
            <w:pPr>
              <w:jc w:val="center"/>
            </w:pPr>
            <w:r>
              <w:t>Readings</w:t>
            </w:r>
          </w:p>
          <w:p w:rsidR="00227CD8" w:rsidRDefault="00227CD8" w:rsidP="004B49EF">
            <w:pPr>
              <w:jc w:val="center"/>
            </w:pPr>
            <w:r>
              <w:t>Art History Resources</w:t>
            </w:r>
          </w:p>
          <w:p w:rsidR="00227CD8" w:rsidRDefault="00227CD8" w:rsidP="004B49EF">
            <w:pPr>
              <w:jc w:val="center"/>
            </w:pPr>
            <w:r>
              <w:t>Technique Investigation</w:t>
            </w:r>
          </w:p>
          <w:p w:rsidR="00227CD8" w:rsidRDefault="00227CD8" w:rsidP="004B49EF">
            <w:pPr>
              <w:jc w:val="center"/>
            </w:pPr>
            <w:r>
              <w:t>Studio Time</w:t>
            </w:r>
          </w:p>
          <w:p w:rsidR="00227CD8" w:rsidRPr="002F1426" w:rsidRDefault="00227CD8" w:rsidP="004B49EF">
            <w:pPr>
              <w:jc w:val="center"/>
              <w:rPr>
                <w:b/>
              </w:rPr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227CD8" w:rsidRDefault="00227CD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227CD8" w:rsidRDefault="00227CD8" w:rsidP="004B49EF">
            <w:pPr>
              <w:spacing w:after="120"/>
              <w:jc w:val="center"/>
            </w:pPr>
            <w:r>
              <w:t>Summative reflection</w:t>
            </w:r>
          </w:p>
          <w:p w:rsidR="00227CD8" w:rsidRPr="00DB305D" w:rsidRDefault="00227CD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227CD8" w:rsidRPr="00B149C5" w:rsidRDefault="00227CD8" w:rsidP="00227CD8">
      <w:pPr>
        <w:spacing w:after="0"/>
        <w:rPr>
          <w:szCs w:val="4"/>
        </w:rPr>
      </w:pPr>
    </w:p>
    <w:p w:rsidR="00990086" w:rsidRPr="00227CD8" w:rsidRDefault="00990086" w:rsidP="00227CD8">
      <w:bookmarkStart w:id="0" w:name="_GoBack"/>
      <w:bookmarkEnd w:id="0"/>
    </w:p>
    <w:sectPr w:rsidR="00990086" w:rsidRPr="00227CD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7C75"/>
    <w:multiLevelType w:val="hybridMultilevel"/>
    <w:tmpl w:val="B942A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E2BDA"/>
    <w:multiLevelType w:val="hybridMultilevel"/>
    <w:tmpl w:val="F29CE5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171992"/>
    <w:multiLevelType w:val="hybridMultilevel"/>
    <w:tmpl w:val="72C8D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0A3D46"/>
    <w:rsid w:val="00120692"/>
    <w:rsid w:val="0014772B"/>
    <w:rsid w:val="001951E8"/>
    <w:rsid w:val="001E06E5"/>
    <w:rsid w:val="001E1FF2"/>
    <w:rsid w:val="00227CD8"/>
    <w:rsid w:val="00243906"/>
    <w:rsid w:val="002717B6"/>
    <w:rsid w:val="002F1426"/>
    <w:rsid w:val="002F1966"/>
    <w:rsid w:val="003055AF"/>
    <w:rsid w:val="003154BD"/>
    <w:rsid w:val="00373E6C"/>
    <w:rsid w:val="003874FD"/>
    <w:rsid w:val="003A1F67"/>
    <w:rsid w:val="00430277"/>
    <w:rsid w:val="004D4FCE"/>
    <w:rsid w:val="00501081"/>
    <w:rsid w:val="005B5004"/>
    <w:rsid w:val="005E38FC"/>
    <w:rsid w:val="00611B54"/>
    <w:rsid w:val="00613CB0"/>
    <w:rsid w:val="00785E95"/>
    <w:rsid w:val="007A147C"/>
    <w:rsid w:val="007F0C34"/>
    <w:rsid w:val="0080537B"/>
    <w:rsid w:val="0083516A"/>
    <w:rsid w:val="008668B6"/>
    <w:rsid w:val="008902B0"/>
    <w:rsid w:val="00990086"/>
    <w:rsid w:val="009A0FC1"/>
    <w:rsid w:val="009D5945"/>
    <w:rsid w:val="00A73EB8"/>
    <w:rsid w:val="00AC2828"/>
    <w:rsid w:val="00B149C5"/>
    <w:rsid w:val="00B477DC"/>
    <w:rsid w:val="00B963EA"/>
    <w:rsid w:val="00BE53BF"/>
    <w:rsid w:val="00C03192"/>
    <w:rsid w:val="00C94F98"/>
    <w:rsid w:val="00CD1D7D"/>
    <w:rsid w:val="00D01F9D"/>
    <w:rsid w:val="00D46C77"/>
    <w:rsid w:val="00D73C59"/>
    <w:rsid w:val="00D928A6"/>
    <w:rsid w:val="00D97955"/>
    <w:rsid w:val="00D97ECE"/>
    <w:rsid w:val="00DB305D"/>
    <w:rsid w:val="00DE5063"/>
    <w:rsid w:val="00E02975"/>
    <w:rsid w:val="00E77F7E"/>
    <w:rsid w:val="00EB4180"/>
    <w:rsid w:val="00ED5EC2"/>
    <w:rsid w:val="00EF1B39"/>
    <w:rsid w:val="00EF3FD6"/>
    <w:rsid w:val="00F4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B3CE4-FCC3-4739-A265-B3EA68AB6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3</cp:revision>
  <dcterms:created xsi:type="dcterms:W3CDTF">2017-08-08T17:09:00Z</dcterms:created>
  <dcterms:modified xsi:type="dcterms:W3CDTF">2018-07-06T13:23:00Z</dcterms:modified>
</cp:coreProperties>
</file>