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051A76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051A76">
        <w:t>Computer Applications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051A76">
        <w:rPr>
          <w:b/>
        </w:rPr>
        <w:t xml:space="preserve">  </w:t>
      </w:r>
      <w:r w:rsidR="00051A76" w:rsidRPr="00051A76">
        <w:t>9</w:t>
      </w:r>
      <w:r w:rsidR="00051A76" w:rsidRPr="00051A76">
        <w:rPr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51A76">
              <w:rPr>
                <w:b/>
              </w:rPr>
              <w:t xml:space="preserve"> Microsoft PowerPoint/Prezi</w:t>
            </w:r>
          </w:p>
        </w:tc>
        <w:tc>
          <w:tcPr>
            <w:tcW w:w="7920" w:type="dxa"/>
          </w:tcPr>
          <w:p w:rsidR="009A0FC1" w:rsidRPr="00CB404B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B404B">
              <w:rPr>
                <w:b/>
              </w:rPr>
              <w:t xml:space="preserve"> </w:t>
            </w:r>
            <w:r w:rsidR="00CB404B">
              <w:t>15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911469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11469">
              <w:rPr>
                <w:b/>
              </w:rPr>
              <w:t xml:space="preserve">Unit:  </w:t>
            </w:r>
            <w:r w:rsidR="00051A76">
              <w:t xml:space="preserve">How do you create an engaging, effective presentation? </w:t>
            </w:r>
            <w:r w:rsidR="000B1ED2">
              <w:rPr>
                <w:b/>
              </w:rPr>
              <w:t xml:space="preserve"> Unit:  </w:t>
            </w:r>
            <w:r w:rsidR="00051A76">
              <w:t>How do you appropriately cite sources for images and information when preparing your presentation?</w:t>
            </w:r>
            <w:r w:rsidR="00911469">
              <w:t xml:space="preserve">  </w:t>
            </w:r>
            <w:r w:rsidR="00911469">
              <w:rPr>
                <w:b/>
              </w:rPr>
              <w:t xml:space="preserve">Lesson:  </w:t>
            </w:r>
            <w:r w:rsidR="002822E5">
              <w:t xml:space="preserve">How can you use the PowerPoint ribbon to access various features? </w:t>
            </w:r>
            <w:r w:rsidR="000B1ED2">
              <w:rPr>
                <w:b/>
              </w:rPr>
              <w:t xml:space="preserve"> Lesson:  </w:t>
            </w:r>
            <w:r w:rsidR="002822E5">
              <w:t xml:space="preserve">What are the guidelines for setting up a presentation?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51A76" w:rsidP="00C87FEA">
            <w:pPr>
              <w:jc w:val="center"/>
            </w:pPr>
            <w:r>
              <w:t xml:space="preserve">PowerPoint </w:t>
            </w:r>
            <w:r w:rsidR="00C87FEA">
              <w:t>R</w:t>
            </w:r>
            <w:r w:rsidR="002822E5">
              <w:t>ibbon/screen</w:t>
            </w:r>
            <w:r w:rsidR="00C87FEA">
              <w:t xml:space="preserve"> and B</w:t>
            </w:r>
            <w:r>
              <w:t xml:space="preserve">asic </w:t>
            </w:r>
            <w:r w:rsidR="00C87FEA">
              <w:t>F</w:t>
            </w:r>
            <w:r>
              <w:t>ormatting</w:t>
            </w:r>
          </w:p>
        </w:tc>
        <w:tc>
          <w:tcPr>
            <w:tcW w:w="1890" w:type="dxa"/>
            <w:vAlign w:val="center"/>
          </w:tcPr>
          <w:p w:rsidR="00981C4A" w:rsidRDefault="00981C4A" w:rsidP="00981C4A">
            <w:pPr>
              <w:jc w:val="center"/>
            </w:pPr>
            <w:r>
              <w:t>15.4.8</w:t>
            </w:r>
            <w:proofErr w:type="gramStart"/>
            <w:r>
              <w:t>.D</w:t>
            </w:r>
            <w:proofErr w:type="gramEnd"/>
            <w:r>
              <w:t>.</w:t>
            </w:r>
          </w:p>
          <w:p w:rsidR="00A73EB8" w:rsidRPr="00A73EB8" w:rsidRDefault="00A73EB8" w:rsidP="00981C4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C7767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Slides</w:t>
            </w:r>
          </w:p>
          <w:p w:rsidR="00430277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</w:t>
            </w:r>
          </w:p>
          <w:p w:rsidR="00051A76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Animation</w:t>
            </w:r>
          </w:p>
          <w:p w:rsidR="00051A76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Themes</w:t>
            </w:r>
          </w:p>
          <w:p w:rsidR="004C7767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Format Background</w:t>
            </w:r>
          </w:p>
          <w:p w:rsidR="004C7767" w:rsidRPr="00A73EB8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Texture</w:t>
            </w:r>
            <w:r w:rsidR="004C7767">
              <w:t>/</w:t>
            </w:r>
            <w:r w:rsidR="005841A6">
              <w:t>gradient</w:t>
            </w:r>
            <w:r w:rsidR="004C7767">
              <w:t xml:space="preserve"> fill</w:t>
            </w:r>
          </w:p>
        </w:tc>
        <w:tc>
          <w:tcPr>
            <w:tcW w:w="3420" w:type="dxa"/>
            <w:vAlign w:val="center"/>
          </w:tcPr>
          <w:p w:rsidR="00A73EB8" w:rsidRDefault="00C87FEA" w:rsidP="00A5565A">
            <w:pPr>
              <w:jc w:val="center"/>
            </w:pPr>
            <w:r>
              <w:t>Student laptops</w:t>
            </w:r>
          </w:p>
          <w:p w:rsidR="00C87FEA" w:rsidRDefault="00C87FEA" w:rsidP="00A5565A">
            <w:pPr>
              <w:jc w:val="center"/>
            </w:pPr>
            <w:r>
              <w:t>Note guides</w:t>
            </w:r>
          </w:p>
          <w:p w:rsidR="00C87FEA" w:rsidRPr="002F1426" w:rsidRDefault="00C87FEA" w:rsidP="00A5565A">
            <w:pPr>
              <w:jc w:val="center"/>
              <w:rPr>
                <w:b/>
              </w:rPr>
            </w:pPr>
            <w:r>
              <w:t>Instruction</w:t>
            </w:r>
            <w:r w:rsidR="00116283">
              <w:t>s/rubric</w:t>
            </w:r>
          </w:p>
        </w:tc>
        <w:tc>
          <w:tcPr>
            <w:tcW w:w="2880" w:type="dxa"/>
            <w:vAlign w:val="center"/>
          </w:tcPr>
          <w:p w:rsidR="00A73EB8" w:rsidRPr="00DB305D" w:rsidRDefault="00116283" w:rsidP="00A5565A">
            <w:pPr>
              <w:spacing w:after="120"/>
              <w:jc w:val="center"/>
              <w:rPr>
                <w:sz w:val="18"/>
              </w:rPr>
            </w:pPr>
            <w:r>
              <w:t>Seven slide PowerPoint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126AB1">
        <w:tc>
          <w:tcPr>
            <w:tcW w:w="2785" w:type="dxa"/>
            <w:vAlign w:val="center"/>
          </w:tcPr>
          <w:p w:rsidR="0080537B" w:rsidRPr="00DE5063" w:rsidRDefault="00116283" w:rsidP="00A5565A">
            <w:pPr>
              <w:jc w:val="center"/>
            </w:pPr>
            <w:r>
              <w:t>Proper Citations</w:t>
            </w:r>
          </w:p>
        </w:tc>
        <w:tc>
          <w:tcPr>
            <w:tcW w:w="1890" w:type="dxa"/>
            <w:vAlign w:val="center"/>
          </w:tcPr>
          <w:p w:rsidR="0080537B" w:rsidRDefault="00981C4A" w:rsidP="00A5565A">
            <w:pPr>
              <w:jc w:val="center"/>
            </w:pPr>
            <w:r>
              <w:t>15.6.8</w:t>
            </w:r>
            <w:proofErr w:type="gramStart"/>
            <w:r>
              <w:t>.L</w:t>
            </w:r>
            <w:proofErr w:type="gramEnd"/>
            <w:r>
              <w:t>.</w:t>
            </w:r>
          </w:p>
          <w:p w:rsidR="00981C4A" w:rsidRPr="00A73EB8" w:rsidRDefault="00981C4A" w:rsidP="00A5565A">
            <w:pPr>
              <w:jc w:val="center"/>
            </w:pPr>
            <w:r>
              <w:t>15.6.12.L.</w:t>
            </w:r>
          </w:p>
        </w:tc>
        <w:tc>
          <w:tcPr>
            <w:tcW w:w="3420" w:type="dxa"/>
            <w:vAlign w:val="center"/>
          </w:tcPr>
          <w:p w:rsidR="007F40D3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Images &gt; Tools</w:t>
            </w:r>
          </w:p>
          <w:p w:rsidR="007F40D3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Usage Rights</w:t>
            </w:r>
          </w:p>
          <w:p w:rsidR="007F40D3" w:rsidRDefault="007F40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Labeled For Reuse</w:t>
            </w:r>
          </w:p>
          <w:p w:rsidR="00126AB1" w:rsidRPr="00A73EB8" w:rsidRDefault="007F40D3" w:rsidP="007F40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Copyright</w:t>
            </w:r>
          </w:p>
        </w:tc>
        <w:tc>
          <w:tcPr>
            <w:tcW w:w="3420" w:type="dxa"/>
            <w:vAlign w:val="center"/>
          </w:tcPr>
          <w:p w:rsidR="00126AB1" w:rsidRDefault="00126AB1" w:rsidP="00126AB1">
            <w:pPr>
              <w:jc w:val="center"/>
            </w:pPr>
          </w:p>
          <w:p w:rsidR="0080537B" w:rsidRDefault="00126AB1" w:rsidP="00126AB1">
            <w:pPr>
              <w:jc w:val="center"/>
            </w:pPr>
            <w:r>
              <w:t>Student laptops</w:t>
            </w:r>
          </w:p>
          <w:p w:rsidR="00126AB1" w:rsidRDefault="00126AB1" w:rsidP="00126AB1">
            <w:pPr>
              <w:jc w:val="center"/>
            </w:pPr>
            <w:r>
              <w:t>Note guides</w:t>
            </w:r>
          </w:p>
          <w:p w:rsidR="00126AB1" w:rsidRDefault="00126AB1" w:rsidP="00126AB1">
            <w:pPr>
              <w:jc w:val="center"/>
            </w:pPr>
            <w:r>
              <w:t>Presentation by tech support</w:t>
            </w:r>
          </w:p>
          <w:p w:rsidR="00126AB1" w:rsidRPr="002F1426" w:rsidRDefault="00126AB1" w:rsidP="00126AB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126AB1" w:rsidP="00A5565A">
            <w:pPr>
              <w:spacing w:after="120"/>
              <w:jc w:val="center"/>
              <w:rPr>
                <w:sz w:val="18"/>
              </w:rPr>
            </w:pPr>
            <w:r>
              <w:t xml:space="preserve">Proper citations on PowerPoint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116283" w:rsidRDefault="00116283" w:rsidP="00116283">
            <w:pPr>
              <w:jc w:val="center"/>
            </w:pPr>
            <w:r>
              <w:t xml:space="preserve">Prezi Screen </w:t>
            </w:r>
          </w:p>
          <w:p w:rsidR="0080537B" w:rsidRPr="00DE5063" w:rsidRDefault="00116283" w:rsidP="00116283">
            <w:pPr>
              <w:jc w:val="center"/>
            </w:pPr>
            <w:r>
              <w:t>and Basic Formatting</w:t>
            </w:r>
          </w:p>
        </w:tc>
        <w:tc>
          <w:tcPr>
            <w:tcW w:w="1890" w:type="dxa"/>
            <w:vAlign w:val="center"/>
          </w:tcPr>
          <w:p w:rsidR="00981C4A" w:rsidRPr="00A73EB8" w:rsidRDefault="00981C4A" w:rsidP="00981C4A">
            <w:pPr>
              <w:jc w:val="center"/>
            </w:pPr>
            <w:r>
              <w:t>15.4.8.D.</w:t>
            </w:r>
          </w:p>
        </w:tc>
        <w:tc>
          <w:tcPr>
            <w:tcW w:w="3420" w:type="dxa"/>
            <w:vAlign w:val="center"/>
          </w:tcPr>
          <w:p w:rsidR="00116283" w:rsidRDefault="007F40D3" w:rsidP="001162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Templates</w:t>
            </w:r>
          </w:p>
          <w:p w:rsidR="00116283" w:rsidRDefault="007F40D3" w:rsidP="001162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Frames</w:t>
            </w:r>
          </w:p>
          <w:p w:rsidR="00116283" w:rsidRDefault="007F40D3" w:rsidP="001162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Paths</w:t>
            </w:r>
          </w:p>
          <w:p w:rsidR="00430277" w:rsidRPr="00A73EB8" w:rsidRDefault="007F40D3" w:rsidP="001162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Customize</w:t>
            </w:r>
          </w:p>
        </w:tc>
        <w:tc>
          <w:tcPr>
            <w:tcW w:w="3420" w:type="dxa"/>
            <w:vAlign w:val="center"/>
          </w:tcPr>
          <w:p w:rsidR="0080537B" w:rsidRDefault="007F40D3" w:rsidP="00A5565A">
            <w:pPr>
              <w:jc w:val="center"/>
            </w:pPr>
            <w:r>
              <w:t>Student laptops</w:t>
            </w:r>
          </w:p>
          <w:p w:rsidR="007F40D3" w:rsidRDefault="007F40D3" w:rsidP="00A5565A">
            <w:pPr>
              <w:jc w:val="center"/>
            </w:pPr>
            <w:r>
              <w:t>Prezi.com</w:t>
            </w:r>
          </w:p>
          <w:p w:rsidR="007F40D3" w:rsidRDefault="007F40D3" w:rsidP="00A5565A">
            <w:pPr>
              <w:jc w:val="center"/>
            </w:pPr>
            <w:r>
              <w:t>Note guides</w:t>
            </w:r>
          </w:p>
          <w:p w:rsidR="007F40D3" w:rsidRDefault="007F40D3" w:rsidP="00A5565A">
            <w:pPr>
              <w:jc w:val="center"/>
            </w:pPr>
            <w:r>
              <w:t>Partner project-travel destination</w:t>
            </w:r>
          </w:p>
          <w:p w:rsidR="007F40D3" w:rsidRPr="007F40D3" w:rsidRDefault="007F40D3" w:rsidP="00A5565A">
            <w:pPr>
              <w:jc w:val="center"/>
            </w:pPr>
            <w:r>
              <w:t>Class presentations</w:t>
            </w:r>
          </w:p>
        </w:tc>
        <w:tc>
          <w:tcPr>
            <w:tcW w:w="2880" w:type="dxa"/>
            <w:vAlign w:val="center"/>
          </w:tcPr>
          <w:p w:rsidR="0080537B" w:rsidRPr="00DB305D" w:rsidRDefault="007F40D3" w:rsidP="007F40D3">
            <w:pPr>
              <w:spacing w:after="120"/>
              <w:jc w:val="center"/>
              <w:rPr>
                <w:sz w:val="18"/>
              </w:rPr>
            </w:pPr>
            <w:r>
              <w:t>Prezi presentation  on travel destination outside of the United States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16283" w:rsidP="00A5565A">
            <w:pPr>
              <w:jc w:val="center"/>
            </w:pPr>
            <w:r>
              <w:t>Presentation Guidelines</w:t>
            </w:r>
          </w:p>
        </w:tc>
        <w:tc>
          <w:tcPr>
            <w:tcW w:w="1890" w:type="dxa"/>
            <w:vAlign w:val="center"/>
          </w:tcPr>
          <w:p w:rsidR="002717B6" w:rsidRPr="00A73EB8" w:rsidRDefault="001C6EA3" w:rsidP="00A5565A">
            <w:pPr>
              <w:jc w:val="center"/>
            </w:pPr>
            <w:r>
              <w:t>15.3.12.H.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0B1ED2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7F40D3" w:rsidRPr="007F40D3" w:rsidRDefault="007F40D3" w:rsidP="007F40D3">
            <w:pPr>
              <w:jc w:val="center"/>
            </w:pPr>
            <w:r>
              <w:t>Note guides on creating an engaging presentation</w:t>
            </w:r>
          </w:p>
        </w:tc>
        <w:tc>
          <w:tcPr>
            <w:tcW w:w="2880" w:type="dxa"/>
            <w:vAlign w:val="center"/>
          </w:tcPr>
          <w:p w:rsidR="002717B6" w:rsidRPr="00DB305D" w:rsidRDefault="007F40D3" w:rsidP="00A5565A">
            <w:pPr>
              <w:spacing w:after="120"/>
              <w:jc w:val="center"/>
              <w:rPr>
                <w:sz w:val="18"/>
              </w:rPr>
            </w:pPr>
            <w:r>
              <w:t>Guidelines followed on both PowerPoint and Prezi presentations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A76"/>
    <w:rsid w:val="000850C2"/>
    <w:rsid w:val="000B1ED2"/>
    <w:rsid w:val="00116283"/>
    <w:rsid w:val="00120692"/>
    <w:rsid w:val="00126AB1"/>
    <w:rsid w:val="001951E8"/>
    <w:rsid w:val="001C6EA3"/>
    <w:rsid w:val="001E06E5"/>
    <w:rsid w:val="001E1FF2"/>
    <w:rsid w:val="00243906"/>
    <w:rsid w:val="002717B6"/>
    <w:rsid w:val="002822E5"/>
    <w:rsid w:val="00286166"/>
    <w:rsid w:val="002F1426"/>
    <w:rsid w:val="002F1966"/>
    <w:rsid w:val="003154BD"/>
    <w:rsid w:val="003A1F67"/>
    <w:rsid w:val="00430277"/>
    <w:rsid w:val="004C7767"/>
    <w:rsid w:val="004D4FCE"/>
    <w:rsid w:val="005827DD"/>
    <w:rsid w:val="005841A6"/>
    <w:rsid w:val="005E38FC"/>
    <w:rsid w:val="00611B54"/>
    <w:rsid w:val="00613CB0"/>
    <w:rsid w:val="007A147C"/>
    <w:rsid w:val="007F0C34"/>
    <w:rsid w:val="007F40D3"/>
    <w:rsid w:val="0080537B"/>
    <w:rsid w:val="0083516A"/>
    <w:rsid w:val="008668B6"/>
    <w:rsid w:val="008902B0"/>
    <w:rsid w:val="00911469"/>
    <w:rsid w:val="00981C4A"/>
    <w:rsid w:val="00990086"/>
    <w:rsid w:val="009A0FC1"/>
    <w:rsid w:val="00A73EB8"/>
    <w:rsid w:val="00AC2828"/>
    <w:rsid w:val="00B149C5"/>
    <w:rsid w:val="00B477DC"/>
    <w:rsid w:val="00B963EA"/>
    <w:rsid w:val="00BE53BF"/>
    <w:rsid w:val="00C87FEA"/>
    <w:rsid w:val="00C94F98"/>
    <w:rsid w:val="00CB404B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7D0BB-D8A5-49DD-AC71-4D07FB690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13</cp:revision>
  <dcterms:created xsi:type="dcterms:W3CDTF">2017-09-02T15:26:00Z</dcterms:created>
  <dcterms:modified xsi:type="dcterms:W3CDTF">2017-09-22T17:14:00Z</dcterms:modified>
</cp:coreProperties>
</file>