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369AF">
        <w:t>Computer Applications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369AF">
        <w:rPr>
          <w:b/>
        </w:rPr>
        <w:t xml:space="preserve">  </w:t>
      </w:r>
      <w:r w:rsidR="005369AF" w:rsidRPr="005369AF">
        <w:t>9</w:t>
      </w:r>
      <w:r w:rsidR="005369AF" w:rsidRPr="005369AF">
        <w:rPr>
          <w:vertAlign w:val="superscript"/>
        </w:rPr>
        <w:t>th</w:t>
      </w:r>
      <w:r w:rsidR="005369AF">
        <w:rPr>
          <w:b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369A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369AF">
              <w:rPr>
                <w:b/>
              </w:rPr>
              <w:t xml:space="preserve"> Microsoft Excel</w:t>
            </w:r>
          </w:p>
        </w:tc>
        <w:tc>
          <w:tcPr>
            <w:tcW w:w="7920" w:type="dxa"/>
          </w:tcPr>
          <w:p w:rsidR="009A0FC1" w:rsidRPr="00BC3C19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C3C19">
              <w:rPr>
                <w:b/>
              </w:rPr>
              <w:t xml:space="preserve"> </w:t>
            </w:r>
            <w:r w:rsidR="00BC3C19">
              <w:t>15 class periods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5369AF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369AF">
              <w:rPr>
                <w:b/>
              </w:rPr>
              <w:t xml:space="preserve">Unit:  </w:t>
            </w:r>
            <w:r w:rsidR="005369AF">
              <w:t xml:space="preserve">How are spreadsheets used effectively in business as well as your personal life?   </w:t>
            </w:r>
            <w:r w:rsidR="005369AF">
              <w:rPr>
                <w:b/>
              </w:rPr>
              <w:t xml:space="preserve">Lesson:  </w:t>
            </w:r>
            <w:r w:rsidR="005369AF">
              <w:t xml:space="preserve">How can I enter data into Excel and use the Excel ribbon to create a useful, efficient spreadsheet?   </w:t>
            </w:r>
            <w:r w:rsidR="005369AF">
              <w:rPr>
                <w:b/>
              </w:rPr>
              <w:t xml:space="preserve">Lesson:  </w:t>
            </w:r>
            <w:r w:rsidR="005369AF">
              <w:t xml:space="preserve">What are representations of different formulas?   </w:t>
            </w:r>
            <w:r w:rsidR="005369AF">
              <w:rPr>
                <w:b/>
              </w:rPr>
              <w:t xml:space="preserve">Lesson:  </w:t>
            </w:r>
            <w:r w:rsidR="005369AF">
              <w:t xml:space="preserve">What are effective ways to apply formatting to cells and data?  </w:t>
            </w:r>
            <w:r w:rsidR="005369AF">
              <w:rPr>
                <w:b/>
              </w:rPr>
              <w:t xml:space="preserve">Lesson:  </w:t>
            </w:r>
            <w:r w:rsidR="005369AF">
              <w:t>How is Microsoft Excel used in business and personal life?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369AF" w:rsidP="00A5565A">
            <w:pPr>
              <w:jc w:val="center"/>
            </w:pPr>
            <w:r>
              <w:t>Parts of the Excel Screen and Navigating in Excel</w:t>
            </w:r>
          </w:p>
        </w:tc>
        <w:tc>
          <w:tcPr>
            <w:tcW w:w="1890" w:type="dxa"/>
            <w:vAlign w:val="center"/>
          </w:tcPr>
          <w:p w:rsidR="00A73EB8" w:rsidRPr="00A73EB8" w:rsidRDefault="00EB5A4E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430277" w:rsidRDefault="006D0E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Spreadsheet</w:t>
            </w:r>
          </w:p>
          <w:p w:rsidR="006D0E4A" w:rsidRDefault="006D0E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Cell/active cell</w:t>
            </w:r>
          </w:p>
          <w:p w:rsidR="006D0E4A" w:rsidRDefault="006D0E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Columns/column headings</w:t>
            </w:r>
          </w:p>
          <w:p w:rsidR="006D0E4A" w:rsidRDefault="006D0E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Rows</w:t>
            </w:r>
          </w:p>
          <w:p w:rsidR="006D0E4A" w:rsidRDefault="006D0E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 bar</w:t>
            </w:r>
          </w:p>
          <w:p w:rsidR="006D0E4A" w:rsidRDefault="006D0E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Name box</w:t>
            </w:r>
          </w:p>
          <w:p w:rsidR="006D0E4A" w:rsidRDefault="006D0E4A" w:rsidP="006D0E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Sheet tabs</w:t>
            </w:r>
          </w:p>
          <w:p w:rsidR="006D0E4A" w:rsidRDefault="006D0E4A" w:rsidP="006D0E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reference</w:t>
            </w:r>
          </w:p>
          <w:p w:rsidR="006D0E4A" w:rsidRDefault="006D0E4A" w:rsidP="006D0E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range</w:t>
            </w:r>
          </w:p>
          <w:p w:rsidR="006E63DB" w:rsidRDefault="006E63DB" w:rsidP="006D0E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Merged cell</w:t>
            </w:r>
          </w:p>
          <w:p w:rsidR="006E63DB" w:rsidRPr="00A73EB8" w:rsidRDefault="006E63DB" w:rsidP="006D0E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 tab</w:t>
            </w:r>
          </w:p>
        </w:tc>
        <w:tc>
          <w:tcPr>
            <w:tcW w:w="3420" w:type="dxa"/>
            <w:vAlign w:val="center"/>
          </w:tcPr>
          <w:p w:rsidR="00A73EB8" w:rsidRDefault="0020014A" w:rsidP="00A5565A">
            <w:pPr>
              <w:jc w:val="center"/>
            </w:pPr>
            <w:r>
              <w:t>Student laptops</w:t>
            </w:r>
          </w:p>
          <w:p w:rsidR="0020014A" w:rsidRDefault="0020014A" w:rsidP="00A5565A">
            <w:pPr>
              <w:jc w:val="center"/>
            </w:pPr>
            <w:r>
              <w:t>Computer Apps. Workbooks</w:t>
            </w:r>
          </w:p>
          <w:p w:rsidR="0020014A" w:rsidRDefault="0020014A" w:rsidP="00A5565A">
            <w:pPr>
              <w:jc w:val="center"/>
            </w:pPr>
            <w:r>
              <w:t>Practice sheets</w:t>
            </w:r>
          </w:p>
          <w:p w:rsidR="0020014A" w:rsidRDefault="0020014A" w:rsidP="00A5565A">
            <w:pPr>
              <w:jc w:val="center"/>
            </w:pPr>
            <w:r>
              <w:t>Vocabulary note guides</w:t>
            </w:r>
          </w:p>
          <w:p w:rsidR="0020014A" w:rsidRDefault="0020014A" w:rsidP="00A5565A">
            <w:pPr>
              <w:jc w:val="center"/>
            </w:pPr>
          </w:p>
          <w:p w:rsidR="0020014A" w:rsidRDefault="0020014A" w:rsidP="0020014A">
            <w:pPr>
              <w:jc w:val="center"/>
            </w:pPr>
            <w:r>
              <w:t>Project Excel screen; students locate on laptops</w:t>
            </w:r>
          </w:p>
          <w:p w:rsidR="0020014A" w:rsidRPr="002F1426" w:rsidRDefault="0020014A" w:rsidP="0020014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0014A" w:rsidRPr="0020014A" w:rsidRDefault="0020014A" w:rsidP="0020014A">
            <w:pPr>
              <w:jc w:val="center"/>
            </w:pPr>
            <w:r>
              <w:t xml:space="preserve">Check student laptop screens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0C2823">
        <w:tc>
          <w:tcPr>
            <w:tcW w:w="2785" w:type="dxa"/>
            <w:vAlign w:val="center"/>
          </w:tcPr>
          <w:p w:rsidR="0080537B" w:rsidRPr="00DE5063" w:rsidRDefault="005369AF" w:rsidP="00A5565A">
            <w:pPr>
              <w:jc w:val="center"/>
            </w:pPr>
            <w:r>
              <w:t>Excel Formulas</w:t>
            </w:r>
          </w:p>
        </w:tc>
        <w:tc>
          <w:tcPr>
            <w:tcW w:w="1890" w:type="dxa"/>
            <w:vAlign w:val="center"/>
          </w:tcPr>
          <w:p w:rsidR="0080537B" w:rsidRPr="00A73EB8" w:rsidRDefault="00EB5A4E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430277" w:rsidRDefault="006E63DB" w:rsidP="000C28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Functions</w:t>
            </w:r>
          </w:p>
          <w:p w:rsidR="006E63DB" w:rsidRDefault="006E63DB" w:rsidP="000C28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Formulas</w:t>
            </w:r>
          </w:p>
          <w:p w:rsidR="006E63DB" w:rsidRDefault="006E63DB" w:rsidP="000C2823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Autosum</w:t>
            </w:r>
            <w:proofErr w:type="spellEnd"/>
            <w:r>
              <w:t xml:space="preserve"> </w:t>
            </w:r>
          </w:p>
          <w:p w:rsidR="006E63DB" w:rsidRDefault="006E63DB" w:rsidP="000C28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function</w:t>
            </w:r>
          </w:p>
          <w:p w:rsidR="006E63DB" w:rsidRPr="00A73EB8" w:rsidRDefault="006E63DB" w:rsidP="000C28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Min/max functions</w:t>
            </w:r>
          </w:p>
        </w:tc>
        <w:tc>
          <w:tcPr>
            <w:tcW w:w="3420" w:type="dxa"/>
            <w:vAlign w:val="center"/>
          </w:tcPr>
          <w:p w:rsidR="0020014A" w:rsidRDefault="0020014A" w:rsidP="0020014A">
            <w:pPr>
              <w:jc w:val="center"/>
            </w:pPr>
            <w:r>
              <w:t>Student laptops</w:t>
            </w:r>
          </w:p>
          <w:p w:rsidR="0080537B" w:rsidRDefault="0020014A" w:rsidP="0020014A">
            <w:pPr>
              <w:jc w:val="center"/>
            </w:pPr>
            <w:r>
              <w:t>Computer Apps. Workbooks</w:t>
            </w:r>
          </w:p>
          <w:p w:rsidR="0020014A" w:rsidRDefault="0020014A" w:rsidP="0020014A">
            <w:pPr>
              <w:jc w:val="center"/>
            </w:pPr>
          </w:p>
          <w:p w:rsidR="0020014A" w:rsidRDefault="0020014A" w:rsidP="0020014A">
            <w:pPr>
              <w:spacing w:after="120"/>
              <w:jc w:val="center"/>
            </w:pPr>
            <w:r>
              <w:t>Students produce basic spreadsheets using very basic sum formulas</w:t>
            </w:r>
          </w:p>
          <w:p w:rsidR="0020014A" w:rsidRPr="002F1426" w:rsidRDefault="0020014A" w:rsidP="0020014A">
            <w:pPr>
              <w:jc w:val="center"/>
              <w:rPr>
                <w:b/>
              </w:rPr>
            </w:pPr>
            <w:r>
              <w:t>Students produce spreadsheets using the correct function keys and formulas for spreadsheets that increase in difficulty</w:t>
            </w:r>
          </w:p>
        </w:tc>
        <w:tc>
          <w:tcPr>
            <w:tcW w:w="2880" w:type="dxa"/>
            <w:vAlign w:val="center"/>
          </w:tcPr>
          <w:p w:rsidR="0020014A" w:rsidRDefault="0020014A" w:rsidP="0020014A">
            <w:pPr>
              <w:spacing w:after="120"/>
              <w:jc w:val="center"/>
            </w:pPr>
            <w:r>
              <w:t>Student created spreadsheets</w:t>
            </w:r>
          </w:p>
          <w:p w:rsidR="0020014A" w:rsidRPr="00DB305D" w:rsidRDefault="0020014A" w:rsidP="0020014A">
            <w:pPr>
              <w:spacing w:after="120"/>
              <w:jc w:val="center"/>
              <w:rPr>
                <w:sz w:val="18"/>
              </w:rPr>
            </w:pPr>
            <w:r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369AF" w:rsidP="00A5565A">
            <w:pPr>
              <w:jc w:val="center"/>
            </w:pPr>
            <w:r>
              <w:t xml:space="preserve">Basic Formatting </w:t>
            </w:r>
          </w:p>
        </w:tc>
        <w:tc>
          <w:tcPr>
            <w:tcW w:w="1890" w:type="dxa"/>
            <w:vAlign w:val="center"/>
          </w:tcPr>
          <w:p w:rsidR="0080537B" w:rsidRPr="00A73EB8" w:rsidRDefault="00EB5A4E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430277" w:rsidRDefault="000F3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 group</w:t>
            </w:r>
          </w:p>
          <w:p w:rsidR="000F3C60" w:rsidRDefault="000F3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Currency</w:t>
            </w:r>
          </w:p>
          <w:p w:rsidR="000F3C60" w:rsidRDefault="000F3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Decimals</w:t>
            </w:r>
          </w:p>
          <w:p w:rsidR="000F3C60" w:rsidRPr="00A73EB8" w:rsidRDefault="000F3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Shading, borders, alignment</w:t>
            </w:r>
          </w:p>
        </w:tc>
        <w:tc>
          <w:tcPr>
            <w:tcW w:w="3420" w:type="dxa"/>
            <w:vAlign w:val="center"/>
          </w:tcPr>
          <w:p w:rsidR="0020014A" w:rsidRDefault="0020014A" w:rsidP="0020014A">
            <w:pPr>
              <w:jc w:val="center"/>
            </w:pPr>
            <w:r>
              <w:t>Student laptops</w:t>
            </w:r>
          </w:p>
          <w:p w:rsidR="0080537B" w:rsidRDefault="0020014A" w:rsidP="0020014A">
            <w:pPr>
              <w:jc w:val="center"/>
            </w:pPr>
            <w:r>
              <w:t xml:space="preserve">Computer Apps. </w:t>
            </w:r>
            <w:r w:rsidR="000C2823">
              <w:t>W</w:t>
            </w:r>
            <w:r>
              <w:t>orkbooks</w:t>
            </w:r>
          </w:p>
          <w:p w:rsidR="000C2823" w:rsidRDefault="000C2823" w:rsidP="0020014A">
            <w:pPr>
              <w:jc w:val="center"/>
            </w:pPr>
          </w:p>
          <w:p w:rsidR="000C2823" w:rsidRPr="002F1426" w:rsidRDefault="000C2823" w:rsidP="0020014A">
            <w:pPr>
              <w:jc w:val="center"/>
              <w:rPr>
                <w:b/>
              </w:rPr>
            </w:pPr>
            <w:r>
              <w:t xml:space="preserve">Introduce formatting features </w:t>
            </w:r>
          </w:p>
        </w:tc>
        <w:tc>
          <w:tcPr>
            <w:tcW w:w="2880" w:type="dxa"/>
            <w:vAlign w:val="center"/>
          </w:tcPr>
          <w:p w:rsidR="0080537B" w:rsidRPr="000C2823" w:rsidRDefault="000C2823" w:rsidP="000C2823">
            <w:pPr>
              <w:spacing w:after="120"/>
              <w:jc w:val="center"/>
            </w:pPr>
            <w:r>
              <w:t>Student created spreadsheets with required formatting features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369AF" w:rsidP="00A5565A">
            <w:pPr>
              <w:jc w:val="center"/>
            </w:pPr>
            <w:r>
              <w:lastRenderedPageBreak/>
              <w:t>Purposes for Excel</w:t>
            </w:r>
          </w:p>
        </w:tc>
        <w:tc>
          <w:tcPr>
            <w:tcW w:w="1890" w:type="dxa"/>
            <w:vAlign w:val="center"/>
          </w:tcPr>
          <w:p w:rsidR="002717B6" w:rsidRPr="00A73EB8" w:rsidRDefault="00EB5A4E" w:rsidP="00A5565A">
            <w:pPr>
              <w:jc w:val="center"/>
            </w:pPr>
            <w:r>
              <w:t>15.1.8.Z.</w:t>
            </w:r>
          </w:p>
        </w:tc>
        <w:tc>
          <w:tcPr>
            <w:tcW w:w="3420" w:type="dxa"/>
            <w:vAlign w:val="center"/>
          </w:tcPr>
          <w:p w:rsidR="006E63DB" w:rsidRDefault="006E63DB" w:rsidP="000F3C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budget</w:t>
            </w:r>
          </w:p>
          <w:p w:rsidR="0020014A" w:rsidRDefault="0020014A" w:rsidP="000F3C6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Business:  Charts for scheduling, product sales, customer data, etc.</w:t>
            </w:r>
          </w:p>
          <w:p w:rsidR="0020014A" w:rsidRPr="00A73EB8" w:rsidRDefault="0020014A" w:rsidP="0020014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0014A" w:rsidRDefault="0020014A" w:rsidP="0020014A">
            <w:pPr>
              <w:jc w:val="center"/>
            </w:pPr>
            <w:r>
              <w:t>Student laptops</w:t>
            </w:r>
          </w:p>
          <w:p w:rsidR="002717B6" w:rsidRDefault="0020014A" w:rsidP="0020014A">
            <w:pPr>
              <w:jc w:val="center"/>
            </w:pPr>
            <w:r>
              <w:t xml:space="preserve">Computer Apps. </w:t>
            </w:r>
            <w:r w:rsidR="000C2823">
              <w:t>W</w:t>
            </w:r>
            <w:r>
              <w:t>orkbooks</w:t>
            </w:r>
          </w:p>
          <w:p w:rsidR="000C2823" w:rsidRDefault="000C2823" w:rsidP="0020014A">
            <w:pPr>
              <w:jc w:val="center"/>
            </w:pPr>
          </w:p>
          <w:p w:rsidR="000C2823" w:rsidRPr="002F1426" w:rsidRDefault="000C2823" w:rsidP="0020014A">
            <w:pPr>
              <w:jc w:val="center"/>
              <w:rPr>
                <w:b/>
              </w:rPr>
            </w:pPr>
            <w:r>
              <w:t>Students open budget templates and google images/examples of excel spreadsheets</w:t>
            </w:r>
          </w:p>
        </w:tc>
        <w:tc>
          <w:tcPr>
            <w:tcW w:w="2880" w:type="dxa"/>
            <w:vAlign w:val="center"/>
          </w:tcPr>
          <w:p w:rsidR="002717B6" w:rsidRPr="000C2823" w:rsidRDefault="000C2823" w:rsidP="000C2823">
            <w:pPr>
              <w:spacing w:after="120"/>
              <w:jc w:val="center"/>
              <w:rPr>
                <w:sz w:val="18"/>
              </w:rPr>
            </w:pPr>
            <w:r>
              <w:t>Discussion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2823"/>
    <w:rsid w:val="000F3C60"/>
    <w:rsid w:val="00120692"/>
    <w:rsid w:val="001951E8"/>
    <w:rsid w:val="001E06E5"/>
    <w:rsid w:val="001E1FF2"/>
    <w:rsid w:val="0020014A"/>
    <w:rsid w:val="00243906"/>
    <w:rsid w:val="002717B6"/>
    <w:rsid w:val="002F1426"/>
    <w:rsid w:val="002F1966"/>
    <w:rsid w:val="003154BD"/>
    <w:rsid w:val="003A1F67"/>
    <w:rsid w:val="00430277"/>
    <w:rsid w:val="004D4FCE"/>
    <w:rsid w:val="005369AF"/>
    <w:rsid w:val="005827DD"/>
    <w:rsid w:val="005E38FC"/>
    <w:rsid w:val="00611B54"/>
    <w:rsid w:val="00613CB0"/>
    <w:rsid w:val="006D0E4A"/>
    <w:rsid w:val="006E63DB"/>
    <w:rsid w:val="007A147C"/>
    <w:rsid w:val="007F0C34"/>
    <w:rsid w:val="0080537B"/>
    <w:rsid w:val="0083516A"/>
    <w:rsid w:val="008668B6"/>
    <w:rsid w:val="008902B0"/>
    <w:rsid w:val="00990086"/>
    <w:rsid w:val="009A0FC1"/>
    <w:rsid w:val="009C5282"/>
    <w:rsid w:val="00A73EB8"/>
    <w:rsid w:val="00AC2828"/>
    <w:rsid w:val="00B149C5"/>
    <w:rsid w:val="00B477DC"/>
    <w:rsid w:val="00B963EA"/>
    <w:rsid w:val="00BC3C19"/>
    <w:rsid w:val="00BE53BF"/>
    <w:rsid w:val="00C94F98"/>
    <w:rsid w:val="00D97955"/>
    <w:rsid w:val="00DB305D"/>
    <w:rsid w:val="00DE5063"/>
    <w:rsid w:val="00EB5A4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AD742-D5AC-4020-BEF6-48F5C9FA6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87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Morefield, Susan</cp:lastModifiedBy>
  <cp:revision>9</cp:revision>
  <dcterms:created xsi:type="dcterms:W3CDTF">2017-09-02T17:03:00Z</dcterms:created>
  <dcterms:modified xsi:type="dcterms:W3CDTF">2017-09-20T12:40:00Z</dcterms:modified>
</cp:coreProperties>
</file>