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13CB0" w:rsidRPr="00E9539B">
        <w:t>Computer Applications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bookmarkStart w:id="0" w:name="_GoBack"/>
      <w:r w:rsidR="00613CB0" w:rsidRPr="00E9539B">
        <w:t>9th</w:t>
      </w:r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7352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155E6">
              <w:t xml:space="preserve">Introduction to Microsoft </w:t>
            </w:r>
            <w:r w:rsidR="00473525">
              <w:t>Word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73525">
              <w:t xml:space="preserve"> </w:t>
            </w:r>
            <w:r w:rsidR="006B3364">
              <w:t>28</w:t>
            </w:r>
            <w:r w:rsidR="00954D86">
              <w:t xml:space="preserve"> </w:t>
            </w:r>
            <w:r w:rsidR="007155E6">
              <w:t>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Pr="00954D86" w:rsidRDefault="002F1426" w:rsidP="003256F0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9750F">
              <w:rPr>
                <w:b/>
              </w:rPr>
              <w:t xml:space="preserve">Unit:  </w:t>
            </w:r>
            <w:r w:rsidR="00473525">
              <w:t xml:space="preserve">How do you set up and create documents in Word? </w:t>
            </w:r>
            <w:r w:rsidR="00C9750F">
              <w:t xml:space="preserve">  </w:t>
            </w:r>
            <w:r w:rsidR="00C9750F">
              <w:rPr>
                <w:b/>
              </w:rPr>
              <w:t xml:space="preserve">Basics </w:t>
            </w:r>
            <w:r w:rsidR="00954D86">
              <w:rPr>
                <w:b/>
              </w:rPr>
              <w:t xml:space="preserve">Lesson:  </w:t>
            </w:r>
            <w:r w:rsidR="003256F0">
              <w:t xml:space="preserve">How can I apply basic formatting and editing to enhance a Word document?  </w:t>
            </w:r>
            <w:r w:rsidR="00C9750F">
              <w:rPr>
                <w:b/>
              </w:rPr>
              <w:t xml:space="preserve">Memorandum Lesson:  </w:t>
            </w:r>
            <w:r w:rsidR="00954D86">
              <w:t xml:space="preserve">How has the usage of Memos in the business world changed in the last ten years?  </w:t>
            </w:r>
            <w:r w:rsidR="00C9750F">
              <w:rPr>
                <w:b/>
              </w:rPr>
              <w:t xml:space="preserve">Letters Lesson:  </w:t>
            </w:r>
            <w:r w:rsidR="00954D86">
              <w:t xml:space="preserve">What are the main parts of a business letter?  What is the proper spacing for a business letter to look professional?  </w:t>
            </w:r>
            <w:r w:rsidR="00C9750F">
              <w:rPr>
                <w:b/>
              </w:rPr>
              <w:t xml:space="preserve">Tables Lesson:  </w:t>
            </w:r>
            <w:r w:rsidR="00954D86">
              <w:t xml:space="preserve">How can using tables to display your information make it easier for the reader?  </w:t>
            </w:r>
            <w:r w:rsidR="00C9750F">
              <w:rPr>
                <w:b/>
              </w:rPr>
              <w:t>MLA Reports Lesson:</w:t>
            </w:r>
            <w:r w:rsidR="00954D86">
              <w:rPr>
                <w:b/>
              </w:rPr>
              <w:t xml:space="preserve">  </w:t>
            </w:r>
            <w:r w:rsidR="00954D86">
              <w:t>What are the guidelines for creating reports using MLA style?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7B195F">
        <w:tc>
          <w:tcPr>
            <w:tcW w:w="2785" w:type="dxa"/>
            <w:vAlign w:val="center"/>
          </w:tcPr>
          <w:p w:rsidR="002F1426" w:rsidRPr="002F1426" w:rsidRDefault="002F1426" w:rsidP="007B195F">
            <w:pPr>
              <w:widowControl w:val="0"/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B195F" w:rsidTr="003256F0">
        <w:trPr>
          <w:trHeight w:val="4130"/>
        </w:trPr>
        <w:tc>
          <w:tcPr>
            <w:tcW w:w="2785" w:type="dxa"/>
            <w:vAlign w:val="center"/>
          </w:tcPr>
          <w:p w:rsidR="00473525" w:rsidRPr="00DE5063" w:rsidRDefault="00AE3017" w:rsidP="00473525">
            <w:pPr>
              <w:widowControl w:val="0"/>
              <w:jc w:val="center"/>
            </w:pPr>
            <w:r>
              <w:t>Word Basics</w:t>
            </w:r>
          </w:p>
        </w:tc>
        <w:tc>
          <w:tcPr>
            <w:tcW w:w="1890" w:type="dxa"/>
            <w:vAlign w:val="center"/>
          </w:tcPr>
          <w:p w:rsidR="007B195F" w:rsidRPr="00A73EB8" w:rsidRDefault="007B195F" w:rsidP="007B195F">
            <w:pPr>
              <w:widowControl w:val="0"/>
              <w:jc w:val="center"/>
            </w:pPr>
            <w:r>
              <w:t>15.4.12.A</w:t>
            </w:r>
          </w:p>
        </w:tc>
        <w:tc>
          <w:tcPr>
            <w:tcW w:w="3420" w:type="dxa"/>
            <w:vAlign w:val="center"/>
          </w:tcPr>
          <w:p w:rsidR="00473525" w:rsidRPr="00AE3017" w:rsidRDefault="00473525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No Spacing</w:t>
            </w:r>
          </w:p>
          <w:p w:rsidR="00473525" w:rsidRPr="00AE3017" w:rsidRDefault="00473525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Single Space</w:t>
            </w:r>
          </w:p>
          <w:p w:rsidR="00473525" w:rsidRPr="00AE3017" w:rsidRDefault="00473525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Double Space</w:t>
            </w:r>
          </w:p>
          <w:p w:rsidR="00473525" w:rsidRPr="00AE3017" w:rsidRDefault="00473525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Margins</w:t>
            </w:r>
          </w:p>
          <w:p w:rsidR="00473525" w:rsidRPr="00AE3017" w:rsidRDefault="00473525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Save/Save As</w:t>
            </w:r>
          </w:p>
          <w:p w:rsidR="00473525" w:rsidRPr="00AE3017" w:rsidRDefault="00473525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Scroll</w:t>
            </w:r>
            <w:r w:rsidRPr="00AE3017">
              <w:tab/>
            </w:r>
          </w:p>
          <w:p w:rsidR="00AE3017" w:rsidRPr="00AE3017" w:rsidRDefault="00473525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Show/Hide</w:t>
            </w:r>
          </w:p>
          <w:p w:rsidR="00473525" w:rsidRPr="00AE3017" w:rsidRDefault="00AE3017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Undo/Redo</w:t>
            </w:r>
          </w:p>
          <w:p w:rsidR="00AE3017" w:rsidRPr="00AE3017" w:rsidRDefault="00AE3017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Spell Check</w:t>
            </w:r>
          </w:p>
          <w:p w:rsidR="00AE3017" w:rsidRPr="00AE3017" w:rsidRDefault="00473525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 w:rsidRPr="00AE3017">
              <w:t>Borders</w:t>
            </w:r>
            <w:r w:rsidRPr="00AE3017">
              <w:tab/>
            </w:r>
          </w:p>
          <w:p w:rsidR="00AE3017" w:rsidRPr="00AE3017" w:rsidRDefault="00AE3017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 w:rsidRPr="00AE3017">
              <w:t>Rulers</w:t>
            </w:r>
          </w:p>
          <w:p w:rsidR="00AE3017" w:rsidRPr="00AE3017" w:rsidRDefault="00AE3017" w:rsidP="00AE3017">
            <w:pPr>
              <w:pStyle w:val="NoSpacing"/>
              <w:numPr>
                <w:ilvl w:val="0"/>
                <w:numId w:val="4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Proofreading</w:t>
            </w:r>
          </w:p>
        </w:tc>
        <w:tc>
          <w:tcPr>
            <w:tcW w:w="3420" w:type="dxa"/>
            <w:vAlign w:val="center"/>
          </w:tcPr>
          <w:p w:rsidR="007B195F" w:rsidRDefault="007B195F" w:rsidP="007B195F">
            <w:pPr>
              <w:widowControl w:val="0"/>
              <w:jc w:val="center"/>
            </w:pPr>
          </w:p>
          <w:p w:rsidR="007B195F" w:rsidRDefault="007B195F" w:rsidP="007B195F">
            <w:pPr>
              <w:widowControl w:val="0"/>
              <w:jc w:val="center"/>
            </w:pPr>
            <w:r>
              <w:t>Laptops</w:t>
            </w:r>
          </w:p>
          <w:p w:rsidR="007B195F" w:rsidRDefault="007B195F" w:rsidP="007B195F">
            <w:pPr>
              <w:widowControl w:val="0"/>
              <w:jc w:val="center"/>
            </w:pPr>
            <w:r>
              <w:t>Course booklets</w:t>
            </w:r>
          </w:p>
          <w:p w:rsidR="00AE3017" w:rsidRDefault="00AE3017" w:rsidP="007B195F">
            <w:pPr>
              <w:widowControl w:val="0"/>
              <w:jc w:val="center"/>
            </w:pPr>
            <w:r>
              <w:t>Proofreader’s mark note guide</w:t>
            </w:r>
          </w:p>
          <w:p w:rsidR="00AE3017" w:rsidRDefault="00AE3017" w:rsidP="007B195F">
            <w:pPr>
              <w:widowControl w:val="0"/>
              <w:jc w:val="center"/>
            </w:pPr>
            <w:r>
              <w:t>Punctuation Pointer’s guide</w:t>
            </w:r>
          </w:p>
          <w:p w:rsidR="007B195F" w:rsidRPr="007B195F" w:rsidRDefault="007B195F" w:rsidP="007B195F">
            <w:pPr>
              <w:widowControl w:val="0"/>
              <w:jc w:val="center"/>
            </w:pPr>
          </w:p>
        </w:tc>
        <w:tc>
          <w:tcPr>
            <w:tcW w:w="2880" w:type="dxa"/>
            <w:vAlign w:val="center"/>
          </w:tcPr>
          <w:p w:rsidR="007B195F" w:rsidRDefault="007B195F" w:rsidP="007B195F">
            <w:pPr>
              <w:widowControl w:val="0"/>
              <w:spacing w:after="120"/>
              <w:jc w:val="center"/>
            </w:pPr>
            <w:r>
              <w:t>Computer screen check</w:t>
            </w:r>
            <w:r w:rsidR="00AE3017">
              <w:t>s</w:t>
            </w:r>
          </w:p>
          <w:p w:rsidR="007B195F" w:rsidRPr="00DB305D" w:rsidRDefault="007B195F" w:rsidP="007B195F">
            <w:pPr>
              <w:widowControl w:val="0"/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3256F0">
        <w:trPr>
          <w:trHeight w:val="1160"/>
        </w:trPr>
        <w:tc>
          <w:tcPr>
            <w:tcW w:w="2785" w:type="dxa"/>
            <w:vAlign w:val="center"/>
          </w:tcPr>
          <w:p w:rsidR="0080537B" w:rsidRPr="00DE5063" w:rsidRDefault="00D54219" w:rsidP="007155E6">
            <w:pPr>
              <w:jc w:val="center"/>
            </w:pPr>
            <w:r>
              <w:t>Memorandums</w:t>
            </w:r>
          </w:p>
        </w:tc>
        <w:tc>
          <w:tcPr>
            <w:tcW w:w="1890" w:type="dxa"/>
            <w:vAlign w:val="center"/>
          </w:tcPr>
          <w:p w:rsidR="0080537B" w:rsidRDefault="007155E6" w:rsidP="00A5565A">
            <w:pPr>
              <w:jc w:val="center"/>
            </w:pPr>
            <w:r>
              <w:t>15.4.12.A</w:t>
            </w:r>
          </w:p>
          <w:p w:rsidR="00B030B1" w:rsidRPr="00A73EB8" w:rsidRDefault="00B030B1" w:rsidP="00A5565A">
            <w:pPr>
              <w:jc w:val="center"/>
            </w:pPr>
            <w:r>
              <w:t>15.3.8.B.</w:t>
            </w:r>
          </w:p>
        </w:tc>
        <w:tc>
          <w:tcPr>
            <w:tcW w:w="3420" w:type="dxa"/>
            <w:vAlign w:val="center"/>
          </w:tcPr>
          <w:p w:rsidR="000B66A7" w:rsidRDefault="00D54219" w:rsidP="000B66A7">
            <w:pPr>
              <w:pStyle w:val="NoSpacing"/>
              <w:numPr>
                <w:ilvl w:val="0"/>
                <w:numId w:val="3"/>
              </w:numPr>
            </w:pPr>
            <w:r>
              <w:t>Memos</w:t>
            </w:r>
          </w:p>
          <w:p w:rsidR="00D54219" w:rsidRPr="00A73EB8" w:rsidRDefault="00D54219" w:rsidP="000B66A7">
            <w:pPr>
              <w:pStyle w:val="NoSpacing"/>
              <w:numPr>
                <w:ilvl w:val="0"/>
                <w:numId w:val="3"/>
              </w:numPr>
            </w:pPr>
            <w:r>
              <w:t>Templates</w:t>
            </w:r>
          </w:p>
        </w:tc>
        <w:tc>
          <w:tcPr>
            <w:tcW w:w="3420" w:type="dxa"/>
            <w:vAlign w:val="center"/>
          </w:tcPr>
          <w:p w:rsidR="00C52FE7" w:rsidRDefault="00C52FE7" w:rsidP="00C52FE7">
            <w:pPr>
              <w:jc w:val="center"/>
            </w:pPr>
            <w:r>
              <w:t>Laptops</w:t>
            </w:r>
          </w:p>
          <w:p w:rsidR="0080537B" w:rsidRDefault="00C52FE7" w:rsidP="00C52FE7">
            <w:pPr>
              <w:jc w:val="center"/>
            </w:pPr>
            <w:r>
              <w:t>Course booklets</w:t>
            </w:r>
          </w:p>
          <w:p w:rsidR="003256F0" w:rsidRDefault="003256F0" w:rsidP="00C52FE7">
            <w:pPr>
              <w:jc w:val="center"/>
            </w:pPr>
          </w:p>
          <w:p w:rsidR="003256F0" w:rsidRPr="00C52FE7" w:rsidRDefault="003256F0" w:rsidP="00C52FE7">
            <w:pPr>
              <w:jc w:val="center"/>
            </w:pPr>
            <w:r>
              <w:t>Students key two memo examples from copy and one with proofreading mark corrections</w:t>
            </w:r>
          </w:p>
        </w:tc>
        <w:tc>
          <w:tcPr>
            <w:tcW w:w="2880" w:type="dxa"/>
            <w:vAlign w:val="center"/>
          </w:tcPr>
          <w:p w:rsidR="0080537B" w:rsidRDefault="00C52FE7" w:rsidP="00C52FE7">
            <w:pPr>
              <w:spacing w:after="120"/>
              <w:jc w:val="center"/>
            </w:pPr>
            <w:r>
              <w:t>Computer screen check</w:t>
            </w:r>
          </w:p>
          <w:p w:rsidR="003256F0" w:rsidRPr="00DB305D" w:rsidRDefault="003256F0" w:rsidP="00C52FE7">
            <w:pPr>
              <w:spacing w:after="120"/>
              <w:jc w:val="center"/>
              <w:rPr>
                <w:sz w:val="18"/>
              </w:rPr>
            </w:pPr>
            <w:r>
              <w:t xml:space="preserve">Product work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3256F0">
        <w:trPr>
          <w:trHeight w:val="1970"/>
        </w:trPr>
        <w:tc>
          <w:tcPr>
            <w:tcW w:w="2785" w:type="dxa"/>
            <w:vAlign w:val="center"/>
          </w:tcPr>
          <w:p w:rsidR="0080537B" w:rsidRPr="00DE5063" w:rsidRDefault="006315F2" w:rsidP="00A5565A">
            <w:pPr>
              <w:jc w:val="center"/>
            </w:pPr>
            <w:r>
              <w:lastRenderedPageBreak/>
              <w:t>Letters</w:t>
            </w:r>
          </w:p>
        </w:tc>
        <w:tc>
          <w:tcPr>
            <w:tcW w:w="1890" w:type="dxa"/>
            <w:vAlign w:val="center"/>
          </w:tcPr>
          <w:p w:rsidR="0080537B" w:rsidRDefault="00EC7B1B" w:rsidP="00A5565A">
            <w:pPr>
              <w:jc w:val="center"/>
            </w:pPr>
            <w:r>
              <w:t>13.2.5</w:t>
            </w:r>
            <w:proofErr w:type="gramStart"/>
            <w:r>
              <w:t>.C</w:t>
            </w:r>
            <w:proofErr w:type="gramEnd"/>
            <w:r>
              <w:t>.</w:t>
            </w:r>
          </w:p>
          <w:p w:rsidR="00EC7B1B" w:rsidRDefault="00EC7B1B" w:rsidP="00A5565A">
            <w:pPr>
              <w:jc w:val="center"/>
            </w:pPr>
            <w:r>
              <w:t>13.2.8</w:t>
            </w:r>
            <w:proofErr w:type="gramStart"/>
            <w:r>
              <w:t>.C</w:t>
            </w:r>
            <w:proofErr w:type="gramEnd"/>
            <w:r>
              <w:t>.</w:t>
            </w:r>
          </w:p>
          <w:p w:rsidR="00B030B1" w:rsidRPr="00A73EB8" w:rsidRDefault="00B030B1" w:rsidP="00A5565A">
            <w:pPr>
              <w:jc w:val="center"/>
            </w:pPr>
            <w:r>
              <w:t>15.3.8.B.</w:t>
            </w:r>
          </w:p>
        </w:tc>
        <w:tc>
          <w:tcPr>
            <w:tcW w:w="3420" w:type="dxa"/>
            <w:vAlign w:val="center"/>
          </w:tcPr>
          <w:p w:rsidR="006315F2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>Personal business letter</w:t>
            </w:r>
          </w:p>
          <w:p w:rsidR="006315F2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>Business letter</w:t>
            </w:r>
          </w:p>
          <w:p w:rsidR="006315F2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>Block-style</w:t>
            </w:r>
          </w:p>
          <w:p w:rsidR="006315F2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>Return Address</w:t>
            </w:r>
          </w:p>
          <w:p w:rsidR="006315F2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>Inside Address</w:t>
            </w:r>
          </w:p>
          <w:p w:rsidR="006315F2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>Complimentary Closing</w:t>
            </w:r>
          </w:p>
          <w:p w:rsidR="006315F2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>Salutation</w:t>
            </w:r>
          </w:p>
          <w:p w:rsidR="006315F2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>Enclosure</w:t>
            </w:r>
          </w:p>
          <w:p w:rsidR="00C52FE7" w:rsidRPr="00A73EB8" w:rsidRDefault="006315F2" w:rsidP="006315F2">
            <w:pPr>
              <w:pStyle w:val="NoSpacing"/>
              <w:numPr>
                <w:ilvl w:val="0"/>
                <w:numId w:val="3"/>
              </w:numPr>
            </w:pPr>
            <w:r>
              <w:t xml:space="preserve">Letterhead </w:t>
            </w:r>
            <w:r w:rsidR="00C52FE7">
              <w:t xml:space="preserve"> </w:t>
            </w:r>
          </w:p>
        </w:tc>
        <w:tc>
          <w:tcPr>
            <w:tcW w:w="3420" w:type="dxa"/>
            <w:vAlign w:val="center"/>
          </w:tcPr>
          <w:p w:rsidR="00C52FE7" w:rsidRDefault="00C52FE7" w:rsidP="00C52FE7">
            <w:pPr>
              <w:jc w:val="center"/>
            </w:pPr>
            <w:r>
              <w:t>Laptops</w:t>
            </w:r>
          </w:p>
          <w:p w:rsidR="0080537B" w:rsidRDefault="00C52FE7" w:rsidP="00C52FE7">
            <w:pPr>
              <w:jc w:val="center"/>
            </w:pPr>
            <w:r>
              <w:t>Course booklets</w:t>
            </w:r>
          </w:p>
          <w:p w:rsidR="0005128E" w:rsidRDefault="0005128E" w:rsidP="00C52FE7">
            <w:pPr>
              <w:jc w:val="center"/>
            </w:pPr>
            <w:r>
              <w:t>Examples of business letterheads</w:t>
            </w:r>
          </w:p>
          <w:p w:rsidR="003256F0" w:rsidRDefault="003256F0" w:rsidP="00C52FE7">
            <w:pPr>
              <w:jc w:val="center"/>
            </w:pPr>
          </w:p>
          <w:p w:rsidR="003256F0" w:rsidRDefault="003256F0" w:rsidP="00C52FE7">
            <w:pPr>
              <w:jc w:val="center"/>
            </w:pPr>
            <w:r>
              <w:t>Students key multiple personal business letters and business letters in block style</w:t>
            </w:r>
          </w:p>
          <w:p w:rsidR="003256F0" w:rsidRDefault="003256F0" w:rsidP="00C52FE7">
            <w:pPr>
              <w:jc w:val="center"/>
            </w:pPr>
          </w:p>
          <w:p w:rsidR="003256F0" w:rsidRDefault="003256F0" w:rsidP="00C52FE7">
            <w:pPr>
              <w:jc w:val="center"/>
            </w:pPr>
            <w:r>
              <w:t>Students compose a business letter to employees</w:t>
            </w:r>
          </w:p>
          <w:p w:rsidR="003256F0" w:rsidRDefault="003256F0" w:rsidP="00C52FE7">
            <w:pPr>
              <w:jc w:val="center"/>
            </w:pPr>
          </w:p>
          <w:p w:rsidR="003256F0" w:rsidRPr="00C52FE7" w:rsidRDefault="003256F0" w:rsidP="00C52FE7">
            <w:pPr>
              <w:jc w:val="center"/>
            </w:pPr>
            <w:r>
              <w:t>Optional:  students compose and send a personal business letter to recipient of choice (person in entertainment industry, CEO of a company, etc.)</w:t>
            </w:r>
          </w:p>
        </w:tc>
        <w:tc>
          <w:tcPr>
            <w:tcW w:w="2880" w:type="dxa"/>
            <w:vAlign w:val="center"/>
          </w:tcPr>
          <w:p w:rsidR="0080537B" w:rsidRDefault="00C52FE7" w:rsidP="00A5565A">
            <w:pPr>
              <w:spacing w:after="120"/>
              <w:jc w:val="center"/>
            </w:pPr>
            <w:r>
              <w:t>Computer screen check</w:t>
            </w:r>
          </w:p>
          <w:p w:rsidR="00C52FE7" w:rsidRDefault="0005128E" w:rsidP="0005128E">
            <w:pPr>
              <w:spacing w:after="120"/>
              <w:jc w:val="center"/>
            </w:pPr>
            <w:r>
              <w:t>Product work—letters</w:t>
            </w:r>
          </w:p>
          <w:p w:rsidR="0005128E" w:rsidRPr="00DB305D" w:rsidRDefault="0005128E" w:rsidP="0005128E">
            <w:pPr>
              <w:spacing w:after="120"/>
              <w:jc w:val="center"/>
              <w:rPr>
                <w:sz w:val="18"/>
              </w:rPr>
            </w:pPr>
            <w:r>
              <w:t>Written/Product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315F2" w:rsidP="00A5565A">
            <w:pPr>
              <w:jc w:val="center"/>
            </w:pPr>
            <w:r>
              <w:t>Tables</w:t>
            </w:r>
          </w:p>
        </w:tc>
        <w:tc>
          <w:tcPr>
            <w:tcW w:w="1890" w:type="dxa"/>
            <w:vAlign w:val="center"/>
          </w:tcPr>
          <w:p w:rsidR="002717B6" w:rsidRDefault="000C56A0" w:rsidP="00A5565A">
            <w:pPr>
              <w:jc w:val="center"/>
            </w:pPr>
            <w:r>
              <w:t>15.4.12.A</w:t>
            </w:r>
          </w:p>
          <w:p w:rsidR="00B030B1" w:rsidRPr="00A73EB8" w:rsidRDefault="00B030B1" w:rsidP="00A5565A">
            <w:pPr>
              <w:jc w:val="center"/>
            </w:pPr>
            <w:r>
              <w:t>15.3.8.B.</w:t>
            </w:r>
          </w:p>
        </w:tc>
        <w:tc>
          <w:tcPr>
            <w:tcW w:w="3420" w:type="dxa"/>
            <w:vAlign w:val="center"/>
          </w:tcPr>
          <w:p w:rsidR="00990086" w:rsidRDefault="00C9750F" w:rsidP="00C52FE7">
            <w:pPr>
              <w:pStyle w:val="NoSpacing"/>
              <w:numPr>
                <w:ilvl w:val="0"/>
                <w:numId w:val="3"/>
              </w:numPr>
            </w:pPr>
            <w:r>
              <w:t>Gridlines</w:t>
            </w:r>
          </w:p>
          <w:p w:rsidR="00C9750F" w:rsidRDefault="00C9750F" w:rsidP="00C52FE7">
            <w:pPr>
              <w:pStyle w:val="NoSpacing"/>
              <w:numPr>
                <w:ilvl w:val="0"/>
                <w:numId w:val="3"/>
              </w:numPr>
            </w:pPr>
            <w:r>
              <w:t>Rows</w:t>
            </w:r>
          </w:p>
          <w:p w:rsidR="00C9750F" w:rsidRDefault="00C9750F" w:rsidP="00C52FE7">
            <w:pPr>
              <w:pStyle w:val="NoSpacing"/>
              <w:numPr>
                <w:ilvl w:val="0"/>
                <w:numId w:val="3"/>
              </w:numPr>
            </w:pPr>
            <w:r>
              <w:t>Columns</w:t>
            </w:r>
          </w:p>
          <w:p w:rsidR="00C9750F" w:rsidRDefault="00C9750F" w:rsidP="00C52FE7">
            <w:pPr>
              <w:pStyle w:val="NoSpacing"/>
              <w:numPr>
                <w:ilvl w:val="0"/>
                <w:numId w:val="3"/>
              </w:numPr>
            </w:pPr>
            <w:r>
              <w:t>Column headings</w:t>
            </w:r>
          </w:p>
          <w:p w:rsidR="00C9750F" w:rsidRDefault="00C9750F" w:rsidP="00C52FE7">
            <w:pPr>
              <w:pStyle w:val="NoSpacing"/>
              <w:numPr>
                <w:ilvl w:val="0"/>
                <w:numId w:val="3"/>
              </w:numPr>
            </w:pPr>
            <w:proofErr w:type="spellStart"/>
            <w:r>
              <w:t>Autofit</w:t>
            </w:r>
            <w:proofErr w:type="spellEnd"/>
          </w:p>
          <w:p w:rsidR="00C9750F" w:rsidRDefault="00C9750F" w:rsidP="00C52FE7">
            <w:pPr>
              <w:pStyle w:val="NoSpacing"/>
              <w:numPr>
                <w:ilvl w:val="0"/>
                <w:numId w:val="3"/>
              </w:numPr>
            </w:pPr>
            <w:r>
              <w:t>Table alignment</w:t>
            </w:r>
          </w:p>
          <w:p w:rsidR="00C9750F" w:rsidRPr="00A73EB8" w:rsidRDefault="00C9750F" w:rsidP="00C52FE7">
            <w:pPr>
              <w:pStyle w:val="NoSpacing"/>
              <w:numPr>
                <w:ilvl w:val="0"/>
                <w:numId w:val="3"/>
              </w:numPr>
            </w:pPr>
            <w:r>
              <w:t>Merge cells/split cells</w:t>
            </w:r>
          </w:p>
        </w:tc>
        <w:tc>
          <w:tcPr>
            <w:tcW w:w="3420" w:type="dxa"/>
            <w:vAlign w:val="center"/>
          </w:tcPr>
          <w:p w:rsidR="003256F0" w:rsidRDefault="003256F0" w:rsidP="003256F0">
            <w:pPr>
              <w:jc w:val="center"/>
            </w:pPr>
            <w:r>
              <w:t>Laptops</w:t>
            </w:r>
          </w:p>
          <w:p w:rsidR="003256F0" w:rsidRDefault="003256F0" w:rsidP="003256F0">
            <w:pPr>
              <w:jc w:val="center"/>
            </w:pPr>
            <w:r>
              <w:t>Course booklets</w:t>
            </w:r>
          </w:p>
          <w:p w:rsidR="002717B6" w:rsidRDefault="002717B6" w:rsidP="000C56A0">
            <w:pPr>
              <w:jc w:val="center"/>
            </w:pPr>
          </w:p>
          <w:p w:rsidR="003256F0" w:rsidRPr="000C56A0" w:rsidRDefault="003256F0" w:rsidP="000C56A0">
            <w:pPr>
              <w:jc w:val="center"/>
            </w:pPr>
            <w:r>
              <w:t>Students create multiple tables from copy and from scratch</w:t>
            </w:r>
          </w:p>
        </w:tc>
        <w:tc>
          <w:tcPr>
            <w:tcW w:w="2880" w:type="dxa"/>
            <w:vAlign w:val="center"/>
          </w:tcPr>
          <w:p w:rsidR="003256F0" w:rsidRDefault="003256F0" w:rsidP="003256F0">
            <w:pPr>
              <w:spacing w:after="120"/>
              <w:jc w:val="center"/>
            </w:pPr>
            <w:r>
              <w:t>Computer screen check</w:t>
            </w:r>
          </w:p>
          <w:p w:rsidR="003256F0" w:rsidRDefault="003256F0" w:rsidP="003256F0">
            <w:pPr>
              <w:spacing w:after="120"/>
              <w:jc w:val="center"/>
            </w:pPr>
            <w:r>
              <w:t>Product work—tables</w:t>
            </w:r>
          </w:p>
          <w:p w:rsidR="000C56A0" w:rsidRPr="00DB305D" w:rsidRDefault="000C56A0" w:rsidP="006315F2">
            <w:pPr>
              <w:spacing w:after="120"/>
              <w:jc w:val="center"/>
              <w:rPr>
                <w:sz w:val="18"/>
              </w:rPr>
            </w:pPr>
          </w:p>
        </w:tc>
      </w:tr>
      <w:tr w:rsidR="006315F2" w:rsidTr="00A5565A">
        <w:tc>
          <w:tcPr>
            <w:tcW w:w="2785" w:type="dxa"/>
            <w:vAlign w:val="center"/>
          </w:tcPr>
          <w:p w:rsidR="006315F2" w:rsidRDefault="006315F2" w:rsidP="00A5565A">
            <w:pPr>
              <w:jc w:val="center"/>
            </w:pPr>
            <w:r>
              <w:t>MLA Reports</w:t>
            </w:r>
          </w:p>
        </w:tc>
        <w:tc>
          <w:tcPr>
            <w:tcW w:w="1890" w:type="dxa"/>
            <w:vAlign w:val="center"/>
          </w:tcPr>
          <w:p w:rsidR="006315F2" w:rsidRDefault="00B030B1" w:rsidP="00A5565A">
            <w:pPr>
              <w:jc w:val="center"/>
            </w:pPr>
            <w:r>
              <w:t>15.3.8.B.</w:t>
            </w:r>
          </w:p>
        </w:tc>
        <w:tc>
          <w:tcPr>
            <w:tcW w:w="3420" w:type="dxa"/>
            <w:vAlign w:val="center"/>
          </w:tcPr>
          <w:p w:rsidR="006315F2" w:rsidRDefault="003256F0" w:rsidP="00C52FE7">
            <w:pPr>
              <w:pStyle w:val="NoSpacing"/>
              <w:numPr>
                <w:ilvl w:val="0"/>
                <w:numId w:val="3"/>
              </w:numPr>
            </w:pPr>
            <w:r>
              <w:t>MLA style report</w:t>
            </w:r>
          </w:p>
          <w:p w:rsidR="003256F0" w:rsidRDefault="003256F0" w:rsidP="00C52FE7">
            <w:pPr>
              <w:pStyle w:val="NoSpacing"/>
              <w:numPr>
                <w:ilvl w:val="0"/>
                <w:numId w:val="3"/>
              </w:numPr>
            </w:pPr>
            <w:r>
              <w:t>Hanging indents</w:t>
            </w:r>
          </w:p>
          <w:p w:rsidR="003256F0" w:rsidRDefault="003256F0" w:rsidP="00C52FE7">
            <w:pPr>
              <w:pStyle w:val="NoSpacing"/>
              <w:numPr>
                <w:ilvl w:val="0"/>
                <w:numId w:val="3"/>
              </w:numPr>
            </w:pPr>
            <w:r>
              <w:t>Works Cited</w:t>
            </w:r>
          </w:p>
          <w:p w:rsidR="00E06B6C" w:rsidRPr="00A73EB8" w:rsidRDefault="00E06B6C" w:rsidP="00C52FE7">
            <w:pPr>
              <w:pStyle w:val="NoSpacing"/>
              <w:numPr>
                <w:ilvl w:val="0"/>
                <w:numId w:val="3"/>
              </w:numPr>
            </w:pPr>
            <w:r>
              <w:t>Easybib.com</w:t>
            </w:r>
          </w:p>
        </w:tc>
        <w:tc>
          <w:tcPr>
            <w:tcW w:w="3420" w:type="dxa"/>
            <w:vAlign w:val="center"/>
          </w:tcPr>
          <w:p w:rsidR="003256F0" w:rsidRDefault="003256F0" w:rsidP="003256F0">
            <w:pPr>
              <w:jc w:val="center"/>
            </w:pPr>
            <w:r>
              <w:t>Laptops</w:t>
            </w:r>
          </w:p>
          <w:p w:rsidR="003256F0" w:rsidRDefault="003256F0" w:rsidP="003256F0">
            <w:pPr>
              <w:jc w:val="center"/>
            </w:pPr>
            <w:r>
              <w:t>Course booklets</w:t>
            </w:r>
          </w:p>
          <w:p w:rsidR="003256F0" w:rsidRDefault="003256F0" w:rsidP="003256F0">
            <w:pPr>
              <w:jc w:val="center"/>
            </w:pPr>
          </w:p>
          <w:p w:rsidR="003256F0" w:rsidRDefault="003256F0" w:rsidP="003256F0">
            <w:pPr>
              <w:jc w:val="center"/>
            </w:pPr>
            <w:r>
              <w:t xml:space="preserve">Students key multiple MLA style reports </w:t>
            </w:r>
          </w:p>
          <w:p w:rsidR="00E06B6C" w:rsidRDefault="00E06B6C" w:rsidP="003256F0">
            <w:pPr>
              <w:jc w:val="center"/>
            </w:pPr>
          </w:p>
          <w:p w:rsidR="00E06B6C" w:rsidRDefault="00E06B6C" w:rsidP="003256F0">
            <w:pPr>
              <w:jc w:val="center"/>
            </w:pPr>
            <w:r>
              <w:t>Students key works cited pages using proper MLA format</w:t>
            </w:r>
          </w:p>
          <w:p w:rsidR="00E06B6C" w:rsidRDefault="00E06B6C" w:rsidP="003256F0">
            <w:pPr>
              <w:jc w:val="center"/>
            </w:pPr>
          </w:p>
          <w:p w:rsidR="00E06B6C" w:rsidRDefault="00E06B6C" w:rsidP="003256F0">
            <w:pPr>
              <w:jc w:val="center"/>
            </w:pPr>
            <w:r>
              <w:t>Students compose a one-page MLA report on texting and driving with easybib.com works cited</w:t>
            </w:r>
          </w:p>
          <w:p w:rsidR="006315F2" w:rsidRPr="000C56A0" w:rsidRDefault="006315F2" w:rsidP="000C56A0">
            <w:pPr>
              <w:jc w:val="center"/>
            </w:pPr>
          </w:p>
        </w:tc>
        <w:tc>
          <w:tcPr>
            <w:tcW w:w="2880" w:type="dxa"/>
            <w:vAlign w:val="center"/>
          </w:tcPr>
          <w:p w:rsidR="00E06B6C" w:rsidRDefault="00E06B6C" w:rsidP="00E06B6C">
            <w:pPr>
              <w:spacing w:after="120"/>
              <w:jc w:val="center"/>
            </w:pPr>
            <w:r>
              <w:t>Computer screen check</w:t>
            </w:r>
          </w:p>
          <w:p w:rsidR="00E06B6C" w:rsidRDefault="00E06B6C" w:rsidP="00E06B6C">
            <w:pPr>
              <w:spacing w:after="120"/>
              <w:jc w:val="center"/>
            </w:pPr>
            <w:r>
              <w:t>Product work—MLA reports</w:t>
            </w:r>
          </w:p>
          <w:p w:rsidR="00E06B6C" w:rsidRDefault="00E06B6C" w:rsidP="00E06B6C">
            <w:pPr>
              <w:spacing w:after="120"/>
              <w:jc w:val="center"/>
            </w:pPr>
          </w:p>
          <w:p w:rsidR="006315F2" w:rsidRPr="00DB305D" w:rsidRDefault="006315F2" w:rsidP="006315F2">
            <w:pPr>
              <w:spacing w:after="120"/>
              <w:jc w:val="center"/>
              <w:rPr>
                <w:sz w:val="18"/>
              </w:rPr>
            </w:pPr>
          </w:p>
        </w:tc>
      </w:tr>
      <w:tr w:rsidR="00E06B6C" w:rsidTr="00A5565A">
        <w:tc>
          <w:tcPr>
            <w:tcW w:w="2785" w:type="dxa"/>
            <w:vAlign w:val="center"/>
          </w:tcPr>
          <w:p w:rsidR="00E06B6C" w:rsidRDefault="00E06B6C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E06B6C" w:rsidRDefault="00E06B6C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06B6C" w:rsidRDefault="00E06B6C" w:rsidP="00E06B6C">
            <w:pPr>
              <w:pStyle w:val="NoSpacing"/>
              <w:ind w:left="720"/>
            </w:pPr>
          </w:p>
        </w:tc>
        <w:tc>
          <w:tcPr>
            <w:tcW w:w="3420" w:type="dxa"/>
            <w:vAlign w:val="center"/>
          </w:tcPr>
          <w:p w:rsidR="00E06B6C" w:rsidRDefault="00E06B6C" w:rsidP="003256F0">
            <w:pPr>
              <w:jc w:val="center"/>
            </w:pPr>
          </w:p>
        </w:tc>
        <w:tc>
          <w:tcPr>
            <w:tcW w:w="2880" w:type="dxa"/>
            <w:vAlign w:val="center"/>
          </w:tcPr>
          <w:p w:rsidR="00E06B6C" w:rsidRDefault="00E06B6C" w:rsidP="00E06B6C">
            <w:pPr>
              <w:spacing w:after="120"/>
              <w:jc w:val="center"/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FA130D"/>
    <w:multiLevelType w:val="hybridMultilevel"/>
    <w:tmpl w:val="0220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E16FE0"/>
    <w:multiLevelType w:val="hybridMultilevel"/>
    <w:tmpl w:val="53BE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1D3C"/>
    <w:rsid w:val="0005128E"/>
    <w:rsid w:val="000850C2"/>
    <w:rsid w:val="000B66A7"/>
    <w:rsid w:val="000C56A0"/>
    <w:rsid w:val="00102BAE"/>
    <w:rsid w:val="00120692"/>
    <w:rsid w:val="00170903"/>
    <w:rsid w:val="001951E8"/>
    <w:rsid w:val="001E06E5"/>
    <w:rsid w:val="001E1FF2"/>
    <w:rsid w:val="00243906"/>
    <w:rsid w:val="002717B6"/>
    <w:rsid w:val="002C5A71"/>
    <w:rsid w:val="002F1426"/>
    <w:rsid w:val="002F1966"/>
    <w:rsid w:val="003154BD"/>
    <w:rsid w:val="003256F0"/>
    <w:rsid w:val="003A1F67"/>
    <w:rsid w:val="00430277"/>
    <w:rsid w:val="00432028"/>
    <w:rsid w:val="00473525"/>
    <w:rsid w:val="004D4FCE"/>
    <w:rsid w:val="00564794"/>
    <w:rsid w:val="005E38FC"/>
    <w:rsid w:val="00611B54"/>
    <w:rsid w:val="00613CB0"/>
    <w:rsid w:val="006315F2"/>
    <w:rsid w:val="006B3364"/>
    <w:rsid w:val="007155E6"/>
    <w:rsid w:val="007A147C"/>
    <w:rsid w:val="007B195F"/>
    <w:rsid w:val="007D768A"/>
    <w:rsid w:val="007E0B26"/>
    <w:rsid w:val="007F0C34"/>
    <w:rsid w:val="0080537B"/>
    <w:rsid w:val="008668B6"/>
    <w:rsid w:val="008902B0"/>
    <w:rsid w:val="008C6CC7"/>
    <w:rsid w:val="00954D86"/>
    <w:rsid w:val="00990086"/>
    <w:rsid w:val="009A0FC1"/>
    <w:rsid w:val="00A73EB8"/>
    <w:rsid w:val="00AC2828"/>
    <w:rsid w:val="00AE3017"/>
    <w:rsid w:val="00B030B1"/>
    <w:rsid w:val="00B149C5"/>
    <w:rsid w:val="00B477DC"/>
    <w:rsid w:val="00B921A9"/>
    <w:rsid w:val="00B963EA"/>
    <w:rsid w:val="00BB7EEB"/>
    <w:rsid w:val="00BE53BF"/>
    <w:rsid w:val="00C52FE7"/>
    <w:rsid w:val="00C94F98"/>
    <w:rsid w:val="00C9750F"/>
    <w:rsid w:val="00CE7BBF"/>
    <w:rsid w:val="00D54219"/>
    <w:rsid w:val="00D97955"/>
    <w:rsid w:val="00DB305D"/>
    <w:rsid w:val="00DE5063"/>
    <w:rsid w:val="00E06B6C"/>
    <w:rsid w:val="00E9539B"/>
    <w:rsid w:val="00EB6278"/>
    <w:rsid w:val="00EC7B1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155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05237-3796-4F99-8C69-23D107244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122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11</cp:revision>
  <dcterms:created xsi:type="dcterms:W3CDTF">2017-07-27T16:00:00Z</dcterms:created>
  <dcterms:modified xsi:type="dcterms:W3CDTF">2017-09-22T17:08:00Z</dcterms:modified>
</cp:coreProperties>
</file>