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FBC" w:rsidRPr="002F1426" w:rsidRDefault="005A0FBC" w:rsidP="005A0FBC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A0FBC" w:rsidRPr="00A73EB8" w:rsidRDefault="005A0FBC" w:rsidP="005A0FBC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A0FBC" w:rsidTr="004B49EF">
        <w:tc>
          <w:tcPr>
            <w:tcW w:w="6475" w:type="dxa"/>
          </w:tcPr>
          <w:p w:rsidR="005A0FBC" w:rsidRPr="002F1426" w:rsidRDefault="005A0FBC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Illustration for Publication</w:t>
            </w:r>
          </w:p>
        </w:tc>
        <w:tc>
          <w:tcPr>
            <w:tcW w:w="7920" w:type="dxa"/>
          </w:tcPr>
          <w:p w:rsidR="005A0FBC" w:rsidRDefault="005A0FBC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A0FBC" w:rsidTr="004B49EF">
        <w:tc>
          <w:tcPr>
            <w:tcW w:w="14395" w:type="dxa"/>
          </w:tcPr>
          <w:p w:rsidR="005A0FBC" w:rsidRDefault="005A0FBC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3"/>
              </w:numPr>
            </w:pPr>
            <w:r>
              <w:t>UEQ: What are various characteristics of images that effectively support and enhance text?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3"/>
              </w:numPr>
            </w:pPr>
            <w:r>
              <w:t>UEQ:  How can illustration educate a viewer?</w:t>
            </w:r>
          </w:p>
          <w:p w:rsidR="005A0FBC" w:rsidRDefault="005A0FBC" w:rsidP="004B49EF">
            <w:pPr>
              <w:pStyle w:val="ListParagraph"/>
              <w:ind w:left="360"/>
            </w:pPr>
          </w:p>
          <w:p w:rsidR="005A0FBC" w:rsidRDefault="005A0FBC" w:rsidP="005A0FBC">
            <w:pPr>
              <w:pStyle w:val="ListParagraph"/>
              <w:numPr>
                <w:ilvl w:val="0"/>
                <w:numId w:val="3"/>
              </w:numPr>
            </w:pPr>
            <w:r>
              <w:t xml:space="preserve">LEQ: How is text organized and </w:t>
            </w:r>
            <w:proofErr w:type="gramStart"/>
            <w:r>
              <w:t>used</w:t>
            </w:r>
            <w:proofErr w:type="gramEnd"/>
            <w:r>
              <w:t xml:space="preserve"> for various purposes?</w:t>
            </w:r>
          </w:p>
          <w:p w:rsidR="005A0FBC" w:rsidRDefault="005A0FBC" w:rsidP="004B49EF">
            <w:pPr>
              <w:pStyle w:val="ListParagraph"/>
            </w:pPr>
          </w:p>
          <w:p w:rsidR="005A0FBC" w:rsidRDefault="005A0FBC" w:rsidP="005A0FBC">
            <w:pPr>
              <w:pStyle w:val="ListParagraph"/>
              <w:numPr>
                <w:ilvl w:val="0"/>
                <w:numId w:val="3"/>
              </w:numPr>
            </w:pPr>
            <w:r>
              <w:t>LEQ: How can you incorporate text and illustrations to create a sense of unity in your design?</w:t>
            </w:r>
          </w:p>
          <w:p w:rsidR="005A0FBC" w:rsidRDefault="005A0FBC" w:rsidP="004B49EF">
            <w:pPr>
              <w:pStyle w:val="ListParagraph"/>
            </w:pPr>
          </w:p>
          <w:p w:rsidR="005A0FBC" w:rsidRDefault="005A0FBC" w:rsidP="005A0FBC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factors </w:t>
            </w:r>
            <w:proofErr w:type="gramStart"/>
            <w:r>
              <w:t>should be considered</w:t>
            </w:r>
            <w:proofErr w:type="gramEnd"/>
            <w:r>
              <w:t xml:space="preserve"> when illustrating a current event? How does this change when you are illustrating for someone else?</w:t>
            </w:r>
          </w:p>
          <w:p w:rsidR="005A0FBC" w:rsidRDefault="005A0FBC" w:rsidP="00F06091">
            <w:pPr>
              <w:pStyle w:val="ListParagraph"/>
              <w:ind w:left="360"/>
            </w:pPr>
            <w:bookmarkStart w:id="0" w:name="_GoBack"/>
            <w:bookmarkEnd w:id="0"/>
          </w:p>
        </w:tc>
      </w:tr>
    </w:tbl>
    <w:p w:rsidR="005A0FBC" w:rsidRDefault="005A0FBC" w:rsidP="005A0FBC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A0FBC" w:rsidTr="004B49EF">
        <w:tc>
          <w:tcPr>
            <w:tcW w:w="2785" w:type="dxa"/>
            <w:vAlign w:val="center"/>
          </w:tcPr>
          <w:p w:rsidR="005A0FBC" w:rsidRPr="002F1426" w:rsidRDefault="005A0FBC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A0FBC" w:rsidRPr="002F1426" w:rsidRDefault="005A0FBC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A0FBC" w:rsidRPr="002F1426" w:rsidRDefault="005A0FBC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A0FBC" w:rsidRPr="002F1426" w:rsidRDefault="005A0FBC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A0FBC" w:rsidRDefault="005A0FBC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A0FBC" w:rsidRPr="00DB305D" w:rsidRDefault="005A0FBC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A0FBC" w:rsidRPr="001951E8" w:rsidRDefault="005A0FBC" w:rsidP="005A0FB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A0FBC" w:rsidTr="004B49EF">
        <w:tc>
          <w:tcPr>
            <w:tcW w:w="2785" w:type="dxa"/>
            <w:vAlign w:val="center"/>
          </w:tcPr>
          <w:p w:rsidR="005A0FBC" w:rsidRPr="00DE5063" w:rsidRDefault="005A0FBC" w:rsidP="004B49EF">
            <w:pPr>
              <w:jc w:val="center"/>
            </w:pPr>
            <w:r>
              <w:t>Typography</w:t>
            </w:r>
          </w:p>
        </w:tc>
        <w:tc>
          <w:tcPr>
            <w:tcW w:w="1890" w:type="dxa"/>
            <w:vAlign w:val="center"/>
          </w:tcPr>
          <w:p w:rsidR="005A0FBC" w:rsidRPr="00E02975" w:rsidRDefault="005A0FBC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9.1.12a, 9.1.12D, 9.1.12I, 9.2.12 D, 9.2.12 F, 9.2.12. J, 9.2.12K,  9.3.12 A, 9.3.12 F, 9.3.12G, 9.4.12D</w:t>
            </w:r>
          </w:p>
          <w:p w:rsidR="005A0FBC" w:rsidRPr="00A73EB8" w:rsidRDefault="005A0FBC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Cr1.2.Ia,Cr2.1.Ia,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Illustrator tool guide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Headline Text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Typography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Serif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Sans Serif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Decorative</w:t>
            </w:r>
          </w:p>
          <w:p w:rsidR="005A0FBC" w:rsidRPr="00A73EB8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Typeface</w:t>
            </w:r>
          </w:p>
        </w:tc>
        <w:tc>
          <w:tcPr>
            <w:tcW w:w="3420" w:type="dxa"/>
            <w:vAlign w:val="center"/>
          </w:tcPr>
          <w:p w:rsidR="005A0FBC" w:rsidRDefault="005A0FBC" w:rsidP="004B49EF">
            <w:pPr>
              <w:jc w:val="center"/>
            </w:pPr>
          </w:p>
          <w:p w:rsidR="005A0FBC" w:rsidRDefault="005A0FBC" w:rsidP="004B49EF">
            <w:pPr>
              <w:jc w:val="center"/>
            </w:pPr>
            <w:r>
              <w:t>Worksheets</w:t>
            </w:r>
          </w:p>
          <w:p w:rsidR="005A0FBC" w:rsidRPr="00E02975" w:rsidRDefault="005A0FBC" w:rsidP="004B49EF">
            <w:pPr>
              <w:jc w:val="center"/>
            </w:pPr>
            <w:r>
              <w:t>Illustrator</w:t>
            </w:r>
          </w:p>
        </w:tc>
        <w:tc>
          <w:tcPr>
            <w:tcW w:w="2880" w:type="dxa"/>
            <w:vAlign w:val="center"/>
          </w:tcPr>
          <w:p w:rsidR="005A0FBC" w:rsidRDefault="005A0FBC" w:rsidP="004B49EF">
            <w:pPr>
              <w:spacing w:after="120"/>
              <w:jc w:val="center"/>
            </w:pPr>
            <w:r>
              <w:t>Complete in class activities</w:t>
            </w:r>
          </w:p>
          <w:p w:rsidR="005A0FBC" w:rsidRDefault="005A0FBC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5A0FBC" w:rsidRPr="00E02975" w:rsidRDefault="005A0FBC" w:rsidP="004B49EF">
            <w:pPr>
              <w:spacing w:after="120"/>
              <w:jc w:val="center"/>
            </w:pPr>
            <w:r>
              <w:t>Technique Investigation Reflection</w:t>
            </w:r>
          </w:p>
        </w:tc>
      </w:tr>
    </w:tbl>
    <w:p w:rsidR="005A0FBC" w:rsidRPr="001951E8" w:rsidRDefault="005A0FBC" w:rsidP="005A0FB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A0FBC" w:rsidTr="004B49EF">
        <w:tc>
          <w:tcPr>
            <w:tcW w:w="2785" w:type="dxa"/>
            <w:vAlign w:val="center"/>
          </w:tcPr>
          <w:p w:rsidR="005A0FBC" w:rsidRPr="00DE5063" w:rsidRDefault="004059A9" w:rsidP="004B49EF">
            <w:pPr>
              <w:jc w:val="center"/>
            </w:pPr>
            <w:r>
              <w:t>Illustrated Instructions</w:t>
            </w:r>
          </w:p>
        </w:tc>
        <w:tc>
          <w:tcPr>
            <w:tcW w:w="1890" w:type="dxa"/>
            <w:vAlign w:val="center"/>
          </w:tcPr>
          <w:p w:rsidR="005A0FBC" w:rsidRPr="00E02975" w:rsidRDefault="005A0FBC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9.1.12B, 9.1.12C, 9.1.12G, 9.1.12 H, 9.2.12 H, 9.2.12 I, 9.3.12 B, 9.3.12 C, 9.2.12E, 9.4.12A, 9.4.12B</w:t>
            </w:r>
            <w:r w:rsidRPr="00E02975">
              <w:t xml:space="preserve"> </w:t>
            </w:r>
          </w:p>
          <w:p w:rsidR="005A0FBC" w:rsidRPr="00A73EB8" w:rsidRDefault="005A0FBC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lastRenderedPageBreak/>
              <w:t>Cr1.1.Ia,Cr2.1.Ia,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Illustrator Tool Guide</w:t>
            </w:r>
          </w:p>
          <w:p w:rsidR="005A0FBC" w:rsidRPr="00A73EB8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Unity</w:t>
            </w:r>
            <w:r w:rsidR="004059A9">
              <w:t>/ Harmony</w:t>
            </w:r>
          </w:p>
        </w:tc>
        <w:tc>
          <w:tcPr>
            <w:tcW w:w="3420" w:type="dxa"/>
            <w:vAlign w:val="center"/>
          </w:tcPr>
          <w:p w:rsidR="005A0FBC" w:rsidRDefault="005A0FBC" w:rsidP="004B49EF">
            <w:pPr>
              <w:jc w:val="center"/>
            </w:pPr>
            <w:r>
              <w:t>Blogs</w:t>
            </w:r>
          </w:p>
          <w:p w:rsidR="005A0FBC" w:rsidRDefault="005A0FBC" w:rsidP="004B49EF">
            <w:pPr>
              <w:jc w:val="center"/>
            </w:pPr>
            <w:r>
              <w:t>Printers</w:t>
            </w:r>
          </w:p>
          <w:p w:rsidR="005A0FBC" w:rsidRDefault="005A0FBC" w:rsidP="004B49EF">
            <w:pPr>
              <w:jc w:val="center"/>
            </w:pPr>
            <w:r>
              <w:t>Relevant Artist Connection</w:t>
            </w:r>
          </w:p>
          <w:p w:rsidR="005A0FBC" w:rsidRDefault="005A0FBC" w:rsidP="004B49EF">
            <w:pPr>
              <w:jc w:val="center"/>
            </w:pPr>
            <w:r>
              <w:t>Studio Days</w:t>
            </w:r>
          </w:p>
          <w:p w:rsidR="005A0FBC" w:rsidRPr="003055AF" w:rsidRDefault="005A0FBC" w:rsidP="004B49EF">
            <w:pPr>
              <w:jc w:val="center"/>
            </w:pPr>
            <w:r>
              <w:t>Illustrated Recipe Project</w:t>
            </w:r>
          </w:p>
        </w:tc>
        <w:tc>
          <w:tcPr>
            <w:tcW w:w="2880" w:type="dxa"/>
            <w:vAlign w:val="center"/>
          </w:tcPr>
          <w:p w:rsidR="005A0FBC" w:rsidRDefault="005A0FBC" w:rsidP="004B49EF">
            <w:pPr>
              <w:spacing w:after="120"/>
              <w:jc w:val="center"/>
            </w:pPr>
            <w:r>
              <w:t>Complete in class activities</w:t>
            </w:r>
          </w:p>
          <w:p w:rsidR="005A0FBC" w:rsidRDefault="005A0FBC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5A0FBC" w:rsidRDefault="005A0FBC" w:rsidP="004B49EF">
            <w:pPr>
              <w:spacing w:after="120"/>
              <w:jc w:val="center"/>
            </w:pPr>
            <w:r>
              <w:t>Technique investigation</w:t>
            </w:r>
          </w:p>
          <w:p w:rsidR="005A0FBC" w:rsidRDefault="005A0FBC" w:rsidP="004B49EF">
            <w:pPr>
              <w:spacing w:after="120"/>
              <w:jc w:val="center"/>
            </w:pPr>
            <w:r>
              <w:t>Illustrated Recipe Project</w:t>
            </w:r>
          </w:p>
          <w:p w:rsidR="005A0FBC" w:rsidRDefault="005A0FBC" w:rsidP="004B49EF">
            <w:pPr>
              <w:spacing w:after="120"/>
              <w:jc w:val="center"/>
            </w:pPr>
            <w:r>
              <w:t>Summative reflection</w:t>
            </w:r>
          </w:p>
          <w:p w:rsidR="005A0FBC" w:rsidRPr="00DB305D" w:rsidRDefault="005A0FBC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5A0FBC" w:rsidRPr="001951E8" w:rsidRDefault="005A0FBC" w:rsidP="005A0FB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A0FBC" w:rsidTr="004B49EF">
        <w:tc>
          <w:tcPr>
            <w:tcW w:w="2785" w:type="dxa"/>
            <w:vAlign w:val="center"/>
          </w:tcPr>
          <w:p w:rsidR="005A0FBC" w:rsidRPr="00DE5063" w:rsidRDefault="005A0FBC" w:rsidP="004B49EF">
            <w:pPr>
              <w:jc w:val="center"/>
            </w:pPr>
            <w:r>
              <w:t>Editorial Illustration</w:t>
            </w:r>
          </w:p>
        </w:tc>
        <w:tc>
          <w:tcPr>
            <w:tcW w:w="1890" w:type="dxa"/>
            <w:vAlign w:val="center"/>
          </w:tcPr>
          <w:p w:rsidR="005A0FBC" w:rsidRPr="00E02975" w:rsidRDefault="005A0FBC" w:rsidP="004B49EF">
            <w:r w:rsidRPr="00E02975">
              <w:rPr>
                <w:b/>
              </w:rPr>
              <w:t>PA Art:</w:t>
            </w:r>
            <w:r w:rsidRPr="00E02975">
              <w:t xml:space="preserve"> </w:t>
            </w:r>
            <w:r>
              <w:t>9.1.12B, 9.1.12C, 9.1.12G, 9.1.12 H, 9.2.12 H, 9.2.12 I, 9.3.12 B, 9.3.12 C, 9.2.12E, 9.4.12A, 9.4.12B</w:t>
            </w:r>
            <w:r w:rsidRPr="00E02975">
              <w:t xml:space="preserve"> </w:t>
            </w:r>
          </w:p>
          <w:p w:rsidR="005A0FBC" w:rsidRPr="00A73EB8" w:rsidRDefault="005A0FBC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 Cr3.1.Ia, Pr6.1.I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Re8.1.Ia,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Editorial Illustration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Political Cartoon</w:t>
            </w:r>
          </w:p>
          <w:p w:rsidR="005A0FBC" w:rsidRDefault="005A0FBC" w:rsidP="005A0FB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Idiom </w:t>
            </w:r>
          </w:p>
          <w:p w:rsidR="005A0FBC" w:rsidRPr="00A73EB8" w:rsidRDefault="005A0FBC" w:rsidP="004B49EF"/>
        </w:tc>
        <w:tc>
          <w:tcPr>
            <w:tcW w:w="3420" w:type="dxa"/>
            <w:vAlign w:val="center"/>
          </w:tcPr>
          <w:p w:rsidR="005A0FBC" w:rsidRDefault="005A0FBC" w:rsidP="004B49EF">
            <w:pPr>
              <w:jc w:val="center"/>
            </w:pPr>
            <w:r>
              <w:t>Blogs</w:t>
            </w:r>
          </w:p>
          <w:p w:rsidR="005A0FBC" w:rsidRDefault="005A0FBC" w:rsidP="004B49EF">
            <w:pPr>
              <w:jc w:val="center"/>
            </w:pPr>
            <w:r>
              <w:t>Printers</w:t>
            </w:r>
          </w:p>
          <w:p w:rsidR="005A0FBC" w:rsidRDefault="005A0FBC" w:rsidP="004B49EF">
            <w:pPr>
              <w:jc w:val="center"/>
            </w:pPr>
            <w:r>
              <w:t>Relevant Artist Connection</w:t>
            </w:r>
          </w:p>
          <w:p w:rsidR="005A0FBC" w:rsidRDefault="005A0FBC" w:rsidP="004B49EF">
            <w:pPr>
              <w:jc w:val="center"/>
            </w:pPr>
            <w:r>
              <w:t>Studio Days</w:t>
            </w:r>
          </w:p>
          <w:p w:rsidR="005A0FBC" w:rsidRDefault="005A0FBC" w:rsidP="004B49EF">
            <w:pPr>
              <w:jc w:val="center"/>
            </w:pPr>
            <w:r>
              <w:t>Collaboration with English Class</w:t>
            </w:r>
          </w:p>
          <w:p w:rsidR="005A0FBC" w:rsidRPr="002F1426" w:rsidRDefault="005A0FBC" w:rsidP="004B49EF">
            <w:pPr>
              <w:jc w:val="center"/>
              <w:rPr>
                <w:b/>
              </w:rPr>
            </w:pPr>
            <w:r>
              <w:t>Editorial Illustration Project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5A0FBC" w:rsidRDefault="005A0FBC" w:rsidP="004B49EF">
            <w:pPr>
              <w:spacing w:after="120"/>
              <w:jc w:val="center"/>
            </w:pPr>
            <w:r>
              <w:t>Complete in class activities</w:t>
            </w:r>
          </w:p>
          <w:p w:rsidR="005A0FBC" w:rsidRDefault="005A0FBC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5A0FBC" w:rsidRDefault="005A0FBC" w:rsidP="004B49EF">
            <w:pPr>
              <w:spacing w:after="120"/>
              <w:jc w:val="center"/>
            </w:pPr>
            <w:r>
              <w:t>Technique investigation</w:t>
            </w:r>
          </w:p>
          <w:p w:rsidR="005A0FBC" w:rsidRDefault="005A0FBC" w:rsidP="004B49EF">
            <w:pPr>
              <w:spacing w:after="120"/>
              <w:jc w:val="center"/>
            </w:pPr>
            <w:r>
              <w:t>Character Project</w:t>
            </w:r>
          </w:p>
          <w:p w:rsidR="005A0FBC" w:rsidRDefault="005A0FBC" w:rsidP="004B49EF">
            <w:pPr>
              <w:spacing w:after="120"/>
              <w:jc w:val="center"/>
            </w:pPr>
            <w:r>
              <w:t>Summative reflection</w:t>
            </w:r>
          </w:p>
          <w:p w:rsidR="005A0FBC" w:rsidRPr="00DB305D" w:rsidRDefault="005A0FBC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5A0FBC" w:rsidRPr="001951E8" w:rsidRDefault="005A0FBC" w:rsidP="005A0FBC">
      <w:pPr>
        <w:spacing w:after="0"/>
        <w:rPr>
          <w:sz w:val="4"/>
          <w:szCs w:val="4"/>
        </w:rPr>
      </w:pPr>
    </w:p>
    <w:p w:rsidR="005A0FBC" w:rsidRDefault="005A0FBC" w:rsidP="005A0FBC">
      <w:pPr>
        <w:spacing w:after="0"/>
        <w:rPr>
          <w:sz w:val="4"/>
          <w:szCs w:val="4"/>
        </w:rPr>
      </w:pPr>
    </w:p>
    <w:p w:rsidR="005A0FBC" w:rsidRPr="00B149C5" w:rsidRDefault="005A0FBC" w:rsidP="005A0FBC">
      <w:pPr>
        <w:spacing w:after="0"/>
        <w:rPr>
          <w:szCs w:val="4"/>
        </w:rPr>
      </w:pPr>
    </w:p>
    <w:p w:rsidR="00990086" w:rsidRPr="005A0FBC" w:rsidRDefault="00990086" w:rsidP="005A0FBC"/>
    <w:sectPr w:rsidR="00990086" w:rsidRPr="005A0FBC" w:rsidSect="006502DC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41A5"/>
    <w:rsid w:val="000850C2"/>
    <w:rsid w:val="00120692"/>
    <w:rsid w:val="00170182"/>
    <w:rsid w:val="00192AD1"/>
    <w:rsid w:val="001951E8"/>
    <w:rsid w:val="001C7333"/>
    <w:rsid w:val="001E06E5"/>
    <w:rsid w:val="001E1FF2"/>
    <w:rsid w:val="00243906"/>
    <w:rsid w:val="00254892"/>
    <w:rsid w:val="002717B6"/>
    <w:rsid w:val="002D41AC"/>
    <w:rsid w:val="002F1426"/>
    <w:rsid w:val="002F1966"/>
    <w:rsid w:val="003055AF"/>
    <w:rsid w:val="003154BD"/>
    <w:rsid w:val="00375D32"/>
    <w:rsid w:val="003779EA"/>
    <w:rsid w:val="003A1F67"/>
    <w:rsid w:val="004059A9"/>
    <w:rsid w:val="00430277"/>
    <w:rsid w:val="004D4FCE"/>
    <w:rsid w:val="00501081"/>
    <w:rsid w:val="005A0FBC"/>
    <w:rsid w:val="005E38FC"/>
    <w:rsid w:val="00611B54"/>
    <w:rsid w:val="00613CB0"/>
    <w:rsid w:val="006C7F45"/>
    <w:rsid w:val="00785E95"/>
    <w:rsid w:val="007A147C"/>
    <w:rsid w:val="007F0C34"/>
    <w:rsid w:val="0080537B"/>
    <w:rsid w:val="0083516A"/>
    <w:rsid w:val="008668B6"/>
    <w:rsid w:val="008902B0"/>
    <w:rsid w:val="00990086"/>
    <w:rsid w:val="009A0FC1"/>
    <w:rsid w:val="009D5945"/>
    <w:rsid w:val="00A73EB8"/>
    <w:rsid w:val="00AC2828"/>
    <w:rsid w:val="00B149C5"/>
    <w:rsid w:val="00B477DC"/>
    <w:rsid w:val="00B963EA"/>
    <w:rsid w:val="00BD5925"/>
    <w:rsid w:val="00BE53BF"/>
    <w:rsid w:val="00C03192"/>
    <w:rsid w:val="00C57749"/>
    <w:rsid w:val="00C907B0"/>
    <w:rsid w:val="00C94F98"/>
    <w:rsid w:val="00D97955"/>
    <w:rsid w:val="00DB305D"/>
    <w:rsid w:val="00DE5063"/>
    <w:rsid w:val="00E02975"/>
    <w:rsid w:val="00ED5EC2"/>
    <w:rsid w:val="00EF1B39"/>
    <w:rsid w:val="00F06091"/>
    <w:rsid w:val="00FB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2F15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F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E0963-AE80-474A-9049-BD9556C7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2017-08-08T18:15:00Z</dcterms:created>
  <dcterms:modified xsi:type="dcterms:W3CDTF">2018-07-20T00:33:00Z</dcterms:modified>
</cp:coreProperties>
</file>