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13CB0" w:rsidRPr="00111DFC">
        <w:t>Computer Applications</w:t>
      </w:r>
      <w:r w:rsidRPr="00111DFC"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bookmarkStart w:id="0" w:name="_GoBack"/>
      <w:r w:rsidR="00613CB0" w:rsidRPr="00111DFC">
        <w:t>9th</w:t>
      </w:r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155E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155E6">
              <w:t>Introduction to Microsoft Office Applications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54CDE">
              <w:t xml:space="preserve">16 </w:t>
            </w:r>
            <w:r w:rsidR="007155E6">
              <w:t>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B7EEB">
              <w:t xml:space="preserve">Why is it important in today’s world to recognize/know computer terminology? </w:t>
            </w:r>
            <w:r w:rsidR="00C52FE7">
              <w:t xml:space="preserve">What are basic similarities/differences of </w:t>
            </w:r>
            <w:r w:rsidR="00BB7EEB">
              <w:t xml:space="preserve">the Microsoft Office applications? What are different features you can use to create aesthetically pleasing documents?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7B195F">
        <w:tc>
          <w:tcPr>
            <w:tcW w:w="2785" w:type="dxa"/>
            <w:vAlign w:val="center"/>
          </w:tcPr>
          <w:p w:rsidR="002F1426" w:rsidRPr="002F1426" w:rsidRDefault="002F1426" w:rsidP="007B195F">
            <w:pPr>
              <w:widowControl w:val="0"/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B195F" w:rsidTr="007E4D2A">
        <w:trPr>
          <w:trHeight w:val="4580"/>
        </w:trPr>
        <w:tc>
          <w:tcPr>
            <w:tcW w:w="2785" w:type="dxa"/>
            <w:vAlign w:val="center"/>
          </w:tcPr>
          <w:p w:rsidR="007B195F" w:rsidRPr="00DE5063" w:rsidRDefault="007B195F" w:rsidP="007B195F">
            <w:pPr>
              <w:widowControl w:val="0"/>
              <w:jc w:val="center"/>
            </w:pPr>
            <w:r>
              <w:t>Terminology</w:t>
            </w:r>
          </w:p>
        </w:tc>
        <w:tc>
          <w:tcPr>
            <w:tcW w:w="1890" w:type="dxa"/>
            <w:vMerge w:val="restart"/>
            <w:vAlign w:val="center"/>
          </w:tcPr>
          <w:p w:rsidR="007B195F" w:rsidRPr="00A73EB8" w:rsidRDefault="007B195F" w:rsidP="007B195F">
            <w:pPr>
              <w:widowControl w:val="0"/>
              <w:jc w:val="center"/>
            </w:pPr>
            <w:r>
              <w:t>15.4.12.A</w:t>
            </w:r>
          </w:p>
        </w:tc>
        <w:tc>
          <w:tcPr>
            <w:tcW w:w="3420" w:type="dxa"/>
            <w:vMerge w:val="restart"/>
            <w:vAlign w:val="center"/>
          </w:tcPr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Hardware</w:t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Software</w:t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Applications</w:t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Start Screen</w:t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Network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Default</w:t>
            </w:r>
            <w:r w:rsidRPr="000C56A0">
              <w:tab/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Hard Drive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P:/Drive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Flash Drive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Clipboard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Headers/Footers</w:t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Tabs</w:t>
            </w:r>
            <w:r w:rsidRPr="000C56A0">
              <w:tab/>
            </w:r>
          </w:p>
          <w:p w:rsidR="007B195F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Groups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>
              <w:t>Commands/buttons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Gallery</w:t>
            </w:r>
            <w:r w:rsidRPr="000C56A0">
              <w:tab/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Ribbon</w:t>
            </w:r>
            <w:r w:rsidRPr="000C56A0">
              <w:tab/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lastRenderedPageBreak/>
              <w:t>Zoom Control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Quick Access Toolbar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Help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Key Tip</w:t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Screen Tip</w:t>
            </w:r>
            <w:r w:rsidRPr="000C56A0">
              <w:tab/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Mini Toolbar</w:t>
            </w:r>
            <w:r w:rsidRPr="000C56A0">
              <w:tab/>
            </w:r>
            <w:r w:rsidRPr="000C56A0">
              <w:tab/>
            </w:r>
          </w:p>
          <w:p w:rsidR="007B195F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Dialog Box Launcher</w:t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>
              <w:t>Templates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Excel</w:t>
            </w:r>
            <w:r w:rsidRPr="000C56A0">
              <w:tab/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Access</w:t>
            </w:r>
            <w:r w:rsidRPr="000C56A0">
              <w:tab/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Publisher</w:t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Word</w:t>
            </w:r>
            <w:r w:rsidRPr="000C56A0">
              <w:tab/>
            </w:r>
            <w:r w:rsidRPr="000C56A0">
              <w:tab/>
            </w:r>
          </w:p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>Outlook</w:t>
            </w:r>
          </w:p>
          <w:p w:rsidR="007B195F" w:rsidRPr="00A73EB8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  <w:r w:rsidRPr="000C56A0">
              <w:t xml:space="preserve">PowerPoint </w:t>
            </w:r>
          </w:p>
        </w:tc>
        <w:tc>
          <w:tcPr>
            <w:tcW w:w="3420" w:type="dxa"/>
            <w:vMerge w:val="restart"/>
            <w:vAlign w:val="center"/>
          </w:tcPr>
          <w:p w:rsidR="007B195F" w:rsidRDefault="007B195F" w:rsidP="007B195F">
            <w:pPr>
              <w:widowControl w:val="0"/>
              <w:jc w:val="center"/>
            </w:pPr>
          </w:p>
          <w:p w:rsidR="007B195F" w:rsidRDefault="007B195F" w:rsidP="007B195F">
            <w:pPr>
              <w:widowControl w:val="0"/>
              <w:jc w:val="center"/>
            </w:pPr>
            <w:r>
              <w:t>Laptops</w:t>
            </w:r>
          </w:p>
          <w:p w:rsidR="007B195F" w:rsidRDefault="007B195F" w:rsidP="007B195F">
            <w:pPr>
              <w:widowControl w:val="0"/>
              <w:jc w:val="center"/>
            </w:pPr>
            <w:r>
              <w:t>Course booklets</w:t>
            </w:r>
          </w:p>
          <w:p w:rsidR="007B195F" w:rsidRDefault="007B195F" w:rsidP="007B195F">
            <w:pPr>
              <w:widowControl w:val="0"/>
              <w:jc w:val="center"/>
            </w:pPr>
            <w:r>
              <w:t>Student logins</w:t>
            </w:r>
          </w:p>
          <w:p w:rsidR="007B195F" w:rsidRPr="007B195F" w:rsidRDefault="007B195F" w:rsidP="007B195F">
            <w:pPr>
              <w:widowControl w:val="0"/>
              <w:jc w:val="center"/>
            </w:pPr>
            <w:r>
              <w:t>Set printer default</w:t>
            </w:r>
          </w:p>
        </w:tc>
        <w:tc>
          <w:tcPr>
            <w:tcW w:w="2880" w:type="dxa"/>
            <w:vMerge w:val="restart"/>
            <w:vAlign w:val="center"/>
          </w:tcPr>
          <w:p w:rsidR="007B195F" w:rsidRDefault="007B195F" w:rsidP="007B195F">
            <w:pPr>
              <w:widowControl w:val="0"/>
              <w:spacing w:after="120"/>
              <w:jc w:val="center"/>
            </w:pPr>
            <w:r>
              <w:t>Computer screen check</w:t>
            </w:r>
          </w:p>
          <w:p w:rsidR="007B195F" w:rsidRPr="00DB305D" w:rsidRDefault="007B195F" w:rsidP="007B195F">
            <w:pPr>
              <w:widowControl w:val="0"/>
              <w:spacing w:after="120"/>
              <w:jc w:val="center"/>
              <w:rPr>
                <w:sz w:val="18"/>
              </w:rPr>
            </w:pPr>
            <w:r>
              <w:t>Vocabulary Quiz</w:t>
            </w:r>
          </w:p>
        </w:tc>
      </w:tr>
      <w:tr w:rsidR="007B195F" w:rsidTr="007B195F">
        <w:trPr>
          <w:trHeight w:val="5961"/>
        </w:trPr>
        <w:tc>
          <w:tcPr>
            <w:tcW w:w="2785" w:type="dxa"/>
            <w:vAlign w:val="center"/>
          </w:tcPr>
          <w:p w:rsidR="007B195F" w:rsidRDefault="007B195F" w:rsidP="008C6CC7">
            <w:pPr>
              <w:widowControl w:val="0"/>
            </w:pPr>
          </w:p>
        </w:tc>
        <w:tc>
          <w:tcPr>
            <w:tcW w:w="1890" w:type="dxa"/>
            <w:vMerge/>
            <w:vAlign w:val="center"/>
          </w:tcPr>
          <w:p w:rsidR="007B195F" w:rsidRDefault="007B195F" w:rsidP="007B195F">
            <w:pPr>
              <w:widowControl w:val="0"/>
              <w:jc w:val="center"/>
            </w:pPr>
          </w:p>
        </w:tc>
        <w:tc>
          <w:tcPr>
            <w:tcW w:w="3420" w:type="dxa"/>
            <w:vMerge/>
            <w:vAlign w:val="center"/>
          </w:tcPr>
          <w:p w:rsidR="007B195F" w:rsidRPr="000C56A0" w:rsidRDefault="007B195F" w:rsidP="007B195F">
            <w:pPr>
              <w:pStyle w:val="NoSpacing"/>
              <w:widowControl w:val="0"/>
              <w:numPr>
                <w:ilvl w:val="0"/>
                <w:numId w:val="3"/>
              </w:numPr>
            </w:pPr>
          </w:p>
        </w:tc>
        <w:tc>
          <w:tcPr>
            <w:tcW w:w="3420" w:type="dxa"/>
            <w:vMerge/>
            <w:vAlign w:val="center"/>
          </w:tcPr>
          <w:p w:rsidR="007B195F" w:rsidRDefault="007B195F" w:rsidP="007B195F">
            <w:pPr>
              <w:widowControl w:val="0"/>
              <w:jc w:val="center"/>
            </w:pPr>
          </w:p>
        </w:tc>
        <w:tc>
          <w:tcPr>
            <w:tcW w:w="2880" w:type="dxa"/>
            <w:vMerge/>
            <w:vAlign w:val="center"/>
          </w:tcPr>
          <w:p w:rsidR="007B195F" w:rsidRDefault="007B195F" w:rsidP="007B195F">
            <w:pPr>
              <w:widowControl w:val="0"/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horzAnchor="margin" w:tblpY="-35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7E4D2A">
        <w:tc>
          <w:tcPr>
            <w:tcW w:w="2785" w:type="dxa"/>
            <w:vAlign w:val="center"/>
          </w:tcPr>
          <w:p w:rsidR="007155E6" w:rsidRDefault="007155E6" w:rsidP="007E4D2A">
            <w:pPr>
              <w:jc w:val="center"/>
            </w:pPr>
            <w:r>
              <w:t>Selecting/Deleting/</w:t>
            </w:r>
          </w:p>
          <w:p w:rsidR="0080537B" w:rsidRPr="00DE5063" w:rsidRDefault="007155E6" w:rsidP="007E4D2A">
            <w:pPr>
              <w:jc w:val="center"/>
            </w:pPr>
            <w:r>
              <w:t>Moving/Copying Text</w:t>
            </w:r>
          </w:p>
        </w:tc>
        <w:tc>
          <w:tcPr>
            <w:tcW w:w="1890" w:type="dxa"/>
            <w:vAlign w:val="center"/>
          </w:tcPr>
          <w:p w:rsidR="0080537B" w:rsidRPr="00A73EB8" w:rsidRDefault="007155E6" w:rsidP="007E4D2A">
            <w:pPr>
              <w:jc w:val="center"/>
            </w:pPr>
            <w:r>
              <w:t>15.4.12.A</w:t>
            </w:r>
          </w:p>
        </w:tc>
        <w:tc>
          <w:tcPr>
            <w:tcW w:w="3420" w:type="dxa"/>
            <w:vAlign w:val="center"/>
          </w:tcPr>
          <w:p w:rsidR="00430277" w:rsidRDefault="000B66A7" w:rsidP="007E4D2A">
            <w:pPr>
              <w:pStyle w:val="NoSpacing"/>
              <w:numPr>
                <w:ilvl w:val="0"/>
                <w:numId w:val="3"/>
              </w:numPr>
            </w:pPr>
            <w:r>
              <w:t>Cut/copy/paste</w:t>
            </w:r>
          </w:p>
          <w:p w:rsidR="000B66A7" w:rsidRDefault="000B66A7" w:rsidP="007E4D2A">
            <w:pPr>
              <w:pStyle w:val="NoSpacing"/>
              <w:numPr>
                <w:ilvl w:val="0"/>
                <w:numId w:val="3"/>
              </w:numPr>
            </w:pPr>
            <w:r>
              <w:t>Backspace/delete</w:t>
            </w:r>
          </w:p>
          <w:p w:rsidR="000B66A7" w:rsidRPr="00A73EB8" w:rsidRDefault="000B66A7" w:rsidP="007E4D2A">
            <w:pPr>
              <w:pStyle w:val="NoSpacing"/>
              <w:numPr>
                <w:ilvl w:val="0"/>
                <w:numId w:val="3"/>
              </w:numPr>
            </w:pPr>
            <w:r>
              <w:t>Drag and drop</w:t>
            </w:r>
          </w:p>
        </w:tc>
        <w:tc>
          <w:tcPr>
            <w:tcW w:w="3420" w:type="dxa"/>
            <w:vAlign w:val="center"/>
          </w:tcPr>
          <w:p w:rsidR="00C52FE7" w:rsidRDefault="00C52FE7" w:rsidP="007E4D2A">
            <w:pPr>
              <w:jc w:val="center"/>
            </w:pPr>
            <w:r>
              <w:t>Laptops</w:t>
            </w:r>
          </w:p>
          <w:p w:rsidR="0080537B" w:rsidRPr="00C52FE7" w:rsidRDefault="00C52FE7" w:rsidP="007E4D2A">
            <w:pPr>
              <w:jc w:val="center"/>
            </w:pPr>
            <w:r>
              <w:t>Course booklets</w:t>
            </w:r>
          </w:p>
        </w:tc>
        <w:tc>
          <w:tcPr>
            <w:tcW w:w="2880" w:type="dxa"/>
            <w:vAlign w:val="center"/>
          </w:tcPr>
          <w:p w:rsidR="0080537B" w:rsidRPr="00DB305D" w:rsidRDefault="00C52FE7" w:rsidP="007E4D2A">
            <w:pPr>
              <w:spacing w:after="120"/>
              <w:jc w:val="center"/>
              <w:rPr>
                <w:sz w:val="18"/>
              </w:rPr>
            </w:pPr>
            <w:r>
              <w:t>Computer screen check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155E6" w:rsidP="00A5565A">
            <w:pPr>
              <w:jc w:val="center"/>
            </w:pPr>
            <w:r>
              <w:t>Formatting/Editing Text</w:t>
            </w:r>
          </w:p>
        </w:tc>
        <w:tc>
          <w:tcPr>
            <w:tcW w:w="1890" w:type="dxa"/>
            <w:vAlign w:val="center"/>
          </w:tcPr>
          <w:p w:rsidR="0080537B" w:rsidRPr="00A73EB8" w:rsidRDefault="007155E6" w:rsidP="00A5565A">
            <w:pPr>
              <w:jc w:val="center"/>
            </w:pPr>
            <w:r>
              <w:t>15.4.12.A</w:t>
            </w:r>
          </w:p>
        </w:tc>
        <w:tc>
          <w:tcPr>
            <w:tcW w:w="3420" w:type="dxa"/>
            <w:vAlign w:val="center"/>
          </w:tcPr>
          <w:p w:rsidR="00C52FE7" w:rsidRDefault="00C52FE7" w:rsidP="00C52FE7">
            <w:pPr>
              <w:pStyle w:val="NoSpacing"/>
              <w:numPr>
                <w:ilvl w:val="0"/>
                <w:numId w:val="3"/>
              </w:numPr>
            </w:pPr>
            <w:r>
              <w:t>Format</w:t>
            </w:r>
          </w:p>
          <w:p w:rsidR="00430277" w:rsidRDefault="00C52FE7" w:rsidP="00C52FE7">
            <w:pPr>
              <w:pStyle w:val="NoSpacing"/>
              <w:numPr>
                <w:ilvl w:val="0"/>
                <w:numId w:val="3"/>
              </w:numPr>
            </w:pPr>
            <w:r w:rsidRPr="00C52FE7">
              <w:rPr>
                <w:i/>
              </w:rPr>
              <w:t>Font</w:t>
            </w:r>
            <w:r>
              <w:t xml:space="preserve"> Group commands</w:t>
            </w:r>
          </w:p>
          <w:p w:rsidR="00C52FE7" w:rsidRDefault="00C52FE7" w:rsidP="00C52FE7">
            <w:pPr>
              <w:pStyle w:val="NoSpacing"/>
              <w:numPr>
                <w:ilvl w:val="0"/>
                <w:numId w:val="3"/>
              </w:numPr>
            </w:pPr>
            <w:r>
              <w:t>Alignment</w:t>
            </w:r>
          </w:p>
          <w:p w:rsidR="00C52FE7" w:rsidRDefault="00C52FE7" w:rsidP="00C52FE7">
            <w:pPr>
              <w:pStyle w:val="NoSpacing"/>
              <w:numPr>
                <w:ilvl w:val="0"/>
                <w:numId w:val="3"/>
              </w:numPr>
            </w:pPr>
            <w:r>
              <w:t>Spacing</w:t>
            </w:r>
          </w:p>
          <w:p w:rsidR="00C52FE7" w:rsidRDefault="00C52FE7" w:rsidP="00C52FE7">
            <w:pPr>
              <w:pStyle w:val="NoSpacing"/>
              <w:numPr>
                <w:ilvl w:val="0"/>
                <w:numId w:val="3"/>
              </w:numPr>
            </w:pPr>
            <w:r>
              <w:t>Change Case command</w:t>
            </w:r>
          </w:p>
          <w:p w:rsidR="00C52FE7" w:rsidRDefault="00C52FE7" w:rsidP="00C52FE7">
            <w:pPr>
              <w:pStyle w:val="NoSpacing"/>
              <w:numPr>
                <w:ilvl w:val="0"/>
                <w:numId w:val="3"/>
              </w:numPr>
            </w:pPr>
            <w:r>
              <w:t>Format Painter</w:t>
            </w:r>
          </w:p>
          <w:p w:rsidR="00C52FE7" w:rsidRDefault="00C52FE7" w:rsidP="00C52FE7">
            <w:pPr>
              <w:pStyle w:val="NoSpacing"/>
              <w:numPr>
                <w:ilvl w:val="0"/>
                <w:numId w:val="3"/>
              </w:numPr>
            </w:pPr>
            <w:r>
              <w:t>Borders/shading</w:t>
            </w:r>
          </w:p>
          <w:p w:rsidR="00C52FE7" w:rsidRPr="00A73EB8" w:rsidRDefault="00C52FE7" w:rsidP="00C52FE7">
            <w:pPr>
              <w:pStyle w:val="NoSpacing"/>
              <w:numPr>
                <w:ilvl w:val="0"/>
                <w:numId w:val="3"/>
              </w:numPr>
            </w:pPr>
            <w:r>
              <w:t xml:space="preserve">Bullets/numbers </w:t>
            </w:r>
          </w:p>
        </w:tc>
        <w:tc>
          <w:tcPr>
            <w:tcW w:w="3420" w:type="dxa"/>
            <w:vAlign w:val="center"/>
          </w:tcPr>
          <w:p w:rsidR="00C52FE7" w:rsidRDefault="00C52FE7" w:rsidP="00C52FE7">
            <w:pPr>
              <w:jc w:val="center"/>
            </w:pPr>
            <w:r>
              <w:t>Laptops</w:t>
            </w:r>
          </w:p>
          <w:p w:rsidR="0080537B" w:rsidRPr="00C52FE7" w:rsidRDefault="00C52FE7" w:rsidP="00C52FE7">
            <w:pPr>
              <w:jc w:val="center"/>
            </w:pPr>
            <w:r>
              <w:t>Course booklets</w:t>
            </w:r>
          </w:p>
        </w:tc>
        <w:tc>
          <w:tcPr>
            <w:tcW w:w="2880" w:type="dxa"/>
            <w:vAlign w:val="center"/>
          </w:tcPr>
          <w:p w:rsidR="0080537B" w:rsidRDefault="00C52FE7" w:rsidP="00A5565A">
            <w:pPr>
              <w:spacing w:after="120"/>
              <w:jc w:val="center"/>
            </w:pPr>
            <w:r>
              <w:t>Computer screen check</w:t>
            </w:r>
          </w:p>
          <w:p w:rsidR="00C52FE7" w:rsidRPr="00DB305D" w:rsidRDefault="00C52FE7" w:rsidP="00A5565A">
            <w:pPr>
              <w:spacing w:after="120"/>
              <w:jc w:val="center"/>
              <w:rPr>
                <w:sz w:val="18"/>
              </w:rPr>
            </w:pPr>
            <w:r>
              <w:t>Completed exercises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C56A0" w:rsidP="00A5565A">
            <w:pPr>
              <w:jc w:val="center"/>
            </w:pPr>
            <w:r>
              <w:t>Keyboarding Speed</w:t>
            </w:r>
          </w:p>
        </w:tc>
        <w:tc>
          <w:tcPr>
            <w:tcW w:w="1890" w:type="dxa"/>
            <w:vAlign w:val="center"/>
          </w:tcPr>
          <w:p w:rsidR="002717B6" w:rsidRPr="00A73EB8" w:rsidRDefault="000C56A0" w:rsidP="00A5565A">
            <w:pPr>
              <w:jc w:val="center"/>
            </w:pPr>
            <w:r>
              <w:t>15.4.12.A</w:t>
            </w:r>
          </w:p>
        </w:tc>
        <w:tc>
          <w:tcPr>
            <w:tcW w:w="3420" w:type="dxa"/>
            <w:vAlign w:val="center"/>
          </w:tcPr>
          <w:p w:rsidR="000C56A0" w:rsidRDefault="000C56A0" w:rsidP="00C52FE7">
            <w:pPr>
              <w:pStyle w:val="NoSpacing"/>
              <w:numPr>
                <w:ilvl w:val="0"/>
                <w:numId w:val="3"/>
              </w:numPr>
            </w:pPr>
            <w:r>
              <w:t>Home</w:t>
            </w:r>
            <w:r w:rsidR="002C1410">
              <w:t xml:space="preserve"> </w:t>
            </w:r>
            <w:r>
              <w:t>row</w:t>
            </w:r>
          </w:p>
          <w:p w:rsidR="00990086" w:rsidRPr="00A73EB8" w:rsidRDefault="000C56A0" w:rsidP="00C52FE7">
            <w:pPr>
              <w:pStyle w:val="NoSpacing"/>
              <w:numPr>
                <w:ilvl w:val="0"/>
                <w:numId w:val="3"/>
              </w:numPr>
            </w:pPr>
            <w:r>
              <w:t>typing.com</w:t>
            </w:r>
          </w:p>
        </w:tc>
        <w:tc>
          <w:tcPr>
            <w:tcW w:w="3420" w:type="dxa"/>
            <w:vAlign w:val="center"/>
          </w:tcPr>
          <w:p w:rsidR="002717B6" w:rsidRPr="000C56A0" w:rsidRDefault="000C56A0" w:rsidP="000C56A0">
            <w:pPr>
              <w:jc w:val="center"/>
            </w:pPr>
            <w:r>
              <w:t>Sign in/utilize - typing.com</w:t>
            </w:r>
          </w:p>
        </w:tc>
        <w:tc>
          <w:tcPr>
            <w:tcW w:w="2880" w:type="dxa"/>
            <w:vAlign w:val="center"/>
          </w:tcPr>
          <w:p w:rsidR="00C52FE7" w:rsidRDefault="00C52FE7" w:rsidP="00A5565A">
            <w:pPr>
              <w:spacing w:after="120"/>
              <w:jc w:val="center"/>
            </w:pPr>
            <w:r>
              <w:t>Online monitoring</w:t>
            </w:r>
          </w:p>
          <w:p w:rsidR="002717B6" w:rsidRDefault="000C56A0" w:rsidP="00A5565A">
            <w:pPr>
              <w:spacing w:after="120"/>
              <w:jc w:val="center"/>
            </w:pPr>
            <w:r>
              <w:t>Speed tests</w:t>
            </w:r>
          </w:p>
          <w:p w:rsidR="000C56A0" w:rsidRPr="00DB305D" w:rsidRDefault="000C56A0" w:rsidP="00A5565A">
            <w:pPr>
              <w:spacing w:after="120"/>
              <w:jc w:val="center"/>
              <w:rPr>
                <w:sz w:val="18"/>
              </w:rPr>
            </w:pPr>
            <w:r>
              <w:t>Completed lessons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FA130D"/>
    <w:multiLevelType w:val="hybridMultilevel"/>
    <w:tmpl w:val="0220B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66A7"/>
    <w:rsid w:val="000C56A0"/>
    <w:rsid w:val="00102BAE"/>
    <w:rsid w:val="00111DFC"/>
    <w:rsid w:val="00120692"/>
    <w:rsid w:val="00170903"/>
    <w:rsid w:val="001951E8"/>
    <w:rsid w:val="001E06E5"/>
    <w:rsid w:val="001E1FF2"/>
    <w:rsid w:val="00243906"/>
    <w:rsid w:val="002717B6"/>
    <w:rsid w:val="002C1410"/>
    <w:rsid w:val="002F1426"/>
    <w:rsid w:val="002F1966"/>
    <w:rsid w:val="003154BD"/>
    <w:rsid w:val="003A1F67"/>
    <w:rsid w:val="00430277"/>
    <w:rsid w:val="00432028"/>
    <w:rsid w:val="004D4FCE"/>
    <w:rsid w:val="00564794"/>
    <w:rsid w:val="005E38FC"/>
    <w:rsid w:val="00611B54"/>
    <w:rsid w:val="00613CB0"/>
    <w:rsid w:val="007155E6"/>
    <w:rsid w:val="007A147C"/>
    <w:rsid w:val="007B195F"/>
    <w:rsid w:val="007E0B26"/>
    <w:rsid w:val="007E4D2A"/>
    <w:rsid w:val="007F0C34"/>
    <w:rsid w:val="0080537B"/>
    <w:rsid w:val="00845E6E"/>
    <w:rsid w:val="008668B6"/>
    <w:rsid w:val="008902B0"/>
    <w:rsid w:val="008C6CC7"/>
    <w:rsid w:val="00954CDE"/>
    <w:rsid w:val="00990086"/>
    <w:rsid w:val="009A0FC1"/>
    <w:rsid w:val="00A73EB8"/>
    <w:rsid w:val="00AC2828"/>
    <w:rsid w:val="00B149C5"/>
    <w:rsid w:val="00B477DC"/>
    <w:rsid w:val="00B963EA"/>
    <w:rsid w:val="00BB7EEB"/>
    <w:rsid w:val="00BE53BF"/>
    <w:rsid w:val="00C52FE7"/>
    <w:rsid w:val="00C94F98"/>
    <w:rsid w:val="00CE7BBF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155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91DD7-DC0E-4032-8CE5-8909AFDD0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88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9</cp:revision>
  <dcterms:created xsi:type="dcterms:W3CDTF">2017-07-27T14:14:00Z</dcterms:created>
  <dcterms:modified xsi:type="dcterms:W3CDTF">2017-09-22T17:07:00Z</dcterms:modified>
</cp:coreProperties>
</file>