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7BD" w:rsidRPr="002F1426" w:rsidRDefault="003247BD" w:rsidP="003247BD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3247BD" w:rsidRPr="00A73EB8" w:rsidRDefault="003247BD" w:rsidP="003247BD">
      <w:pPr>
        <w:rPr>
          <w:u w:val="single"/>
        </w:rPr>
      </w:pPr>
      <w:r w:rsidRPr="002F1426">
        <w:rPr>
          <w:b/>
        </w:rPr>
        <w:t>Course Title:</w:t>
      </w:r>
      <w:r>
        <w:t xml:space="preserve"> Illustration I</w:t>
      </w:r>
      <w:r>
        <w:tab/>
      </w:r>
      <w:r>
        <w:tab/>
        <w:t xml:space="preserve">                      </w:t>
      </w:r>
      <w:r w:rsidRPr="002F1426">
        <w:rPr>
          <w:b/>
        </w:rPr>
        <w:t>Grade:</w:t>
      </w:r>
      <w:r>
        <w:rPr>
          <w:b/>
        </w:rPr>
        <w:t xml:space="preserve"> 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3247BD" w:rsidTr="004B49EF">
        <w:tc>
          <w:tcPr>
            <w:tcW w:w="6475" w:type="dxa"/>
          </w:tcPr>
          <w:p w:rsidR="003247BD" w:rsidRPr="002F1426" w:rsidRDefault="003247BD" w:rsidP="004B49E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Symbols</w:t>
            </w:r>
          </w:p>
        </w:tc>
        <w:tc>
          <w:tcPr>
            <w:tcW w:w="7920" w:type="dxa"/>
          </w:tcPr>
          <w:p w:rsidR="003247BD" w:rsidRDefault="003247BD" w:rsidP="004B49EF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60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3247BD" w:rsidTr="004B49EF">
        <w:tc>
          <w:tcPr>
            <w:tcW w:w="14395" w:type="dxa"/>
          </w:tcPr>
          <w:p w:rsidR="003247BD" w:rsidRDefault="003247BD" w:rsidP="004B49EF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3247BD" w:rsidRDefault="003247BD" w:rsidP="004B49EF">
            <w:pPr>
              <w:pStyle w:val="ListParagraph"/>
              <w:numPr>
                <w:ilvl w:val="0"/>
                <w:numId w:val="3"/>
              </w:numPr>
            </w:pPr>
            <w:r>
              <w:t>UEQ: How does illustration influence our daily lives?</w:t>
            </w:r>
          </w:p>
          <w:p w:rsidR="003247BD" w:rsidRDefault="003247BD" w:rsidP="004B49EF">
            <w:pPr>
              <w:pStyle w:val="ListParagraph"/>
              <w:numPr>
                <w:ilvl w:val="0"/>
                <w:numId w:val="3"/>
              </w:numPr>
            </w:pPr>
            <w:r>
              <w:t>UEQ: How can you translate observational drawing into a symbol?</w:t>
            </w:r>
          </w:p>
          <w:p w:rsidR="003247BD" w:rsidRDefault="003247BD" w:rsidP="004B49EF">
            <w:pPr>
              <w:pStyle w:val="ListParagraph"/>
              <w:numPr>
                <w:ilvl w:val="0"/>
                <w:numId w:val="3"/>
              </w:numPr>
            </w:pPr>
            <w:r>
              <w:t>UEQ: How do fine art techniques apply in the tradition of illustration?</w:t>
            </w:r>
          </w:p>
          <w:p w:rsidR="003247BD" w:rsidRDefault="003247BD" w:rsidP="004B49EF">
            <w:pPr>
              <w:pStyle w:val="ListParagraph"/>
              <w:ind w:left="360"/>
            </w:pPr>
          </w:p>
          <w:p w:rsidR="003247BD" w:rsidRDefault="003247BD" w:rsidP="004B49EF">
            <w:pPr>
              <w:pStyle w:val="ListParagraph"/>
              <w:numPr>
                <w:ilvl w:val="0"/>
                <w:numId w:val="3"/>
              </w:numPr>
            </w:pPr>
            <w:r>
              <w:t>LEQ: How do your observation skills inform your artistic decisions?</w:t>
            </w:r>
          </w:p>
          <w:p w:rsidR="003247BD" w:rsidRDefault="003247BD" w:rsidP="004B49EF">
            <w:pPr>
              <w:pStyle w:val="ListParagraph"/>
            </w:pPr>
          </w:p>
          <w:p w:rsidR="003247BD" w:rsidRDefault="003247BD" w:rsidP="004B49EF">
            <w:pPr>
              <w:pStyle w:val="ListParagraph"/>
              <w:numPr>
                <w:ilvl w:val="0"/>
                <w:numId w:val="3"/>
              </w:numPr>
            </w:pPr>
            <w:r>
              <w:t>LEQ: How can you represent a celebration through images?</w:t>
            </w:r>
          </w:p>
          <w:p w:rsidR="003247BD" w:rsidRDefault="003247BD" w:rsidP="004B49EF">
            <w:pPr>
              <w:pStyle w:val="ListParagraph"/>
              <w:numPr>
                <w:ilvl w:val="0"/>
                <w:numId w:val="3"/>
              </w:numPr>
            </w:pPr>
            <w:r>
              <w:t>LEQ: What are various techniques used to create a pattern?</w:t>
            </w:r>
          </w:p>
          <w:p w:rsidR="003247BD" w:rsidRDefault="003247BD" w:rsidP="004B49EF">
            <w:pPr>
              <w:pStyle w:val="ListParagraph"/>
            </w:pPr>
          </w:p>
          <w:p w:rsidR="003247BD" w:rsidRDefault="003247BD" w:rsidP="004B49EF">
            <w:pPr>
              <w:pStyle w:val="ListParagraph"/>
              <w:numPr>
                <w:ilvl w:val="0"/>
                <w:numId w:val="3"/>
              </w:numPr>
            </w:pPr>
            <w:r>
              <w:t>LEQ: How does printmaking require you to change your approach in symbol making?</w:t>
            </w:r>
          </w:p>
          <w:p w:rsidR="003247BD" w:rsidRDefault="003247BD" w:rsidP="004B49EF">
            <w:pPr>
              <w:pStyle w:val="ListParagraph"/>
              <w:numPr>
                <w:ilvl w:val="0"/>
                <w:numId w:val="3"/>
              </w:numPr>
            </w:pPr>
            <w:r>
              <w:t>LEQ: What are traditional and non-traditional ways to show a symbol of remembrance?</w:t>
            </w:r>
          </w:p>
          <w:p w:rsidR="003247BD" w:rsidRDefault="003247BD" w:rsidP="004B49EF">
            <w:pPr>
              <w:pStyle w:val="ListParagraph"/>
              <w:ind w:left="360"/>
            </w:pPr>
          </w:p>
          <w:p w:rsidR="003247BD" w:rsidRDefault="003247BD" w:rsidP="004B49EF">
            <w:pPr>
              <w:pStyle w:val="ListParagraph"/>
              <w:numPr>
                <w:ilvl w:val="0"/>
                <w:numId w:val="3"/>
              </w:numPr>
            </w:pPr>
            <w:r>
              <w:t xml:space="preserve">LEQ: What is a vector?  </w:t>
            </w:r>
          </w:p>
          <w:p w:rsidR="003247BD" w:rsidRDefault="003247BD" w:rsidP="004B49EF">
            <w:pPr>
              <w:pStyle w:val="ListParagraph"/>
              <w:numPr>
                <w:ilvl w:val="0"/>
                <w:numId w:val="3"/>
              </w:numPr>
            </w:pPr>
            <w:r>
              <w:t>LEQ: How can you use the tools in Adobe Illustrator to create a symbol?</w:t>
            </w:r>
          </w:p>
          <w:p w:rsidR="003247BD" w:rsidRDefault="003247BD" w:rsidP="004B49EF">
            <w:pPr>
              <w:pStyle w:val="ListParagraph"/>
              <w:ind w:left="360"/>
            </w:pPr>
          </w:p>
        </w:tc>
      </w:tr>
    </w:tbl>
    <w:p w:rsidR="003247BD" w:rsidRDefault="003247BD" w:rsidP="003247BD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247BD" w:rsidTr="004B49EF">
        <w:tc>
          <w:tcPr>
            <w:tcW w:w="2785" w:type="dxa"/>
            <w:vAlign w:val="center"/>
          </w:tcPr>
          <w:p w:rsidR="003247BD" w:rsidRPr="002F1426" w:rsidRDefault="003247BD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3247BD" w:rsidRPr="002F1426" w:rsidRDefault="003247BD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3247BD" w:rsidRPr="002F1426" w:rsidRDefault="003247BD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3247BD" w:rsidRPr="002F1426" w:rsidRDefault="003247BD" w:rsidP="004B49EF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3247BD" w:rsidRDefault="003247BD" w:rsidP="004B49EF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3247BD" w:rsidRPr="00DB305D" w:rsidRDefault="003247BD" w:rsidP="004B49EF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3247BD" w:rsidRPr="001951E8" w:rsidRDefault="003247BD" w:rsidP="003247B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247BD" w:rsidTr="004B49EF">
        <w:tc>
          <w:tcPr>
            <w:tcW w:w="2785" w:type="dxa"/>
            <w:vAlign w:val="center"/>
          </w:tcPr>
          <w:p w:rsidR="003247BD" w:rsidRPr="00DE5063" w:rsidRDefault="003247BD" w:rsidP="004B49EF">
            <w:pPr>
              <w:jc w:val="center"/>
            </w:pPr>
            <w:r>
              <w:t>Observational Drawing</w:t>
            </w:r>
          </w:p>
        </w:tc>
        <w:tc>
          <w:tcPr>
            <w:tcW w:w="1890" w:type="dxa"/>
            <w:vAlign w:val="center"/>
          </w:tcPr>
          <w:p w:rsidR="003247BD" w:rsidRPr="00E02975" w:rsidRDefault="003247BD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 9.1.12 E, 9.1.12. G, 9.1.12</w:t>
            </w:r>
            <w:r w:rsidRPr="00E02975">
              <w:t xml:space="preserve">H, 9.1.12 J, 9.1.12 K, </w:t>
            </w:r>
            <w:r>
              <w:t xml:space="preserve">9.2.12B, </w:t>
            </w:r>
            <w:r w:rsidRPr="00E02975">
              <w:t xml:space="preserve">9.2.12.D, 9.2.12. L, 9.3.12.A, 9.4.12.C, </w:t>
            </w:r>
          </w:p>
          <w:p w:rsidR="003247BD" w:rsidRPr="00A73EB8" w:rsidRDefault="003247BD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Cr1.1.Ia,Cr2.1.Ia, Cr2.3.Ia, Cr3.1.Ia, Pr4.1.Ia, Pr5.1.I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Re7.1.Ia,Re9.1.Ia, 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3247BD" w:rsidRDefault="003247B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Value</w:t>
            </w:r>
          </w:p>
          <w:p w:rsidR="003247BD" w:rsidRDefault="003247B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Outline</w:t>
            </w:r>
          </w:p>
          <w:p w:rsidR="003247BD" w:rsidRDefault="003247B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Contour drawing</w:t>
            </w:r>
          </w:p>
          <w:p w:rsidR="003247BD" w:rsidRPr="00A73EB8" w:rsidRDefault="003247B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Blind Contour drawing</w:t>
            </w:r>
          </w:p>
        </w:tc>
        <w:tc>
          <w:tcPr>
            <w:tcW w:w="3420" w:type="dxa"/>
            <w:vAlign w:val="center"/>
          </w:tcPr>
          <w:p w:rsidR="003247BD" w:rsidRDefault="003247BD" w:rsidP="004B49EF">
            <w:pPr>
              <w:jc w:val="center"/>
            </w:pPr>
          </w:p>
          <w:p w:rsidR="003247BD" w:rsidRDefault="003247BD" w:rsidP="004B49EF">
            <w:pPr>
              <w:jc w:val="center"/>
            </w:pPr>
            <w:r>
              <w:t>Objects for Observational Drawing</w:t>
            </w:r>
          </w:p>
          <w:p w:rsidR="003247BD" w:rsidRDefault="003247BD" w:rsidP="004B49EF">
            <w:pPr>
              <w:jc w:val="center"/>
            </w:pPr>
            <w:r>
              <w:t>Paper</w:t>
            </w:r>
          </w:p>
          <w:p w:rsidR="003247BD" w:rsidRPr="00E02975" w:rsidRDefault="003247BD" w:rsidP="004B49EF">
            <w:pPr>
              <w:jc w:val="center"/>
            </w:pPr>
            <w:r>
              <w:t>Markers, erasers, pencils</w:t>
            </w:r>
          </w:p>
        </w:tc>
        <w:tc>
          <w:tcPr>
            <w:tcW w:w="2880" w:type="dxa"/>
            <w:vAlign w:val="center"/>
          </w:tcPr>
          <w:p w:rsidR="003247BD" w:rsidRDefault="003247BD" w:rsidP="004B49EF">
            <w:pPr>
              <w:spacing w:after="120"/>
              <w:jc w:val="center"/>
            </w:pPr>
            <w:r>
              <w:t>Complete in class activities</w:t>
            </w:r>
          </w:p>
          <w:p w:rsidR="003247BD" w:rsidRDefault="003247BD" w:rsidP="004B49EF">
            <w:pPr>
              <w:spacing w:after="120"/>
              <w:jc w:val="center"/>
            </w:pPr>
            <w:r>
              <w:t xml:space="preserve">Proper use of materials </w:t>
            </w:r>
          </w:p>
          <w:p w:rsidR="003247BD" w:rsidRPr="00E02975" w:rsidRDefault="003247BD" w:rsidP="004B49EF">
            <w:pPr>
              <w:spacing w:after="120"/>
              <w:jc w:val="center"/>
            </w:pPr>
            <w:r>
              <w:t>Technique Investigation Reflection</w:t>
            </w:r>
          </w:p>
        </w:tc>
      </w:tr>
    </w:tbl>
    <w:p w:rsidR="003247BD" w:rsidRPr="001951E8" w:rsidRDefault="003247BD" w:rsidP="003247B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247BD" w:rsidTr="004B49EF">
        <w:tc>
          <w:tcPr>
            <w:tcW w:w="2785" w:type="dxa"/>
            <w:vAlign w:val="center"/>
          </w:tcPr>
          <w:p w:rsidR="003247BD" w:rsidRPr="00DE5063" w:rsidRDefault="003247BD" w:rsidP="004B49EF">
            <w:pPr>
              <w:jc w:val="center"/>
            </w:pPr>
            <w:r>
              <w:lastRenderedPageBreak/>
              <w:t>Pattern</w:t>
            </w:r>
          </w:p>
        </w:tc>
        <w:tc>
          <w:tcPr>
            <w:tcW w:w="1890" w:type="dxa"/>
            <w:vAlign w:val="center"/>
          </w:tcPr>
          <w:p w:rsidR="003247BD" w:rsidRPr="00E02975" w:rsidRDefault="003247BD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 9.1.12 E, 9.1.12. G, 9.1.12</w:t>
            </w:r>
            <w:r w:rsidRPr="00E02975">
              <w:t xml:space="preserve">H, 9.1.12 J, 9.1.12 K, </w:t>
            </w:r>
            <w:r>
              <w:t xml:space="preserve">9.2.12B, </w:t>
            </w:r>
            <w:r w:rsidRPr="00E02975">
              <w:t xml:space="preserve">9.2.12.D, 9.2.12. L, 9.3.12.A, 9.4.12.C, </w:t>
            </w:r>
          </w:p>
          <w:p w:rsidR="003247BD" w:rsidRPr="00A73EB8" w:rsidRDefault="003247BD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Cr1.1.Ia,Cr2.1.Ia, Cr2.3.Ia, Cr3.1.Ia, Pr4.1.Ia, Pr5.1.I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Re7.1.Ia,Re9.1.Ia, 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3247BD" w:rsidRDefault="003247B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Current and Relevant Adobe Illustrator Tools</w:t>
            </w:r>
          </w:p>
          <w:p w:rsidR="003247BD" w:rsidRDefault="003247B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Pattern</w:t>
            </w:r>
          </w:p>
          <w:p w:rsidR="003247BD" w:rsidRDefault="003247B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Direct Repeat</w:t>
            </w:r>
          </w:p>
          <w:p w:rsidR="003247BD" w:rsidRPr="00A73EB8" w:rsidRDefault="003247B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Half Drop/Brick pattern</w:t>
            </w:r>
          </w:p>
        </w:tc>
        <w:tc>
          <w:tcPr>
            <w:tcW w:w="3420" w:type="dxa"/>
            <w:vAlign w:val="center"/>
          </w:tcPr>
          <w:p w:rsidR="003247BD" w:rsidRDefault="003247BD" w:rsidP="004B49EF">
            <w:pPr>
              <w:jc w:val="center"/>
            </w:pPr>
            <w:r>
              <w:t>Blogs</w:t>
            </w:r>
          </w:p>
          <w:p w:rsidR="003247BD" w:rsidRDefault="003247BD" w:rsidP="004B49EF">
            <w:pPr>
              <w:jc w:val="center"/>
            </w:pPr>
            <w:r>
              <w:t>Adobe Illustrator</w:t>
            </w:r>
          </w:p>
          <w:p w:rsidR="003247BD" w:rsidRDefault="003247BD" w:rsidP="004B49EF">
            <w:pPr>
              <w:jc w:val="center"/>
            </w:pPr>
            <w:r>
              <w:t>Student Generated Images</w:t>
            </w:r>
          </w:p>
          <w:p w:rsidR="003247BD" w:rsidRDefault="003247BD" w:rsidP="004B49EF">
            <w:pPr>
              <w:jc w:val="center"/>
            </w:pPr>
            <w:r>
              <w:t>Scanners</w:t>
            </w:r>
          </w:p>
          <w:p w:rsidR="003247BD" w:rsidRDefault="003247BD" w:rsidP="004B49EF">
            <w:pPr>
              <w:jc w:val="center"/>
            </w:pPr>
            <w:r>
              <w:t>Printers</w:t>
            </w:r>
          </w:p>
          <w:p w:rsidR="003247BD" w:rsidRDefault="003247BD" w:rsidP="004B49EF">
            <w:pPr>
              <w:jc w:val="center"/>
            </w:pPr>
            <w:r>
              <w:t>Relevant Artist Connection</w:t>
            </w:r>
          </w:p>
          <w:p w:rsidR="003247BD" w:rsidRDefault="003247BD" w:rsidP="004B49EF">
            <w:pPr>
              <w:jc w:val="center"/>
            </w:pPr>
            <w:r>
              <w:t>Studio Days</w:t>
            </w:r>
          </w:p>
          <w:p w:rsidR="003247BD" w:rsidRPr="003055AF" w:rsidRDefault="003247BD" w:rsidP="004B49EF">
            <w:pPr>
              <w:jc w:val="center"/>
            </w:pPr>
            <w:r>
              <w:t>Pattern Project</w:t>
            </w:r>
          </w:p>
        </w:tc>
        <w:tc>
          <w:tcPr>
            <w:tcW w:w="2880" w:type="dxa"/>
            <w:vAlign w:val="center"/>
          </w:tcPr>
          <w:p w:rsidR="003247BD" w:rsidRDefault="003247BD" w:rsidP="004B49EF">
            <w:pPr>
              <w:spacing w:after="120"/>
              <w:jc w:val="center"/>
            </w:pPr>
            <w:r>
              <w:t>Pattern</w:t>
            </w:r>
          </w:p>
          <w:p w:rsidR="003247BD" w:rsidRDefault="003247BD" w:rsidP="004B49EF">
            <w:pPr>
              <w:spacing w:after="120"/>
              <w:jc w:val="center"/>
            </w:pPr>
            <w:r>
              <w:t>Summative reflection</w:t>
            </w:r>
          </w:p>
          <w:p w:rsidR="003247BD" w:rsidRPr="00DB305D" w:rsidRDefault="003247BD" w:rsidP="004B49EF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</w:p>
        </w:tc>
      </w:tr>
    </w:tbl>
    <w:p w:rsidR="003247BD" w:rsidRPr="001951E8" w:rsidRDefault="003247BD" w:rsidP="003247B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247BD" w:rsidTr="004B49EF">
        <w:tc>
          <w:tcPr>
            <w:tcW w:w="2785" w:type="dxa"/>
            <w:vAlign w:val="center"/>
          </w:tcPr>
          <w:p w:rsidR="003247BD" w:rsidRPr="00DE5063" w:rsidRDefault="003247BD" w:rsidP="004B49EF">
            <w:pPr>
              <w:jc w:val="center"/>
            </w:pPr>
            <w:r>
              <w:t xml:space="preserve">Printmaking </w:t>
            </w:r>
          </w:p>
        </w:tc>
        <w:tc>
          <w:tcPr>
            <w:tcW w:w="1890" w:type="dxa"/>
            <w:vAlign w:val="center"/>
          </w:tcPr>
          <w:p w:rsidR="003247BD" w:rsidRPr="00E02975" w:rsidRDefault="003247BD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 9.1.12 E, 9.1.12. G, 9.1.12</w:t>
            </w:r>
            <w:r w:rsidRPr="00E02975">
              <w:t xml:space="preserve">H, 9.1.12 J, 9.1.12 K, </w:t>
            </w:r>
            <w:r>
              <w:t xml:space="preserve">9.2.12B, </w:t>
            </w:r>
            <w:r w:rsidRPr="00E02975">
              <w:t xml:space="preserve">9.2.12.D, 9.2.12. L, 9.3.12.A, 9.4.12.C, </w:t>
            </w:r>
          </w:p>
          <w:p w:rsidR="003247BD" w:rsidRPr="00A73EB8" w:rsidRDefault="003247BD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Cr1.1.Ia,Cr2.1.Ia, Cr2.3.Ia, Cr3.1.Ia, Pr4.1.Ia, Pr5.1.I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Re7.1.Ia,Re9.1.Ia, 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3247BD" w:rsidRDefault="003247B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Barron</w:t>
            </w:r>
          </w:p>
          <w:p w:rsidR="003247BD" w:rsidRDefault="003247B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Brayer</w:t>
            </w:r>
          </w:p>
          <w:p w:rsidR="003247BD" w:rsidRDefault="003247B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Print</w:t>
            </w:r>
          </w:p>
          <w:p w:rsidR="003247BD" w:rsidRDefault="003247B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Ink</w:t>
            </w:r>
          </w:p>
          <w:p w:rsidR="003247BD" w:rsidRDefault="003247B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Block</w:t>
            </w:r>
          </w:p>
          <w:p w:rsidR="003247BD" w:rsidRPr="00A73EB8" w:rsidRDefault="003247B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Carving Tools</w:t>
            </w:r>
          </w:p>
        </w:tc>
        <w:tc>
          <w:tcPr>
            <w:tcW w:w="3420" w:type="dxa"/>
            <w:vAlign w:val="center"/>
          </w:tcPr>
          <w:p w:rsidR="003247BD" w:rsidRDefault="003247BD" w:rsidP="00B44FEB">
            <w:pPr>
              <w:jc w:val="center"/>
            </w:pPr>
            <w:r>
              <w:t>Barron</w:t>
            </w:r>
          </w:p>
          <w:p w:rsidR="003247BD" w:rsidRDefault="003247BD" w:rsidP="00B44FEB">
            <w:pPr>
              <w:jc w:val="center"/>
            </w:pPr>
            <w:r>
              <w:t>Brayer</w:t>
            </w:r>
          </w:p>
          <w:p w:rsidR="003247BD" w:rsidRDefault="003247BD" w:rsidP="00B44FEB">
            <w:pPr>
              <w:jc w:val="center"/>
            </w:pPr>
            <w:r>
              <w:t>Print</w:t>
            </w:r>
          </w:p>
          <w:p w:rsidR="003247BD" w:rsidRDefault="003247BD" w:rsidP="00B44FEB">
            <w:pPr>
              <w:jc w:val="center"/>
            </w:pPr>
            <w:r>
              <w:t>Ink</w:t>
            </w:r>
          </w:p>
          <w:p w:rsidR="003247BD" w:rsidRDefault="003247BD" w:rsidP="00B44FEB">
            <w:pPr>
              <w:jc w:val="center"/>
            </w:pPr>
            <w:r>
              <w:t>Block</w:t>
            </w:r>
          </w:p>
          <w:p w:rsidR="003247BD" w:rsidRDefault="003247BD" w:rsidP="00B44FEB">
            <w:pPr>
              <w:jc w:val="center"/>
            </w:pPr>
            <w:r>
              <w:t>Carving Tools</w:t>
            </w:r>
          </w:p>
          <w:p w:rsidR="003247BD" w:rsidRDefault="003247BD" w:rsidP="00B44FEB">
            <w:pPr>
              <w:jc w:val="center"/>
            </w:pPr>
            <w:r>
              <w:t>Technique Investigation Project</w:t>
            </w:r>
          </w:p>
          <w:p w:rsidR="00B44FEB" w:rsidRDefault="00B44FEB" w:rsidP="004B49EF">
            <w:pPr>
              <w:ind w:left="360"/>
              <w:jc w:val="center"/>
            </w:pPr>
          </w:p>
          <w:p w:rsidR="00B44FEB" w:rsidRDefault="00B44FEB" w:rsidP="00B44FEB">
            <w:pPr>
              <w:jc w:val="center"/>
            </w:pPr>
            <w:r>
              <w:t>Blogs</w:t>
            </w:r>
          </w:p>
          <w:p w:rsidR="00B44FEB" w:rsidRDefault="00B44FEB" w:rsidP="00B44FEB">
            <w:pPr>
              <w:jc w:val="center"/>
            </w:pPr>
            <w:r>
              <w:t>Printers</w:t>
            </w:r>
          </w:p>
          <w:p w:rsidR="00B44FEB" w:rsidRDefault="00B44FEB" w:rsidP="00B44FEB">
            <w:pPr>
              <w:jc w:val="center"/>
            </w:pPr>
            <w:r>
              <w:t>Relevant Artist Connection</w:t>
            </w:r>
          </w:p>
          <w:p w:rsidR="00B44FEB" w:rsidRDefault="00B44FEB" w:rsidP="00B44FEB">
            <w:pPr>
              <w:jc w:val="center"/>
            </w:pPr>
            <w:r>
              <w:t>Studio Days</w:t>
            </w:r>
          </w:p>
          <w:p w:rsidR="003247BD" w:rsidRDefault="00B44FEB" w:rsidP="00B44FEB">
            <w:pPr>
              <w:jc w:val="center"/>
            </w:pPr>
            <w:r>
              <w:t>Summative</w:t>
            </w:r>
            <w:r>
              <w:t xml:space="preserve"> Project</w:t>
            </w:r>
          </w:p>
          <w:p w:rsidR="00B44FEB" w:rsidRPr="002F1426" w:rsidRDefault="00B44FEB" w:rsidP="00B44FEB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3247BD" w:rsidRDefault="003247BD" w:rsidP="004B49EF">
            <w:pPr>
              <w:spacing w:after="120"/>
              <w:jc w:val="center"/>
            </w:pPr>
            <w:r>
              <w:t>Complete in class activities</w:t>
            </w:r>
          </w:p>
          <w:p w:rsidR="003247BD" w:rsidRDefault="003247BD" w:rsidP="004B49EF">
            <w:pPr>
              <w:spacing w:after="120"/>
              <w:jc w:val="center"/>
            </w:pPr>
            <w:r>
              <w:t xml:space="preserve">Proper use of materials </w:t>
            </w:r>
          </w:p>
          <w:p w:rsidR="003247BD" w:rsidRDefault="003247BD" w:rsidP="004B49EF">
            <w:pPr>
              <w:spacing w:after="120"/>
              <w:jc w:val="center"/>
              <w:rPr>
                <w:sz w:val="18"/>
              </w:rPr>
            </w:pPr>
            <w:r>
              <w:t>Technique Investigation Assignment &amp; Reflection</w:t>
            </w:r>
            <w:r w:rsidRPr="00DB305D">
              <w:rPr>
                <w:sz w:val="18"/>
              </w:rPr>
              <w:t xml:space="preserve"> </w:t>
            </w:r>
          </w:p>
          <w:p w:rsidR="00B44FEB" w:rsidRDefault="00B44FEB" w:rsidP="004B49EF">
            <w:pPr>
              <w:spacing w:after="120"/>
              <w:jc w:val="center"/>
              <w:rPr>
                <w:sz w:val="18"/>
              </w:rPr>
            </w:pPr>
          </w:p>
          <w:p w:rsidR="00B44FEB" w:rsidRDefault="00B44FEB" w:rsidP="00B44FEB">
            <w:pPr>
              <w:spacing w:after="120"/>
              <w:jc w:val="center"/>
            </w:pPr>
            <w:r>
              <w:t>Summative</w:t>
            </w:r>
            <w:r>
              <w:t xml:space="preserve"> Project</w:t>
            </w:r>
          </w:p>
          <w:p w:rsidR="00B44FEB" w:rsidRDefault="00B44FEB" w:rsidP="00B44FEB">
            <w:pPr>
              <w:spacing w:after="120"/>
              <w:jc w:val="center"/>
            </w:pPr>
            <w:r>
              <w:t>Summative reflection</w:t>
            </w:r>
          </w:p>
          <w:p w:rsidR="00B44FEB" w:rsidRPr="00DB305D" w:rsidRDefault="00B44FEB" w:rsidP="00B44FEB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</w:p>
        </w:tc>
      </w:tr>
      <w:tr w:rsidR="003247BD" w:rsidTr="004B49EF">
        <w:tc>
          <w:tcPr>
            <w:tcW w:w="2785" w:type="dxa"/>
            <w:vAlign w:val="center"/>
          </w:tcPr>
          <w:p w:rsidR="003247BD" w:rsidRDefault="00B44FEB" w:rsidP="00B44FEB">
            <w:pPr>
              <w:jc w:val="center"/>
            </w:pPr>
            <w:r>
              <w:t xml:space="preserve">Intro to </w:t>
            </w:r>
            <w:bookmarkStart w:id="0" w:name="_GoBack"/>
            <w:bookmarkEnd w:id="0"/>
            <w:r>
              <w:t>Vectors</w:t>
            </w:r>
          </w:p>
        </w:tc>
        <w:tc>
          <w:tcPr>
            <w:tcW w:w="1890" w:type="dxa"/>
            <w:vAlign w:val="center"/>
          </w:tcPr>
          <w:p w:rsidR="003247BD" w:rsidRPr="00E02975" w:rsidRDefault="003247BD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 9.1.12 E, 9.1.12. G, 9.1.12</w:t>
            </w:r>
            <w:r w:rsidRPr="00E02975">
              <w:t xml:space="preserve">H, 9.1.12 J, 9.1.12 K, </w:t>
            </w:r>
            <w:r>
              <w:t xml:space="preserve">9.2.12B, </w:t>
            </w:r>
            <w:r w:rsidRPr="00E02975">
              <w:t xml:space="preserve">9.2.12.D, 9.2.12. L, 9.3.12.A, 9.4.12.C, </w:t>
            </w:r>
          </w:p>
          <w:p w:rsidR="003247BD" w:rsidRPr="00E02975" w:rsidRDefault="003247BD" w:rsidP="004B49EF">
            <w:pPr>
              <w:rPr>
                <w:b/>
              </w:rPr>
            </w:pPr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 xml:space="preserve">Cr1.1.Ia,Cr2.1.Ia, </w:t>
            </w:r>
            <w:r>
              <w:lastRenderedPageBreak/>
              <w:t>Cr2.3.Ia, Cr3.1.Ia, Pr4.1.Ia, Pr5.1.I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Re7.1.Ia,Re9.1.Ia, 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3247BD" w:rsidRDefault="003247B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Vector</w:t>
            </w:r>
          </w:p>
          <w:p w:rsidR="003247BD" w:rsidRDefault="003247B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Anchor Points</w:t>
            </w:r>
          </w:p>
          <w:p w:rsidR="003247BD" w:rsidRDefault="003247B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Handle</w:t>
            </w:r>
          </w:p>
          <w:p w:rsidR="003247BD" w:rsidRDefault="003247B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Other Illustrator Tools</w:t>
            </w:r>
          </w:p>
        </w:tc>
        <w:tc>
          <w:tcPr>
            <w:tcW w:w="3420" w:type="dxa"/>
            <w:vAlign w:val="center"/>
          </w:tcPr>
          <w:p w:rsidR="003247BD" w:rsidRDefault="003247BD" w:rsidP="004B49EF">
            <w:pPr>
              <w:jc w:val="center"/>
            </w:pPr>
            <w:r>
              <w:t>Blogs</w:t>
            </w:r>
          </w:p>
          <w:p w:rsidR="003247BD" w:rsidRDefault="003247BD" w:rsidP="004B49EF">
            <w:pPr>
              <w:jc w:val="center"/>
            </w:pPr>
            <w:r>
              <w:t>Printers</w:t>
            </w:r>
          </w:p>
          <w:p w:rsidR="003247BD" w:rsidRDefault="003247BD" w:rsidP="004B49EF">
            <w:pPr>
              <w:jc w:val="center"/>
            </w:pPr>
            <w:r>
              <w:t>Relevant Artist Connection</w:t>
            </w:r>
          </w:p>
          <w:p w:rsidR="003247BD" w:rsidRDefault="003247BD" w:rsidP="004B49EF">
            <w:pPr>
              <w:jc w:val="center"/>
            </w:pPr>
            <w:r>
              <w:t>Studio Days</w:t>
            </w:r>
          </w:p>
          <w:p w:rsidR="003247BD" w:rsidRDefault="003247BD" w:rsidP="004B49EF">
            <w:pPr>
              <w:jc w:val="center"/>
            </w:pPr>
            <w:r>
              <w:t>Technique Investigation Assignment</w:t>
            </w:r>
          </w:p>
        </w:tc>
        <w:tc>
          <w:tcPr>
            <w:tcW w:w="2880" w:type="dxa"/>
            <w:vAlign w:val="center"/>
          </w:tcPr>
          <w:p w:rsidR="003247BD" w:rsidRDefault="003247BD" w:rsidP="004B49EF">
            <w:pPr>
              <w:spacing w:after="120"/>
              <w:jc w:val="center"/>
            </w:pPr>
            <w:r>
              <w:t>Complete in class activities</w:t>
            </w:r>
          </w:p>
          <w:p w:rsidR="003247BD" w:rsidRDefault="003247BD" w:rsidP="004B49EF">
            <w:pPr>
              <w:spacing w:after="120"/>
              <w:jc w:val="center"/>
            </w:pPr>
            <w:r>
              <w:t xml:space="preserve">Proper use of materials </w:t>
            </w:r>
          </w:p>
          <w:p w:rsidR="003247BD" w:rsidRDefault="003247BD" w:rsidP="004B49EF">
            <w:pPr>
              <w:spacing w:after="120"/>
              <w:jc w:val="center"/>
            </w:pPr>
            <w:r>
              <w:t>Technique Investigation Assignment &amp; Reflection</w:t>
            </w:r>
          </w:p>
        </w:tc>
      </w:tr>
    </w:tbl>
    <w:p w:rsidR="003247BD" w:rsidRPr="001951E8" w:rsidRDefault="003247BD" w:rsidP="003247BD">
      <w:pPr>
        <w:spacing w:after="0"/>
        <w:rPr>
          <w:sz w:val="4"/>
          <w:szCs w:val="4"/>
        </w:rPr>
      </w:pPr>
    </w:p>
    <w:p w:rsidR="003247BD" w:rsidRDefault="003247BD" w:rsidP="003247BD">
      <w:pPr>
        <w:spacing w:after="0"/>
        <w:rPr>
          <w:sz w:val="4"/>
          <w:szCs w:val="4"/>
        </w:rPr>
      </w:pPr>
    </w:p>
    <w:p w:rsidR="003247BD" w:rsidRPr="00B149C5" w:rsidRDefault="003247BD" w:rsidP="003247BD">
      <w:pPr>
        <w:spacing w:after="0"/>
        <w:rPr>
          <w:szCs w:val="4"/>
        </w:rPr>
      </w:pPr>
    </w:p>
    <w:p w:rsidR="00990086" w:rsidRPr="003247BD" w:rsidRDefault="00990086" w:rsidP="003247BD"/>
    <w:sectPr w:rsidR="00990086" w:rsidRPr="003247BD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742FB"/>
    <w:multiLevelType w:val="hybridMultilevel"/>
    <w:tmpl w:val="AE2696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0278"/>
    <w:rsid w:val="000841A5"/>
    <w:rsid w:val="000850C2"/>
    <w:rsid w:val="00120692"/>
    <w:rsid w:val="00192AD1"/>
    <w:rsid w:val="001951E8"/>
    <w:rsid w:val="001C7333"/>
    <w:rsid w:val="001E06E5"/>
    <w:rsid w:val="001E1FF2"/>
    <w:rsid w:val="00243906"/>
    <w:rsid w:val="00254892"/>
    <w:rsid w:val="002717B6"/>
    <w:rsid w:val="002F1426"/>
    <w:rsid w:val="002F1966"/>
    <w:rsid w:val="003055AF"/>
    <w:rsid w:val="003154BD"/>
    <w:rsid w:val="003247BD"/>
    <w:rsid w:val="003779EA"/>
    <w:rsid w:val="003A1F67"/>
    <w:rsid w:val="00430277"/>
    <w:rsid w:val="004D4FCE"/>
    <w:rsid w:val="00501081"/>
    <w:rsid w:val="005E38FC"/>
    <w:rsid w:val="00611B54"/>
    <w:rsid w:val="00613CB0"/>
    <w:rsid w:val="006C7F45"/>
    <w:rsid w:val="00785E95"/>
    <w:rsid w:val="007A147C"/>
    <w:rsid w:val="007F0C34"/>
    <w:rsid w:val="0080537B"/>
    <w:rsid w:val="0083516A"/>
    <w:rsid w:val="008668B6"/>
    <w:rsid w:val="008902B0"/>
    <w:rsid w:val="00990086"/>
    <w:rsid w:val="009A0FC1"/>
    <w:rsid w:val="009D5945"/>
    <w:rsid w:val="00A73EB8"/>
    <w:rsid w:val="00AC2828"/>
    <w:rsid w:val="00B149C5"/>
    <w:rsid w:val="00B44FEB"/>
    <w:rsid w:val="00B477DC"/>
    <w:rsid w:val="00B963EA"/>
    <w:rsid w:val="00BE53BF"/>
    <w:rsid w:val="00C03192"/>
    <w:rsid w:val="00C57749"/>
    <w:rsid w:val="00C94F98"/>
    <w:rsid w:val="00D97955"/>
    <w:rsid w:val="00DB305D"/>
    <w:rsid w:val="00DE5063"/>
    <w:rsid w:val="00E02975"/>
    <w:rsid w:val="00ED5EC2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823C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7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20969-699C-4A72-8FFB-9AF9CC842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22</TotalTime>
  <Pages>3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Fehrenbach, Emily</cp:lastModifiedBy>
  <cp:revision>5</cp:revision>
  <dcterms:created xsi:type="dcterms:W3CDTF">2017-08-08T17:50:00Z</dcterms:created>
  <dcterms:modified xsi:type="dcterms:W3CDTF">2018-07-20T00:26:00Z</dcterms:modified>
</cp:coreProperties>
</file>