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6B87">
        <w:rPr>
          <w:u w:val="single"/>
        </w:rPr>
        <w:t xml:space="preserve">Fine Art </w:t>
      </w:r>
      <w:r w:rsidR="009459EA">
        <w:rPr>
          <w:u w:val="single"/>
        </w:rPr>
        <w:t>I</w:t>
      </w:r>
      <w:r w:rsidR="00AC6B87">
        <w:rPr>
          <w:u w:val="single"/>
        </w:rPr>
        <w:t>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C6B87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AC6B87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4684C">
              <w:t>#2 Storytelling; T</w:t>
            </w:r>
            <w:r w:rsidR="00AC6B87">
              <w:t>hemes/Big Ideas</w:t>
            </w:r>
            <w:r w:rsidR="009459EA">
              <w:t xml:space="preserve">; </w:t>
            </w:r>
          </w:p>
          <w:p w:rsidR="009459EA" w:rsidRPr="002F1426" w:rsidRDefault="009459EA" w:rsidP="00AC6B87">
            <w:pPr>
              <w:rPr>
                <w:b/>
              </w:rPr>
            </w:pPr>
            <w:r>
              <w:t>Students will consider big ideas, worldwide themes in their creation of an artwork. All pieces will consist of different art techniques.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4684C">
              <w:t>2 marking perio</w:t>
            </w:r>
            <w:r w:rsidR="007148CF">
              <w:t>ds – 3 sub themes under storytelling</w:t>
            </w:r>
            <w:r w:rsidR="00E4684C">
              <w:t>, 1 work in each sub theme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9459EA" w:rsidRDefault="002F1426" w:rsidP="009459EA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459EA">
              <w:t xml:space="preserve">UEQ: </w:t>
            </w:r>
            <w:r w:rsidR="00AC6B87">
              <w:t xml:space="preserve">How can you as an artist express your opinion on these various </w:t>
            </w:r>
            <w:proofErr w:type="gramStart"/>
            <w:r w:rsidR="00AC6B87">
              <w:t>world-wide</w:t>
            </w:r>
            <w:proofErr w:type="gramEnd"/>
            <w:r w:rsidR="00AC6B87">
              <w:t xml:space="preserve"> themes?</w:t>
            </w:r>
          </w:p>
          <w:p w:rsidR="00B70CD8" w:rsidRPr="00BD5DC4" w:rsidRDefault="009459EA" w:rsidP="00B70CD8">
            <w:pPr>
              <w:rPr>
                <w:rFonts w:ascii="Calibri" w:hAnsi="Calibri" w:cs="Arial"/>
              </w:rPr>
            </w:pPr>
            <w:r>
              <w:t>LEQ:</w:t>
            </w:r>
            <w:r w:rsidR="00B70CD8">
              <w:rPr>
                <w:rFonts w:ascii="Calibri" w:hAnsi="Calibri" w:cs="Arial"/>
              </w:rPr>
              <w:t xml:space="preserve"> What are the essential pieces of a story?</w:t>
            </w:r>
          </w:p>
          <w:p w:rsidR="00B70CD8" w:rsidRDefault="00B70CD8" w:rsidP="00B70CD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LEQ: Why are stories an important part of history?</w:t>
            </w:r>
          </w:p>
          <w:p w:rsidR="00B70CD8" w:rsidRDefault="00B70CD8" w:rsidP="00B70CD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LEQ: How do stories help us understand ourselves and others better?</w:t>
            </w:r>
          </w:p>
          <w:p w:rsidR="00FD4F33" w:rsidRDefault="00B70CD8" w:rsidP="00B70CD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LEQ: What is your story?</w:t>
            </w:r>
          </w:p>
          <w:p w:rsidR="008E5FF7" w:rsidRDefault="008E5FF7" w:rsidP="00B70CD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LEQ: How does history shape our lives in current day?</w:t>
            </w:r>
          </w:p>
          <w:p w:rsidR="008E5FF7" w:rsidRDefault="008E5FF7" w:rsidP="00B70CD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LEQ: Is there a historical event that has made an impact on your life?</w:t>
            </w:r>
          </w:p>
          <w:p w:rsidR="008E5FF7" w:rsidRPr="008E5FF7" w:rsidRDefault="008E5FF7" w:rsidP="008E5FF7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LEQ: </w:t>
            </w:r>
            <w:r w:rsidRPr="008E5FF7">
              <w:rPr>
                <w:rFonts w:ascii="Calibri" w:hAnsi="Calibri" w:cs="Arial"/>
              </w:rPr>
              <w:t>How do the emotions of color affect the meaning of an object?</w:t>
            </w:r>
          </w:p>
          <w:p w:rsidR="00B70CD8" w:rsidRPr="008E5FF7" w:rsidRDefault="008E5FF7" w:rsidP="008E5FF7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LEQ: What does the object chosen say about the </w:t>
            </w:r>
            <w:proofErr w:type="gramStart"/>
            <w:r>
              <w:rPr>
                <w:rFonts w:ascii="Calibri" w:hAnsi="Calibri" w:cs="Arial"/>
              </w:rPr>
              <w:t>celebration taking</w:t>
            </w:r>
            <w:proofErr w:type="gramEnd"/>
            <w:r>
              <w:rPr>
                <w:rFonts w:ascii="Calibri" w:hAnsi="Calibri" w:cs="Arial"/>
              </w:rPr>
              <w:t xml:space="preserve"> place?</w:t>
            </w:r>
          </w:p>
          <w:p w:rsidR="009459EA" w:rsidRDefault="009459EA" w:rsidP="009459EA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B70CD8" w:rsidRPr="00DE5063" w:rsidRDefault="00AC6B87" w:rsidP="00B70CD8">
            <w:pPr>
              <w:jc w:val="center"/>
            </w:pPr>
            <w:r>
              <w:t xml:space="preserve">Storytelling (Book Project)- 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Default="00AC6B87" w:rsidP="00B70CD8">
            <w:r>
              <w:t>PA Art: 9.1.12.A , 9.1.12,B, 9.1.12,C, 9.1.12.E, 9.1.12.G, 9.1.12.H, 9.2.12.D</w:t>
            </w:r>
          </w:p>
          <w:p w:rsidR="00B70CD8" w:rsidRPr="00B70CD8" w:rsidRDefault="00B70CD8" w:rsidP="00B70CD8">
            <w:pPr>
              <w:pStyle w:val="Footer"/>
              <w:rPr>
                <w:rFonts w:asciiTheme="minorHAnsi" w:hAnsiTheme="minorHAnsi" w:cs="TimesNewRoman"/>
              </w:rPr>
            </w:pPr>
            <w:r w:rsidRPr="00B70CD8">
              <w:rPr>
                <w:rFonts w:asciiTheme="minorHAnsi" w:hAnsiTheme="minorHAnsi" w:cs="TimesNewRoman"/>
              </w:rPr>
              <w:t>National Core Arts Standards:</w:t>
            </w:r>
          </w:p>
          <w:p w:rsidR="00B70CD8" w:rsidRPr="00B70CD8" w:rsidRDefault="00B70CD8" w:rsidP="00B70CD8">
            <w:pPr>
              <w:pStyle w:val="Footer"/>
              <w:rPr>
                <w:rFonts w:asciiTheme="minorHAnsi" w:hAnsiTheme="minorHAnsi" w:cs="TimesNewRoman"/>
                <w:b/>
                <w:sz w:val="18"/>
                <w:szCs w:val="18"/>
              </w:rPr>
            </w:pPr>
            <w:r>
              <w:rPr>
                <w:rFonts w:asciiTheme="minorHAnsi" w:hAnsiTheme="minorHAnsi" w:cs="TimesNewRoman"/>
              </w:rPr>
              <w:t>VA:Cr.1.Ia</w:t>
            </w:r>
            <w:r w:rsidRPr="00B70CD8">
              <w:rPr>
                <w:rFonts w:asciiTheme="minorHAnsi" w:hAnsiTheme="minorHAnsi" w:cs="TimesNewRoman"/>
              </w:rPr>
              <w:t xml:space="preserve">, </w:t>
            </w:r>
            <w:r>
              <w:rPr>
                <w:rFonts w:asciiTheme="minorHAnsi" w:hAnsiTheme="minorHAnsi" w:cs="TimesNewRoman"/>
              </w:rPr>
              <w:t>VA:Cn10.1.Ia</w:t>
            </w:r>
          </w:p>
        </w:tc>
        <w:tc>
          <w:tcPr>
            <w:tcW w:w="3420" w:type="dxa"/>
            <w:vAlign w:val="center"/>
          </w:tcPr>
          <w:p w:rsidR="00BE53BF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paragraph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noun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adjective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oral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written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binding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cover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page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mold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deckle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pulp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fiber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couching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bone folder</w:t>
            </w:r>
          </w:p>
          <w:p w:rsidR="00AC6B87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stab binding</w:t>
            </w:r>
          </w:p>
          <w:p w:rsidR="00AC6B87" w:rsidRPr="00A73EB8" w:rsidRDefault="00AC6B8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parts of story: introduction of characters, conflict, resolution</w:t>
            </w:r>
          </w:p>
        </w:tc>
        <w:tc>
          <w:tcPr>
            <w:tcW w:w="3420" w:type="dxa"/>
            <w:vAlign w:val="center"/>
          </w:tcPr>
          <w:p w:rsidR="00A73EB8" w:rsidRDefault="00B70CD8" w:rsidP="00A5565A">
            <w:pPr>
              <w:jc w:val="center"/>
            </w:pPr>
            <w:r>
              <w:t>Children’s books</w:t>
            </w:r>
          </w:p>
          <w:p w:rsidR="00B70CD8" w:rsidRDefault="00B70CD8" w:rsidP="00A5565A">
            <w:pPr>
              <w:jc w:val="center"/>
            </w:pPr>
            <w:r>
              <w:t>Parts of a story exercise</w:t>
            </w:r>
          </w:p>
          <w:p w:rsidR="00B70CD8" w:rsidRDefault="00B70CD8" w:rsidP="00A5565A">
            <w:pPr>
              <w:jc w:val="center"/>
            </w:pPr>
            <w:r>
              <w:t>Pair and share story</w:t>
            </w:r>
          </w:p>
          <w:p w:rsidR="00B70CD8" w:rsidRDefault="00B70CD8" w:rsidP="00A5565A">
            <w:pPr>
              <w:jc w:val="center"/>
            </w:pPr>
            <w:r>
              <w:t>Book binding examples</w:t>
            </w:r>
          </w:p>
          <w:p w:rsidR="00B70CD8" w:rsidRPr="002F1426" w:rsidRDefault="00B70CD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FD4F33" w:rsidRDefault="00FD4F33" w:rsidP="00FD4F33">
            <w:pPr>
              <w:jc w:val="center"/>
            </w:pPr>
            <w:r>
              <w:t>Rubric</w:t>
            </w:r>
          </w:p>
          <w:p w:rsidR="00A73EB8" w:rsidRPr="00DB305D" w:rsidRDefault="00FD4F33" w:rsidP="00FD4F33">
            <w:pPr>
              <w:spacing w:after="120"/>
              <w:jc w:val="center"/>
              <w:rPr>
                <w:sz w:val="18"/>
              </w:rPr>
            </w:pPr>
            <w:r>
              <w:t>Critique, formative and summative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4684C" w:rsidP="00A5565A">
            <w:pPr>
              <w:jc w:val="center"/>
            </w:pPr>
            <w:r>
              <w:lastRenderedPageBreak/>
              <w:t>History</w:t>
            </w:r>
          </w:p>
        </w:tc>
        <w:tc>
          <w:tcPr>
            <w:tcW w:w="1890" w:type="dxa"/>
            <w:vAlign w:val="center"/>
          </w:tcPr>
          <w:p w:rsidR="00FD4F33" w:rsidRPr="00FD4F33" w:rsidRDefault="00FD4F33" w:rsidP="00FD4F3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FD4F33">
              <w:rPr>
                <w:rFonts w:cs="TimesNewRoman"/>
              </w:rPr>
              <w:t>PA ART:</w:t>
            </w:r>
          </w:p>
          <w:p w:rsidR="00FD4F33" w:rsidRPr="00FD4F33" w:rsidRDefault="007B6A18" w:rsidP="00FD4F33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eastAsiaTheme="minorHAnsi" w:hAnsiTheme="minorHAnsi" w:cstheme="minorBidi"/>
              </w:rPr>
              <w:t>9.1.12:</w:t>
            </w:r>
            <w:r w:rsidR="00FD4F33" w:rsidRPr="00FD4F33">
              <w:rPr>
                <w:rFonts w:asciiTheme="minorHAnsi" w:eastAsiaTheme="minorHAnsi" w:hAnsiTheme="minorHAnsi" w:cstheme="minorBidi"/>
              </w:rPr>
              <w:t xml:space="preserve">A, </w:t>
            </w:r>
            <w:r>
              <w:rPr>
                <w:rFonts w:asciiTheme="minorHAnsi" w:hAnsiTheme="minorHAnsi" w:cs="TimesNewRoman"/>
              </w:rPr>
              <w:t>9.1.12:</w:t>
            </w:r>
            <w:r w:rsidR="00FD4F33" w:rsidRPr="00FD4F33">
              <w:rPr>
                <w:rFonts w:asciiTheme="minorHAnsi" w:hAnsiTheme="minorHAnsi" w:cs="TimesNewRoman"/>
              </w:rPr>
              <w:t xml:space="preserve">B, 9.1.12:H </w:t>
            </w:r>
          </w:p>
          <w:p w:rsidR="00FD4F33" w:rsidRPr="00FD4F33" w:rsidRDefault="00FD4F33" w:rsidP="00FD4F33">
            <w:pPr>
              <w:pStyle w:val="Footer"/>
              <w:rPr>
                <w:rFonts w:asciiTheme="minorHAnsi" w:hAnsiTheme="minorHAnsi" w:cs="TimesNewRoman"/>
              </w:rPr>
            </w:pPr>
            <w:r w:rsidRPr="00FD4F33">
              <w:rPr>
                <w:rFonts w:asciiTheme="minorHAnsi" w:hAnsiTheme="minorHAnsi" w:cs="TimesNewRoman"/>
              </w:rPr>
              <w:t>National Core Arts Standards:</w:t>
            </w:r>
          </w:p>
          <w:p w:rsidR="0080537B" w:rsidRPr="00FD4F33" w:rsidRDefault="00FD4F33" w:rsidP="00FD4F33">
            <w:pPr>
              <w:pStyle w:val="Footer"/>
              <w:rPr>
                <w:rFonts w:asciiTheme="minorHAnsi" w:hAnsiTheme="minorHAnsi" w:cs="TimesNewRoman"/>
              </w:rPr>
            </w:pPr>
            <w:r w:rsidRPr="00FD4F33">
              <w:rPr>
                <w:rFonts w:asciiTheme="minorHAnsi" w:hAnsiTheme="minorHAnsi" w:cs="TimesNewRoman"/>
              </w:rPr>
              <w:t xml:space="preserve">VA:Cr.1.Ia, </w:t>
            </w:r>
            <w:r w:rsidR="007B6A18">
              <w:rPr>
                <w:rFonts w:asciiTheme="minorHAnsi" w:hAnsiTheme="minorHAnsi" w:cs="TimesNewRoman"/>
              </w:rPr>
              <w:t xml:space="preserve">VA:Cr3.1.Ia, VA:Re7.2.Ia, VA:Re8.1.Ia, </w:t>
            </w:r>
            <w:r w:rsidRPr="00FD4F33">
              <w:rPr>
                <w:rFonts w:cs="TimesNewRoman"/>
              </w:rPr>
              <w:t>VA:Cn10.1.Ia</w:t>
            </w:r>
            <w:r w:rsidR="007B6A18">
              <w:rPr>
                <w:rFonts w:cs="TimesNewRoman"/>
              </w:rPr>
              <w:t>, VA:Cn11.1.Ia</w:t>
            </w:r>
          </w:p>
        </w:tc>
        <w:tc>
          <w:tcPr>
            <w:tcW w:w="3420" w:type="dxa"/>
            <w:vAlign w:val="center"/>
          </w:tcPr>
          <w:p w:rsidR="00312FC5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composition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emphasis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space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acrylic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cast shadows</w:t>
            </w:r>
          </w:p>
          <w:p w:rsidR="00FD4F33" w:rsidRPr="00A73EB8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</w:t>
            </w:r>
          </w:p>
        </w:tc>
        <w:tc>
          <w:tcPr>
            <w:tcW w:w="3420" w:type="dxa"/>
            <w:vAlign w:val="center"/>
          </w:tcPr>
          <w:p w:rsidR="00FD4F33" w:rsidRDefault="00B70CD8" w:rsidP="00B70CD8">
            <w:pPr>
              <w:jc w:val="center"/>
            </w:pPr>
            <w:r>
              <w:t>Compare and contrast</w:t>
            </w:r>
            <w:r w:rsidR="00FD4F33">
              <w:t xml:space="preserve"> exercise</w:t>
            </w:r>
          </w:p>
          <w:p w:rsidR="00FD4F33" w:rsidRPr="002F1426" w:rsidRDefault="00B70CD8" w:rsidP="00A5565A">
            <w:pPr>
              <w:jc w:val="center"/>
              <w:rPr>
                <w:b/>
              </w:rPr>
            </w:pPr>
            <w:r>
              <w:t>Sketches of personal experience with history making events</w:t>
            </w:r>
          </w:p>
        </w:tc>
        <w:tc>
          <w:tcPr>
            <w:tcW w:w="2880" w:type="dxa"/>
            <w:vAlign w:val="center"/>
          </w:tcPr>
          <w:p w:rsidR="0080537B" w:rsidRDefault="00FD4F33" w:rsidP="00A5565A">
            <w:pPr>
              <w:spacing w:after="120"/>
              <w:jc w:val="center"/>
            </w:pPr>
            <w:r>
              <w:t>Rubric</w:t>
            </w:r>
          </w:p>
          <w:p w:rsidR="00FD4F33" w:rsidRPr="00DB305D" w:rsidRDefault="00FD4F33" w:rsidP="00A5565A">
            <w:pPr>
              <w:spacing w:after="120"/>
              <w:jc w:val="center"/>
              <w:rPr>
                <w:sz w:val="18"/>
              </w:rPr>
            </w:pPr>
            <w:r>
              <w:t>Critique, formative and summative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4684C" w:rsidP="00A5565A">
            <w:pPr>
              <w:jc w:val="center"/>
            </w:pPr>
            <w:r>
              <w:t>Celebration/Humor</w:t>
            </w:r>
          </w:p>
        </w:tc>
        <w:tc>
          <w:tcPr>
            <w:tcW w:w="1890" w:type="dxa"/>
            <w:vAlign w:val="center"/>
          </w:tcPr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PA ART:</w:t>
            </w:r>
          </w:p>
          <w:p w:rsidR="00B70CD8" w:rsidRPr="00B70CD8" w:rsidRDefault="00B70CD8" w:rsidP="00B70CD8">
            <w:pPr>
              <w:pStyle w:val="Footer"/>
              <w:rPr>
                <w:rFonts w:asciiTheme="minorHAnsi" w:hAnsiTheme="minorHAnsi" w:cs="TimesNewRoman"/>
              </w:rPr>
            </w:pPr>
            <w:r w:rsidRPr="00B70CD8">
              <w:rPr>
                <w:rFonts w:asciiTheme="minorHAnsi" w:eastAsiaTheme="minorHAnsi" w:hAnsiTheme="minorHAnsi" w:cstheme="minorBidi"/>
              </w:rPr>
              <w:t xml:space="preserve">9.1.12.A, </w:t>
            </w:r>
            <w:r w:rsidRPr="00B70CD8">
              <w:rPr>
                <w:rFonts w:asciiTheme="minorHAnsi" w:hAnsiTheme="minorHAnsi" w:cs="TimesNewRoman"/>
              </w:rPr>
              <w:t>9.1.12.B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 xml:space="preserve">9.1.12.F, 9.1.12.H 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9.2.12.C, 9.3.12.A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National Core Arts Standards: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VA:Cr1.1.Ia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VA:Cr3.1.Ia</w:t>
            </w:r>
          </w:p>
          <w:p w:rsidR="0080537B" w:rsidRPr="007B6A18" w:rsidRDefault="00B70CD8" w:rsidP="007B6A1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VA:Cn11.1.Ia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E5FF7" w:rsidRDefault="008E5FF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celebration</w:t>
            </w:r>
          </w:p>
          <w:p w:rsidR="00990086" w:rsidRDefault="00312F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humor</w:t>
            </w:r>
          </w:p>
          <w:p w:rsidR="00312FC5" w:rsidRDefault="00312F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laughter</w:t>
            </w:r>
          </w:p>
          <w:p w:rsidR="00B70CD8" w:rsidRDefault="00B70C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Fauvism</w:t>
            </w:r>
          </w:p>
          <w:p w:rsidR="00B70CD8" w:rsidRPr="00A73EB8" w:rsidRDefault="00B70C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 schemes</w:t>
            </w:r>
          </w:p>
        </w:tc>
        <w:tc>
          <w:tcPr>
            <w:tcW w:w="3420" w:type="dxa"/>
            <w:vAlign w:val="center"/>
          </w:tcPr>
          <w:p w:rsidR="0080537B" w:rsidRDefault="00B70CD8" w:rsidP="00A5565A">
            <w:pPr>
              <w:jc w:val="center"/>
            </w:pPr>
            <w:r>
              <w:t>Celebration/Humor/Fauvism PowerPoint</w:t>
            </w:r>
          </w:p>
          <w:p w:rsidR="00B70CD8" w:rsidRDefault="00B70CD8" w:rsidP="00A5565A">
            <w:pPr>
              <w:jc w:val="center"/>
            </w:pPr>
          </w:p>
          <w:p w:rsidR="00B70CD8" w:rsidRPr="002F1426" w:rsidRDefault="00B70CD8" w:rsidP="00B70CD8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FD4F33" w:rsidRDefault="00FD4F33" w:rsidP="00FD4F33">
            <w:pPr>
              <w:spacing w:after="120"/>
              <w:jc w:val="center"/>
            </w:pPr>
            <w:r>
              <w:t>Rubric</w:t>
            </w:r>
          </w:p>
          <w:p w:rsidR="0080537B" w:rsidRPr="00DB305D" w:rsidRDefault="00FD4F33" w:rsidP="00FD4F33">
            <w:pPr>
              <w:spacing w:after="120"/>
              <w:jc w:val="center"/>
              <w:rPr>
                <w:sz w:val="18"/>
              </w:rPr>
            </w:pPr>
            <w:r>
              <w:t>Critique, formative and summative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64D80"/>
    <w:multiLevelType w:val="hybridMultilevel"/>
    <w:tmpl w:val="F28C98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A6411"/>
    <w:multiLevelType w:val="hybridMultilevel"/>
    <w:tmpl w:val="5E5EA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2FC5"/>
    <w:rsid w:val="00496231"/>
    <w:rsid w:val="005E38FC"/>
    <w:rsid w:val="00611B54"/>
    <w:rsid w:val="007148CF"/>
    <w:rsid w:val="007A147C"/>
    <w:rsid w:val="007B6A18"/>
    <w:rsid w:val="007F0C34"/>
    <w:rsid w:val="0080537B"/>
    <w:rsid w:val="008902B0"/>
    <w:rsid w:val="008E5FF7"/>
    <w:rsid w:val="009459EA"/>
    <w:rsid w:val="00990086"/>
    <w:rsid w:val="009A0FC1"/>
    <w:rsid w:val="00A73EB8"/>
    <w:rsid w:val="00AC2828"/>
    <w:rsid w:val="00AC6B87"/>
    <w:rsid w:val="00B149C5"/>
    <w:rsid w:val="00B477DC"/>
    <w:rsid w:val="00B70CD8"/>
    <w:rsid w:val="00B963EA"/>
    <w:rsid w:val="00BE53BF"/>
    <w:rsid w:val="00C94F98"/>
    <w:rsid w:val="00D75E8F"/>
    <w:rsid w:val="00D97955"/>
    <w:rsid w:val="00DB305D"/>
    <w:rsid w:val="00DE5063"/>
    <w:rsid w:val="00E4684C"/>
    <w:rsid w:val="00EF1B39"/>
    <w:rsid w:val="00FD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F659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94F9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D4F3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D4F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EF0B9-A3C6-4AF6-BC46-8B6692C22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22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5</cp:revision>
  <dcterms:created xsi:type="dcterms:W3CDTF">2017-08-08T16:41:00Z</dcterms:created>
  <dcterms:modified xsi:type="dcterms:W3CDTF">2017-08-08T18:35:00Z</dcterms:modified>
</cp:coreProperties>
</file>