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614C30" w:rsidP="009A0FC1">
      <w:pPr>
        <w:jc w:val="center"/>
        <w:rPr>
          <w:b/>
          <w:sz w:val="24"/>
        </w:rPr>
      </w:pPr>
      <w:r>
        <w:rPr>
          <w:b/>
          <w:sz w:val="24"/>
        </w:rPr>
        <w:t xml:space="preserve">Mr. Fox’s </w:t>
      </w:r>
      <w:r w:rsidR="009A0FC1"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27B9B">
        <w:rPr>
          <w:u w:val="single"/>
        </w:rPr>
        <w:t>Technology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27B9B">
        <w:rPr>
          <w:u w:val="single"/>
        </w:rPr>
        <w:t>7</w:t>
      </w:r>
      <w:r w:rsidR="00331395">
        <w:rPr>
          <w:u w:val="single"/>
        </w:rPr>
        <w:t>/8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43D1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43D1C">
              <w:t>3D Modeling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43D1C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043D1C">
              <w:t>How is 3D modeling software used to create three dimensional models and printable models?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43D1C" w:rsidP="00A5565A">
            <w:pPr>
              <w:jc w:val="center"/>
            </w:pPr>
            <w:r>
              <w:t xml:space="preserve">Google </w:t>
            </w:r>
            <w:proofErr w:type="spellStart"/>
            <w:r>
              <w:t>Sketchup</w:t>
            </w:r>
            <w:proofErr w:type="spellEnd"/>
            <w:r>
              <w:t xml:space="preserve"> Introduction</w:t>
            </w:r>
          </w:p>
        </w:tc>
        <w:tc>
          <w:tcPr>
            <w:tcW w:w="1890" w:type="dxa"/>
            <w:vAlign w:val="center"/>
          </w:tcPr>
          <w:p w:rsidR="00A73EB8" w:rsidRDefault="00043D1C" w:rsidP="00A5565A">
            <w:pPr>
              <w:jc w:val="center"/>
            </w:pPr>
            <w:r w:rsidRPr="00043D1C">
              <w:t>S8.A.2.1.1</w:t>
            </w:r>
          </w:p>
          <w:p w:rsidR="006522A2" w:rsidRDefault="006522A2" w:rsidP="006522A2">
            <w:pPr>
              <w:jc w:val="center"/>
            </w:pPr>
            <w:r>
              <w:t>2.3.5.B</w:t>
            </w:r>
          </w:p>
          <w:p w:rsidR="006522A2" w:rsidRPr="00A73EB8" w:rsidRDefault="006522A2" w:rsidP="006522A2">
            <w:pPr>
              <w:jc w:val="center"/>
            </w:pPr>
            <w:r>
              <w:t>M8.B.1.1</w:t>
            </w:r>
          </w:p>
        </w:tc>
        <w:tc>
          <w:tcPr>
            <w:tcW w:w="3420" w:type="dxa"/>
            <w:vAlign w:val="center"/>
          </w:tcPr>
          <w:p w:rsidR="00527B9B" w:rsidRDefault="00043D1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Surface</w:t>
            </w:r>
          </w:p>
          <w:p w:rsidR="00043D1C" w:rsidRDefault="00043D1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Co-planar</w:t>
            </w:r>
          </w:p>
          <w:p w:rsidR="00043D1C" w:rsidRDefault="00043D1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Midpoint</w:t>
            </w:r>
          </w:p>
          <w:p w:rsidR="00043D1C" w:rsidRDefault="00043D1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Offset </w:t>
            </w:r>
          </w:p>
          <w:p w:rsidR="00043D1C" w:rsidRDefault="00043D1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Follow Me</w:t>
            </w:r>
          </w:p>
          <w:p w:rsidR="00043D1C" w:rsidRDefault="00043D1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Push/Pull</w:t>
            </w:r>
          </w:p>
          <w:p w:rsidR="00043D1C" w:rsidRDefault="00043D1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</w:t>
            </w:r>
          </w:p>
          <w:p w:rsidR="00043D1C" w:rsidRDefault="00043D1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Endpoint</w:t>
            </w:r>
          </w:p>
          <w:p w:rsidR="00043D1C" w:rsidRDefault="00043D1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 points</w:t>
            </w:r>
          </w:p>
          <w:p w:rsidR="00043D1C" w:rsidRPr="00A73EB8" w:rsidRDefault="00043D1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Section Plane</w:t>
            </w:r>
          </w:p>
        </w:tc>
        <w:tc>
          <w:tcPr>
            <w:tcW w:w="3420" w:type="dxa"/>
            <w:vAlign w:val="center"/>
          </w:tcPr>
          <w:p w:rsidR="00A73EB8" w:rsidRDefault="00043D1C" w:rsidP="00043D1C">
            <w:pPr>
              <w:jc w:val="center"/>
            </w:pPr>
            <w:r>
              <w:t>House #1 Activity</w:t>
            </w:r>
          </w:p>
          <w:p w:rsidR="00043D1C" w:rsidRDefault="00043D1C" w:rsidP="00043D1C">
            <w:pPr>
              <w:jc w:val="center"/>
            </w:pPr>
          </w:p>
          <w:p w:rsidR="00043D1C" w:rsidRPr="00043D1C" w:rsidRDefault="00043D1C" w:rsidP="00043D1C">
            <w:pPr>
              <w:jc w:val="center"/>
            </w:pPr>
            <w:r>
              <w:t>House #2 Activity</w:t>
            </w:r>
          </w:p>
        </w:tc>
        <w:tc>
          <w:tcPr>
            <w:tcW w:w="2880" w:type="dxa"/>
            <w:vAlign w:val="center"/>
          </w:tcPr>
          <w:p w:rsidR="00A73EB8" w:rsidRPr="00DB305D" w:rsidRDefault="00043D1C" w:rsidP="00A5565A">
            <w:pPr>
              <w:spacing w:after="120"/>
              <w:jc w:val="center"/>
              <w:rPr>
                <w:sz w:val="18"/>
              </w:rPr>
            </w:pPr>
            <w:r>
              <w:t>Submit House #1 and #2 Drawings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43D1C" w:rsidP="00A5565A">
            <w:pPr>
              <w:jc w:val="center"/>
            </w:pPr>
            <w:r>
              <w:t>Drawing to specific sizes</w:t>
            </w:r>
          </w:p>
        </w:tc>
        <w:tc>
          <w:tcPr>
            <w:tcW w:w="1890" w:type="dxa"/>
            <w:vAlign w:val="center"/>
          </w:tcPr>
          <w:p w:rsidR="0080537B" w:rsidRDefault="00043D1C" w:rsidP="00A5565A">
            <w:pPr>
              <w:jc w:val="center"/>
            </w:pPr>
            <w:r w:rsidRPr="00043D1C">
              <w:t>3.4.8.E7</w:t>
            </w:r>
          </w:p>
          <w:p w:rsidR="006522A2" w:rsidRDefault="006522A2" w:rsidP="006522A2">
            <w:pPr>
              <w:jc w:val="center"/>
            </w:pPr>
            <w:r>
              <w:t>2.3.5.B</w:t>
            </w:r>
          </w:p>
          <w:p w:rsidR="006522A2" w:rsidRPr="00A73EB8" w:rsidRDefault="006522A2" w:rsidP="006522A2">
            <w:pPr>
              <w:jc w:val="center"/>
            </w:pPr>
            <w:r>
              <w:t>M8.B.1.1</w:t>
            </w:r>
          </w:p>
        </w:tc>
        <w:tc>
          <w:tcPr>
            <w:tcW w:w="3420" w:type="dxa"/>
            <w:vAlign w:val="center"/>
          </w:tcPr>
          <w:p w:rsidR="00527B9B" w:rsidRDefault="00043D1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Front, Top, Orthographic</w:t>
            </w:r>
          </w:p>
          <w:p w:rsidR="00043D1C" w:rsidRDefault="00043D1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X, Y, Z Axes</w:t>
            </w:r>
          </w:p>
          <w:p w:rsidR="00043D1C" w:rsidRDefault="00043D1C" w:rsidP="00043D1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Feet, inches</w:t>
            </w:r>
          </w:p>
          <w:p w:rsidR="00043D1C" w:rsidRPr="00A73EB8" w:rsidRDefault="00043D1C" w:rsidP="00043D1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Dimensions</w:t>
            </w:r>
          </w:p>
        </w:tc>
        <w:tc>
          <w:tcPr>
            <w:tcW w:w="3420" w:type="dxa"/>
            <w:vAlign w:val="center"/>
          </w:tcPr>
          <w:p w:rsidR="0080537B" w:rsidRPr="002F1426" w:rsidRDefault="00043D1C" w:rsidP="00A5565A">
            <w:pPr>
              <w:jc w:val="center"/>
              <w:rPr>
                <w:b/>
              </w:rPr>
            </w:pPr>
            <w:r>
              <w:t>Shape Activity</w:t>
            </w:r>
          </w:p>
        </w:tc>
        <w:tc>
          <w:tcPr>
            <w:tcW w:w="2880" w:type="dxa"/>
            <w:vAlign w:val="center"/>
          </w:tcPr>
          <w:p w:rsidR="0080537B" w:rsidRPr="00DB305D" w:rsidRDefault="00043D1C" w:rsidP="00A5565A">
            <w:pPr>
              <w:spacing w:after="120"/>
              <w:jc w:val="center"/>
              <w:rPr>
                <w:sz w:val="18"/>
              </w:rPr>
            </w:pPr>
            <w:r>
              <w:t>Submit 5 shapes drawn to specific size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43D1C" w:rsidP="00A5565A">
            <w:pPr>
              <w:jc w:val="center"/>
            </w:pPr>
            <w:r>
              <w:t>Architectural Modeling</w:t>
            </w:r>
          </w:p>
        </w:tc>
        <w:tc>
          <w:tcPr>
            <w:tcW w:w="1890" w:type="dxa"/>
            <w:vAlign w:val="center"/>
          </w:tcPr>
          <w:p w:rsidR="0080537B" w:rsidRDefault="00043D1C" w:rsidP="00A5565A">
            <w:pPr>
              <w:jc w:val="center"/>
            </w:pPr>
            <w:r w:rsidRPr="00043D1C">
              <w:t>3.4.8.E7</w:t>
            </w:r>
          </w:p>
          <w:p w:rsidR="006522A2" w:rsidRDefault="006522A2" w:rsidP="006522A2">
            <w:pPr>
              <w:jc w:val="center"/>
            </w:pPr>
            <w:r>
              <w:t>2.3.5.B</w:t>
            </w:r>
          </w:p>
          <w:p w:rsidR="006522A2" w:rsidRPr="00A73EB8" w:rsidRDefault="006522A2" w:rsidP="006522A2">
            <w:pPr>
              <w:jc w:val="center"/>
            </w:pPr>
            <w:r>
              <w:t>M8.B.1.1</w:t>
            </w:r>
          </w:p>
        </w:tc>
        <w:tc>
          <w:tcPr>
            <w:tcW w:w="3420" w:type="dxa"/>
            <w:vAlign w:val="center"/>
          </w:tcPr>
          <w:p w:rsidR="00990086" w:rsidRDefault="00043D1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Scale </w:t>
            </w:r>
          </w:p>
          <w:p w:rsidR="00043D1C" w:rsidRDefault="00043D1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Materials</w:t>
            </w:r>
          </w:p>
          <w:p w:rsidR="00043D1C" w:rsidRDefault="00043D1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Scenes</w:t>
            </w:r>
          </w:p>
          <w:p w:rsidR="00043D1C" w:rsidRPr="00A73EB8" w:rsidRDefault="00043D1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Virtual Tour</w:t>
            </w:r>
          </w:p>
        </w:tc>
        <w:tc>
          <w:tcPr>
            <w:tcW w:w="3420" w:type="dxa"/>
            <w:vAlign w:val="center"/>
          </w:tcPr>
          <w:p w:rsidR="0080537B" w:rsidRPr="002F1426" w:rsidRDefault="00043D1C" w:rsidP="00A5565A">
            <w:pPr>
              <w:jc w:val="center"/>
              <w:rPr>
                <w:b/>
              </w:rPr>
            </w:pPr>
            <w:r>
              <w:t>Architectural Model Final Project</w:t>
            </w:r>
          </w:p>
        </w:tc>
        <w:tc>
          <w:tcPr>
            <w:tcW w:w="2880" w:type="dxa"/>
            <w:vAlign w:val="center"/>
          </w:tcPr>
          <w:p w:rsidR="0080537B" w:rsidRPr="00DB305D" w:rsidRDefault="00043D1C" w:rsidP="00A5565A">
            <w:pPr>
              <w:spacing w:after="120"/>
              <w:jc w:val="center"/>
              <w:rPr>
                <w:sz w:val="18"/>
              </w:rPr>
            </w:pPr>
            <w:r>
              <w:t>Final Architectural Model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43D1C" w:rsidP="00A5565A">
            <w:pPr>
              <w:jc w:val="center"/>
            </w:pPr>
            <w:r>
              <w:t>3D Printing</w:t>
            </w:r>
          </w:p>
        </w:tc>
        <w:tc>
          <w:tcPr>
            <w:tcW w:w="1890" w:type="dxa"/>
            <w:vAlign w:val="center"/>
          </w:tcPr>
          <w:p w:rsidR="002717B6" w:rsidRDefault="00043D1C" w:rsidP="00A5565A">
            <w:pPr>
              <w:jc w:val="center"/>
            </w:pPr>
            <w:r w:rsidRPr="00043D1C">
              <w:t>S8.A.2.1.1</w:t>
            </w:r>
          </w:p>
          <w:p w:rsidR="006522A2" w:rsidRDefault="006522A2" w:rsidP="006522A2">
            <w:pPr>
              <w:jc w:val="center"/>
            </w:pPr>
            <w:r>
              <w:t>2.3.5.B</w:t>
            </w:r>
          </w:p>
          <w:p w:rsidR="006522A2" w:rsidRPr="00A73EB8" w:rsidRDefault="006522A2" w:rsidP="006522A2">
            <w:pPr>
              <w:jc w:val="center"/>
            </w:pPr>
            <w:r>
              <w:t>M8.B.1.1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90086" w:rsidRDefault="00043D1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Watertight model</w:t>
            </w:r>
          </w:p>
          <w:p w:rsidR="00043D1C" w:rsidRDefault="00043D1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Repairing</w:t>
            </w:r>
          </w:p>
          <w:p w:rsidR="00043D1C" w:rsidRDefault="00043D1C" w:rsidP="00043D1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Overhang</w:t>
            </w:r>
          </w:p>
          <w:p w:rsidR="00043D1C" w:rsidRDefault="00043D1C" w:rsidP="00043D1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Support</w:t>
            </w:r>
          </w:p>
          <w:p w:rsidR="00043D1C" w:rsidRPr="00A73EB8" w:rsidRDefault="00043D1C" w:rsidP="00043D1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Sizing</w:t>
            </w:r>
          </w:p>
        </w:tc>
        <w:tc>
          <w:tcPr>
            <w:tcW w:w="3420" w:type="dxa"/>
            <w:vAlign w:val="center"/>
          </w:tcPr>
          <w:p w:rsidR="002717B6" w:rsidRPr="002F1426" w:rsidRDefault="00043D1C" w:rsidP="00A5565A">
            <w:pPr>
              <w:jc w:val="center"/>
              <w:rPr>
                <w:b/>
              </w:rPr>
            </w:pPr>
            <w:r>
              <w:t>3D Printing Final Project</w:t>
            </w:r>
          </w:p>
        </w:tc>
        <w:tc>
          <w:tcPr>
            <w:tcW w:w="2880" w:type="dxa"/>
            <w:vAlign w:val="center"/>
          </w:tcPr>
          <w:p w:rsidR="002717B6" w:rsidRPr="00DB305D" w:rsidRDefault="00043D1C" w:rsidP="00A5565A">
            <w:pPr>
              <w:spacing w:after="120"/>
              <w:jc w:val="center"/>
              <w:rPr>
                <w:sz w:val="18"/>
              </w:rPr>
            </w:pPr>
            <w:r>
              <w:t>Final 3D Printing Final Project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3D1C"/>
    <w:rsid w:val="000850C2"/>
    <w:rsid w:val="001951E8"/>
    <w:rsid w:val="001E1FF2"/>
    <w:rsid w:val="00243906"/>
    <w:rsid w:val="002717B6"/>
    <w:rsid w:val="002F1426"/>
    <w:rsid w:val="002F1966"/>
    <w:rsid w:val="00331395"/>
    <w:rsid w:val="00527B9B"/>
    <w:rsid w:val="005E38FC"/>
    <w:rsid w:val="00611B54"/>
    <w:rsid w:val="00614C30"/>
    <w:rsid w:val="006522A2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52B1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848A5-D3B5-4514-A851-EC0933387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Fox, Jeremy S.</cp:lastModifiedBy>
  <cp:revision>6</cp:revision>
  <dcterms:created xsi:type="dcterms:W3CDTF">2017-02-07T19:24:00Z</dcterms:created>
  <dcterms:modified xsi:type="dcterms:W3CDTF">2017-10-09T14:27:00Z</dcterms:modified>
</cp:coreProperties>
</file>