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614C30" w:rsidP="009A0FC1">
      <w:pPr>
        <w:jc w:val="center"/>
        <w:rPr>
          <w:b/>
          <w:sz w:val="24"/>
        </w:rPr>
      </w:pPr>
      <w:r>
        <w:rPr>
          <w:b/>
          <w:sz w:val="24"/>
        </w:rPr>
        <w:t xml:space="preserve">Mr. Fox’s </w:t>
      </w:r>
      <w:r w:rsidR="009A0FC1"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27B9B">
        <w:rPr>
          <w:u w:val="single"/>
        </w:rPr>
        <w:t>Technology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27B9B">
        <w:rPr>
          <w:u w:val="single"/>
        </w:rPr>
        <w:t>7</w:t>
      </w:r>
      <w:r w:rsidR="00331395">
        <w:rPr>
          <w:u w:val="single"/>
        </w:rPr>
        <w:t>/8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171D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171DF">
              <w:t>Video Editing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171DF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6171DF">
              <w:t>How is a short video filmed and edited?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171DF" w:rsidP="00A5565A">
            <w:pPr>
              <w:jc w:val="center"/>
            </w:pPr>
            <w:r>
              <w:t>Planning</w:t>
            </w:r>
          </w:p>
        </w:tc>
        <w:tc>
          <w:tcPr>
            <w:tcW w:w="1890" w:type="dxa"/>
            <w:vAlign w:val="center"/>
          </w:tcPr>
          <w:p w:rsidR="00A73EB8" w:rsidRDefault="006171DF" w:rsidP="00A5565A">
            <w:pPr>
              <w:jc w:val="center"/>
            </w:pPr>
            <w:r w:rsidRPr="006171DF">
              <w:t xml:space="preserve">13.1.8.A </w:t>
            </w:r>
            <w:r>
              <w:t>–</w:t>
            </w:r>
            <w:r w:rsidRPr="006171DF">
              <w:t xml:space="preserve"> B</w:t>
            </w:r>
          </w:p>
          <w:p w:rsidR="006171DF" w:rsidRPr="00A73EB8" w:rsidRDefault="006171DF" w:rsidP="00A5565A">
            <w:pPr>
              <w:jc w:val="center"/>
            </w:pPr>
            <w:r w:rsidRPr="006171DF">
              <w:t>15.4.8.B</w:t>
            </w:r>
          </w:p>
        </w:tc>
        <w:tc>
          <w:tcPr>
            <w:tcW w:w="3420" w:type="dxa"/>
            <w:vAlign w:val="center"/>
          </w:tcPr>
          <w:p w:rsidR="00527B9B" w:rsidRDefault="0046501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Storyboard</w:t>
            </w:r>
          </w:p>
          <w:p w:rsidR="0046501A" w:rsidRDefault="0046501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Scene</w:t>
            </w:r>
          </w:p>
          <w:p w:rsidR="0046501A" w:rsidRDefault="0046501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Camera Angles</w:t>
            </w:r>
          </w:p>
          <w:p w:rsidR="0046501A" w:rsidRDefault="0046501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Camera Distances</w:t>
            </w:r>
          </w:p>
          <w:p w:rsidR="0046501A" w:rsidRDefault="0046501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Props</w:t>
            </w:r>
          </w:p>
          <w:p w:rsidR="0046501A" w:rsidRDefault="0046501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Script</w:t>
            </w:r>
          </w:p>
          <w:p w:rsidR="0046501A" w:rsidRDefault="0046501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Sound and Lighting</w:t>
            </w:r>
          </w:p>
          <w:p w:rsidR="0046501A" w:rsidRPr="00A73EB8" w:rsidRDefault="0046501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Background audio</w:t>
            </w:r>
          </w:p>
        </w:tc>
        <w:tc>
          <w:tcPr>
            <w:tcW w:w="3420" w:type="dxa"/>
            <w:vAlign w:val="center"/>
          </w:tcPr>
          <w:p w:rsidR="00A73EB8" w:rsidRDefault="0046501A" w:rsidP="00A5565A">
            <w:pPr>
              <w:jc w:val="center"/>
            </w:pPr>
            <w:r>
              <w:t>Storyboard planning</w:t>
            </w:r>
          </w:p>
          <w:p w:rsidR="0046501A" w:rsidRDefault="0046501A" w:rsidP="00A5565A">
            <w:pPr>
              <w:jc w:val="center"/>
            </w:pPr>
          </w:p>
          <w:p w:rsidR="0046501A" w:rsidRPr="002F1426" w:rsidRDefault="0046501A" w:rsidP="00A5565A">
            <w:pPr>
              <w:jc w:val="center"/>
              <w:rPr>
                <w:b/>
              </w:rPr>
            </w:pPr>
            <w:r>
              <w:t>Script Writing</w:t>
            </w:r>
          </w:p>
        </w:tc>
        <w:tc>
          <w:tcPr>
            <w:tcW w:w="2880" w:type="dxa"/>
            <w:vAlign w:val="center"/>
          </w:tcPr>
          <w:p w:rsidR="00A73EB8" w:rsidRPr="00DB305D" w:rsidRDefault="0046501A" w:rsidP="00A5565A">
            <w:pPr>
              <w:spacing w:after="120"/>
              <w:jc w:val="center"/>
              <w:rPr>
                <w:sz w:val="18"/>
              </w:rPr>
            </w:pPr>
            <w:r>
              <w:t>Storyboard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171DF" w:rsidP="00A5565A">
            <w:pPr>
              <w:jc w:val="center"/>
            </w:pPr>
            <w:r>
              <w:t>Filming</w:t>
            </w:r>
          </w:p>
        </w:tc>
        <w:tc>
          <w:tcPr>
            <w:tcW w:w="1890" w:type="dxa"/>
            <w:vAlign w:val="center"/>
          </w:tcPr>
          <w:p w:rsidR="0080537B" w:rsidRPr="00A73EB8" w:rsidRDefault="006171DF" w:rsidP="00A5565A">
            <w:pPr>
              <w:jc w:val="center"/>
            </w:pPr>
            <w:r w:rsidRPr="006171DF">
              <w:t>15.4.8.D</w:t>
            </w:r>
          </w:p>
        </w:tc>
        <w:tc>
          <w:tcPr>
            <w:tcW w:w="3420" w:type="dxa"/>
            <w:vAlign w:val="center"/>
          </w:tcPr>
          <w:p w:rsidR="00527B9B" w:rsidRDefault="004650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Lighting</w:t>
            </w:r>
          </w:p>
          <w:p w:rsidR="0046501A" w:rsidRDefault="004650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Sound</w:t>
            </w:r>
          </w:p>
          <w:p w:rsidR="0046501A" w:rsidRDefault="004650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Camera Angles and Distances</w:t>
            </w:r>
          </w:p>
          <w:p w:rsidR="0046501A" w:rsidRDefault="004650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Creativity</w:t>
            </w:r>
          </w:p>
          <w:p w:rsidR="0046501A" w:rsidRDefault="004650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Time of Day</w:t>
            </w:r>
          </w:p>
          <w:p w:rsidR="0046501A" w:rsidRPr="00A73EB8" w:rsidRDefault="004650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Unique Angles</w:t>
            </w:r>
          </w:p>
        </w:tc>
        <w:tc>
          <w:tcPr>
            <w:tcW w:w="3420" w:type="dxa"/>
            <w:vAlign w:val="center"/>
          </w:tcPr>
          <w:p w:rsidR="0080537B" w:rsidRPr="002F1426" w:rsidRDefault="0046501A" w:rsidP="0046501A">
            <w:pPr>
              <w:jc w:val="center"/>
              <w:rPr>
                <w:b/>
              </w:rPr>
            </w:pPr>
            <w:r>
              <w:t>Film 5 minutes of footage on a phone, tablet, or camera</w:t>
            </w:r>
          </w:p>
        </w:tc>
        <w:tc>
          <w:tcPr>
            <w:tcW w:w="2880" w:type="dxa"/>
            <w:vAlign w:val="center"/>
          </w:tcPr>
          <w:p w:rsidR="0080537B" w:rsidRPr="00DB305D" w:rsidRDefault="0046501A" w:rsidP="00A5565A">
            <w:pPr>
              <w:spacing w:after="120"/>
              <w:jc w:val="center"/>
              <w:rPr>
                <w:sz w:val="18"/>
              </w:rPr>
            </w:pPr>
            <w:r>
              <w:t>Footage is submitted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171DF" w:rsidP="00A5565A">
            <w:pPr>
              <w:jc w:val="center"/>
            </w:pPr>
            <w:r>
              <w:t>Editing</w:t>
            </w:r>
          </w:p>
        </w:tc>
        <w:tc>
          <w:tcPr>
            <w:tcW w:w="1890" w:type="dxa"/>
            <w:vAlign w:val="center"/>
          </w:tcPr>
          <w:p w:rsidR="0080537B" w:rsidRPr="00A73EB8" w:rsidRDefault="006171DF" w:rsidP="00A5565A">
            <w:pPr>
              <w:jc w:val="center"/>
            </w:pPr>
            <w:r w:rsidRPr="006171DF">
              <w:t>15.4.8.D</w:t>
            </w:r>
          </w:p>
        </w:tc>
        <w:tc>
          <w:tcPr>
            <w:tcW w:w="3420" w:type="dxa"/>
            <w:vAlign w:val="center"/>
          </w:tcPr>
          <w:p w:rsidR="00990086" w:rsidRDefault="004650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Video editing software</w:t>
            </w:r>
          </w:p>
          <w:p w:rsidR="0046501A" w:rsidRDefault="004650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Transitions</w:t>
            </w:r>
          </w:p>
          <w:p w:rsidR="0046501A" w:rsidRDefault="004650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Effects</w:t>
            </w:r>
          </w:p>
          <w:p w:rsidR="0046501A" w:rsidRDefault="0046501A" w:rsidP="004650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FTB</w:t>
            </w:r>
          </w:p>
          <w:p w:rsidR="0046501A" w:rsidRDefault="0046501A" w:rsidP="004650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Background audio</w:t>
            </w:r>
          </w:p>
          <w:p w:rsidR="0046501A" w:rsidRDefault="0046501A" w:rsidP="004650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Cut</w:t>
            </w:r>
          </w:p>
          <w:p w:rsidR="0046501A" w:rsidRDefault="0046501A" w:rsidP="004650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Titles</w:t>
            </w:r>
          </w:p>
          <w:p w:rsidR="0046501A" w:rsidRPr="00A73EB8" w:rsidRDefault="0046501A" w:rsidP="0046501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Credits</w:t>
            </w:r>
          </w:p>
        </w:tc>
        <w:tc>
          <w:tcPr>
            <w:tcW w:w="3420" w:type="dxa"/>
            <w:vAlign w:val="center"/>
          </w:tcPr>
          <w:p w:rsidR="0080537B" w:rsidRPr="002F1426" w:rsidRDefault="0046501A" w:rsidP="00A5565A">
            <w:pPr>
              <w:jc w:val="center"/>
              <w:rPr>
                <w:b/>
              </w:rPr>
            </w:pPr>
            <w:r>
              <w:t>Edit filmed footage with appropriate editing software</w:t>
            </w:r>
          </w:p>
        </w:tc>
        <w:tc>
          <w:tcPr>
            <w:tcW w:w="2880" w:type="dxa"/>
            <w:vAlign w:val="center"/>
          </w:tcPr>
          <w:p w:rsidR="0080537B" w:rsidRPr="00DB305D" w:rsidRDefault="0046501A" w:rsidP="00A5565A">
            <w:pPr>
              <w:spacing w:after="120"/>
              <w:jc w:val="center"/>
              <w:rPr>
                <w:sz w:val="18"/>
              </w:rPr>
            </w:pPr>
            <w:r>
              <w:t>Edited video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171DF" w:rsidP="00A5565A">
            <w:pPr>
              <w:jc w:val="center"/>
            </w:pPr>
            <w:r>
              <w:t>Exporting</w:t>
            </w:r>
          </w:p>
        </w:tc>
        <w:tc>
          <w:tcPr>
            <w:tcW w:w="1890" w:type="dxa"/>
            <w:vAlign w:val="center"/>
          </w:tcPr>
          <w:p w:rsidR="002717B6" w:rsidRDefault="006171DF" w:rsidP="00A5565A">
            <w:pPr>
              <w:jc w:val="center"/>
            </w:pPr>
            <w:r w:rsidRPr="006171DF">
              <w:t>15.4.8.D</w:t>
            </w:r>
          </w:p>
          <w:p w:rsidR="0024790E" w:rsidRPr="00A73EB8" w:rsidRDefault="0024790E" w:rsidP="00A5565A">
            <w:pPr>
              <w:jc w:val="center"/>
            </w:pPr>
            <w:r w:rsidRPr="0024790E">
              <w:t>15.4.8.J</w:t>
            </w:r>
          </w:p>
        </w:tc>
        <w:tc>
          <w:tcPr>
            <w:tcW w:w="3420" w:type="dxa"/>
            <w:vAlign w:val="center"/>
          </w:tcPr>
          <w:p w:rsidR="00990086" w:rsidRDefault="004650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File types</w:t>
            </w:r>
          </w:p>
          <w:p w:rsidR="0046501A" w:rsidRDefault="004650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DVD</w:t>
            </w:r>
          </w:p>
          <w:p w:rsidR="0046501A" w:rsidRPr="00A73EB8" w:rsidRDefault="004650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Encoding/Decoding</w:t>
            </w:r>
          </w:p>
        </w:tc>
        <w:tc>
          <w:tcPr>
            <w:tcW w:w="3420" w:type="dxa"/>
            <w:vAlign w:val="center"/>
          </w:tcPr>
          <w:p w:rsidR="002717B6" w:rsidRPr="002F1426" w:rsidRDefault="0046501A" w:rsidP="00A5565A">
            <w:pPr>
              <w:jc w:val="center"/>
              <w:rPr>
                <w:b/>
              </w:rPr>
            </w:pPr>
            <w:r>
              <w:t>Final video exported and uploaded</w:t>
            </w:r>
          </w:p>
        </w:tc>
        <w:tc>
          <w:tcPr>
            <w:tcW w:w="2880" w:type="dxa"/>
            <w:vAlign w:val="center"/>
          </w:tcPr>
          <w:p w:rsidR="002717B6" w:rsidRPr="00DB305D" w:rsidRDefault="0046501A" w:rsidP="00A5565A">
            <w:pPr>
              <w:spacing w:after="120"/>
              <w:jc w:val="center"/>
              <w:rPr>
                <w:sz w:val="18"/>
              </w:rPr>
            </w:pPr>
            <w:r>
              <w:t>Final Video is submitted</w:t>
            </w: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4790E"/>
    <w:rsid w:val="002717B6"/>
    <w:rsid w:val="002F1426"/>
    <w:rsid w:val="002F1966"/>
    <w:rsid w:val="00331395"/>
    <w:rsid w:val="0046501A"/>
    <w:rsid w:val="00527B9B"/>
    <w:rsid w:val="005E38FC"/>
    <w:rsid w:val="00611B54"/>
    <w:rsid w:val="00614C30"/>
    <w:rsid w:val="006171DF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0794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966CA-129B-4CC6-B13B-E5EBD8827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18</TotalTime>
  <Pages>2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Fox, Jeremy S.</cp:lastModifiedBy>
  <cp:revision>6</cp:revision>
  <dcterms:created xsi:type="dcterms:W3CDTF">2017-02-07T19:24:00Z</dcterms:created>
  <dcterms:modified xsi:type="dcterms:W3CDTF">2017-10-09T14:53:00Z</dcterms:modified>
</cp:coreProperties>
</file>