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614C30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Mr. Fox’s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27B9B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27B9B">
        <w:rPr>
          <w:u w:val="single"/>
        </w:rPr>
        <w:t>7</w:t>
      </w:r>
      <w:r w:rsidR="00331395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696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6967">
              <w:t>Website Design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6967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36967">
              <w:t>How is an effective website created?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36967" w:rsidP="00A5565A">
            <w:pPr>
              <w:jc w:val="center"/>
            </w:pPr>
            <w:r>
              <w:t>Background</w:t>
            </w:r>
          </w:p>
        </w:tc>
        <w:tc>
          <w:tcPr>
            <w:tcW w:w="1890" w:type="dxa"/>
            <w:vAlign w:val="center"/>
          </w:tcPr>
          <w:p w:rsidR="00A73EB8" w:rsidRDefault="00836967" w:rsidP="00836967">
            <w:pPr>
              <w:jc w:val="center"/>
            </w:pPr>
            <w:r w:rsidRPr="00836967">
              <w:t>15.5.8.J</w:t>
            </w:r>
          </w:p>
          <w:p w:rsidR="00836967" w:rsidRPr="00A73EB8" w:rsidRDefault="00836967" w:rsidP="00836967">
            <w:pPr>
              <w:jc w:val="center"/>
            </w:pPr>
            <w:r w:rsidRPr="00836967">
              <w:t>15.9.8.L</w:t>
            </w:r>
          </w:p>
        </w:tc>
        <w:tc>
          <w:tcPr>
            <w:tcW w:w="3420" w:type="dxa"/>
            <w:vAlign w:val="center"/>
          </w:tcPr>
          <w:p w:rsidR="00527B9B" w:rsidRDefault="0083696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HTML code</w:t>
            </w:r>
          </w:p>
          <w:p w:rsidR="00836967" w:rsidRDefault="0083696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</w:t>
            </w:r>
          </w:p>
          <w:p w:rsidR="00836967" w:rsidRDefault="0083696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Layout</w:t>
            </w:r>
          </w:p>
          <w:p w:rsidR="00836967" w:rsidRDefault="0083696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Space</w:t>
            </w:r>
          </w:p>
          <w:p w:rsidR="00836967" w:rsidRDefault="00836967" w:rsidP="008369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Web elements</w:t>
            </w:r>
          </w:p>
          <w:p w:rsidR="00836967" w:rsidRPr="00A73EB8" w:rsidRDefault="00836967" w:rsidP="008369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Navigation</w:t>
            </w:r>
          </w:p>
        </w:tc>
        <w:tc>
          <w:tcPr>
            <w:tcW w:w="3420" w:type="dxa"/>
            <w:vAlign w:val="center"/>
          </w:tcPr>
          <w:p w:rsidR="00A73EB8" w:rsidRPr="002F1426" w:rsidRDefault="00836967" w:rsidP="00A5565A">
            <w:pPr>
              <w:jc w:val="center"/>
              <w:rPr>
                <w:b/>
              </w:rPr>
            </w:pPr>
            <w:r>
              <w:t>Website Intro Activity</w:t>
            </w:r>
          </w:p>
        </w:tc>
        <w:tc>
          <w:tcPr>
            <w:tcW w:w="2880" w:type="dxa"/>
            <w:vAlign w:val="center"/>
          </w:tcPr>
          <w:p w:rsidR="00A73EB8" w:rsidRPr="00DB305D" w:rsidRDefault="00836967" w:rsidP="00A5565A">
            <w:pPr>
              <w:spacing w:after="120"/>
              <w:jc w:val="center"/>
              <w:rPr>
                <w:sz w:val="18"/>
              </w:rPr>
            </w:pPr>
            <w:r>
              <w:t>Website Activity Sheet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6967" w:rsidP="00A5565A">
            <w:pPr>
              <w:jc w:val="center"/>
            </w:pPr>
            <w:r>
              <w:t>Research and Writing</w:t>
            </w:r>
          </w:p>
        </w:tc>
        <w:tc>
          <w:tcPr>
            <w:tcW w:w="1890" w:type="dxa"/>
            <w:vAlign w:val="center"/>
          </w:tcPr>
          <w:p w:rsidR="0080537B" w:rsidRDefault="00836967" w:rsidP="00836967">
            <w:pPr>
              <w:jc w:val="center"/>
            </w:pPr>
            <w:r w:rsidRPr="00836967">
              <w:t>15.3.8.B</w:t>
            </w:r>
          </w:p>
          <w:p w:rsidR="00836967" w:rsidRPr="00A73EB8" w:rsidRDefault="00836967" w:rsidP="00836967">
            <w:pPr>
              <w:jc w:val="center"/>
            </w:pPr>
            <w:r w:rsidRPr="00836967">
              <w:t>CC.1.4.8.T</w:t>
            </w:r>
          </w:p>
        </w:tc>
        <w:tc>
          <w:tcPr>
            <w:tcW w:w="3420" w:type="dxa"/>
            <w:vAlign w:val="center"/>
          </w:tcPr>
          <w:p w:rsidR="00527B9B" w:rsidRDefault="008369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</w:t>
            </w:r>
          </w:p>
          <w:p w:rsidR="00836967" w:rsidRDefault="008369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Summarize</w:t>
            </w:r>
          </w:p>
          <w:p w:rsidR="00836967" w:rsidRDefault="008369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.</w:t>
            </w:r>
            <w:proofErr w:type="spellStart"/>
            <w:r>
              <w:t>edu</w:t>
            </w:r>
            <w:proofErr w:type="spellEnd"/>
            <w:r>
              <w:t>, .org, .</w:t>
            </w:r>
            <w:proofErr w:type="spellStart"/>
            <w:r>
              <w:t>gov</w:t>
            </w:r>
            <w:proofErr w:type="spellEnd"/>
            <w:r>
              <w:t>, .com</w:t>
            </w:r>
          </w:p>
          <w:p w:rsidR="00836967" w:rsidRDefault="008369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 sentences</w:t>
            </w:r>
          </w:p>
          <w:p w:rsidR="00836967" w:rsidRDefault="008369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Credible</w:t>
            </w:r>
          </w:p>
          <w:p w:rsidR="00836967" w:rsidRPr="00A73EB8" w:rsidRDefault="008369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Copyright</w:t>
            </w:r>
          </w:p>
        </w:tc>
        <w:tc>
          <w:tcPr>
            <w:tcW w:w="3420" w:type="dxa"/>
            <w:vAlign w:val="center"/>
          </w:tcPr>
          <w:p w:rsidR="0080537B" w:rsidRPr="002F1426" w:rsidRDefault="00836967" w:rsidP="00A5565A">
            <w:pPr>
              <w:jc w:val="center"/>
              <w:rPr>
                <w:b/>
              </w:rPr>
            </w:pPr>
            <w:r>
              <w:t>Rough Draft Writing</w:t>
            </w:r>
          </w:p>
        </w:tc>
        <w:tc>
          <w:tcPr>
            <w:tcW w:w="2880" w:type="dxa"/>
            <w:vAlign w:val="center"/>
          </w:tcPr>
          <w:p w:rsidR="0080537B" w:rsidRPr="00DB305D" w:rsidRDefault="0083696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Rough Draft Sheet Assessment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6967" w:rsidP="00A5565A">
            <w:pPr>
              <w:jc w:val="center"/>
            </w:pPr>
            <w:r>
              <w:t>Website Creation</w:t>
            </w:r>
          </w:p>
        </w:tc>
        <w:tc>
          <w:tcPr>
            <w:tcW w:w="1890" w:type="dxa"/>
            <w:vAlign w:val="center"/>
          </w:tcPr>
          <w:p w:rsidR="0080537B" w:rsidRPr="00A73EB8" w:rsidRDefault="00836967" w:rsidP="00A5565A">
            <w:pPr>
              <w:jc w:val="center"/>
            </w:pPr>
            <w:r w:rsidRPr="00836967">
              <w:t>15.4.8.D</w:t>
            </w:r>
          </w:p>
        </w:tc>
        <w:tc>
          <w:tcPr>
            <w:tcW w:w="3420" w:type="dxa"/>
            <w:vAlign w:val="center"/>
          </w:tcPr>
          <w:p w:rsidR="00990086" w:rsidRDefault="00296D0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</w:t>
            </w:r>
          </w:p>
          <w:p w:rsidR="00296D00" w:rsidRDefault="00296D0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Tabs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Layout 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Menu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Buttons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Links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HTML Embed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Scheme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Header/Footer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 Elements</w:t>
            </w:r>
          </w:p>
          <w:p w:rsidR="00296D00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Hit Counter</w:t>
            </w:r>
          </w:p>
          <w:p w:rsidR="00296D00" w:rsidRPr="00A73EB8" w:rsidRDefault="00296D00" w:rsidP="00296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SEO settings</w:t>
            </w:r>
          </w:p>
        </w:tc>
        <w:tc>
          <w:tcPr>
            <w:tcW w:w="3420" w:type="dxa"/>
            <w:vAlign w:val="center"/>
          </w:tcPr>
          <w:p w:rsidR="0080537B" w:rsidRPr="002F1426" w:rsidRDefault="00296D00" w:rsidP="00A5565A">
            <w:pPr>
              <w:jc w:val="center"/>
              <w:rPr>
                <w:b/>
              </w:rPr>
            </w:pPr>
            <w:r>
              <w:t>Website Design Project</w:t>
            </w:r>
          </w:p>
        </w:tc>
        <w:tc>
          <w:tcPr>
            <w:tcW w:w="2880" w:type="dxa"/>
            <w:vAlign w:val="center"/>
          </w:tcPr>
          <w:p w:rsidR="0080537B" w:rsidRPr="00DB305D" w:rsidRDefault="00296D00" w:rsidP="00A5565A">
            <w:pPr>
              <w:spacing w:after="120"/>
              <w:jc w:val="center"/>
              <w:rPr>
                <w:sz w:val="18"/>
              </w:rPr>
            </w:pPr>
            <w:r>
              <w:t>Website Design Project</w:t>
            </w:r>
            <w:r>
              <w:t xml:space="preserve"> - Assessment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96D00"/>
    <w:rsid w:val="002F1426"/>
    <w:rsid w:val="002F1966"/>
    <w:rsid w:val="00331395"/>
    <w:rsid w:val="00527B9B"/>
    <w:rsid w:val="005E38FC"/>
    <w:rsid w:val="00611B54"/>
    <w:rsid w:val="00614C30"/>
    <w:rsid w:val="007A147C"/>
    <w:rsid w:val="007F0C34"/>
    <w:rsid w:val="0080537B"/>
    <w:rsid w:val="00836967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A46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2AD12-9AF8-4D89-B253-0EE6A9564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5</cp:revision>
  <dcterms:created xsi:type="dcterms:W3CDTF">2017-02-07T19:24:00Z</dcterms:created>
  <dcterms:modified xsi:type="dcterms:W3CDTF">2017-10-09T15:50:00Z</dcterms:modified>
</cp:coreProperties>
</file>