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A61B4">
        <w:rPr>
          <w:u w:val="single"/>
        </w:rPr>
        <w:t xml:space="preserve">Fine </w:t>
      </w:r>
      <w:r w:rsidR="009D0418">
        <w:rPr>
          <w:u w:val="single"/>
        </w:rPr>
        <w:t>Art</w:t>
      </w:r>
      <w:r w:rsidR="008A61B4">
        <w:rPr>
          <w:u w:val="single"/>
        </w:rPr>
        <w:t xml:space="preserve"> I</w:t>
      </w:r>
      <w:r w:rsidR="008A61B4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D041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9D0418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A61B4">
              <w:t>#2</w:t>
            </w:r>
            <w:r w:rsidR="008A61B4">
              <w:rPr>
                <w:b/>
              </w:rPr>
              <w:t xml:space="preserve"> </w:t>
            </w:r>
            <w:r w:rsidR="009D0418">
              <w:t>Elements of Art</w:t>
            </w:r>
          </w:p>
          <w:p w:rsidR="00CB58E3" w:rsidRPr="002F1426" w:rsidRDefault="00CB58E3" w:rsidP="009D0418">
            <w:pPr>
              <w:rPr>
                <w:b/>
              </w:rPr>
            </w:pPr>
            <w:r>
              <w:t>The Elements of Art strengthen ones artistic vocabulary and assist in visual communication.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A61B4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Default="002F1426" w:rsidP="00B477DC">
            <w:r w:rsidRPr="002F1426">
              <w:rPr>
                <w:b/>
              </w:rPr>
              <w:t>Essential Question(s):</w:t>
            </w:r>
            <w:r w:rsidR="00DB305D" w:rsidRPr="00CB58E3">
              <w:t xml:space="preserve"> </w:t>
            </w:r>
            <w:r w:rsidR="00CB58E3" w:rsidRPr="00CB58E3">
              <w:t>UEQ:</w:t>
            </w:r>
            <w:r w:rsidR="00CB58E3">
              <w:rPr>
                <w:b/>
              </w:rPr>
              <w:t xml:space="preserve"> </w:t>
            </w:r>
            <w:r w:rsidR="009D0418">
              <w:t>How do artists use the elements of art?</w:t>
            </w:r>
          </w:p>
          <w:p w:rsidR="00CB58E3" w:rsidRDefault="00CB58E3" w:rsidP="00B477DC">
            <w:r>
              <w:t xml:space="preserve">LEQ: How </w:t>
            </w:r>
            <w:proofErr w:type="gramStart"/>
            <w:r>
              <w:t xml:space="preserve">is line </w:t>
            </w:r>
            <w:r>
              <w:t>used</w:t>
            </w:r>
            <w:proofErr w:type="gramEnd"/>
            <w:r>
              <w:t xml:space="preserve"> expressively in works of art?</w:t>
            </w:r>
          </w:p>
          <w:p w:rsidR="00CB58E3" w:rsidRDefault="00CB58E3" w:rsidP="00B477DC">
            <w:r>
              <w:t xml:space="preserve">LEQ: </w:t>
            </w:r>
            <w:r>
              <w:t xml:space="preserve">What are the different types of texture? </w:t>
            </w:r>
          </w:p>
          <w:p w:rsidR="00CB58E3" w:rsidRDefault="00CB58E3" w:rsidP="00B477DC">
            <w:r>
              <w:t xml:space="preserve">LEQ: </w:t>
            </w:r>
            <w:r>
              <w:t>How do you create visual texture?</w:t>
            </w:r>
          </w:p>
          <w:p w:rsidR="00CB58E3" w:rsidRDefault="00CB58E3" w:rsidP="00B477DC">
            <w:r>
              <w:t xml:space="preserve">LEQ: </w:t>
            </w:r>
            <w:r>
              <w:t xml:space="preserve">What are the basic color relationships? </w:t>
            </w:r>
          </w:p>
          <w:p w:rsidR="00CB58E3" w:rsidRDefault="00CB58E3" w:rsidP="00B477DC">
            <w:r>
              <w:t xml:space="preserve">LEQ: </w:t>
            </w:r>
            <w:r>
              <w:t>How do artists organize colors into schemes?</w:t>
            </w:r>
          </w:p>
          <w:p w:rsidR="00CB58E3" w:rsidRDefault="00CB58E3" w:rsidP="00B477DC">
            <w:r>
              <w:t xml:space="preserve">LEQ: </w:t>
            </w:r>
            <w:r>
              <w:t xml:space="preserve">What is the difference between a shape and a form? </w:t>
            </w:r>
          </w:p>
          <w:p w:rsidR="00CB58E3" w:rsidRDefault="00CB58E3" w:rsidP="00B477DC">
            <w:r>
              <w:t xml:space="preserve">LEQ: </w:t>
            </w:r>
            <w:r>
              <w:t>How can I build a three</w:t>
            </w:r>
            <w:r>
              <w:t>-</w:t>
            </w:r>
            <w:r>
              <w:t xml:space="preserve">dimensional (3D) object using a two-dimensional (2D) material? </w:t>
            </w:r>
          </w:p>
          <w:p w:rsidR="00CB58E3" w:rsidRPr="00B477DC" w:rsidRDefault="00CB58E3" w:rsidP="00B477DC">
            <w:r>
              <w:t xml:space="preserve">LEQ: </w:t>
            </w:r>
            <w:r>
              <w:t>How can I create the illusion</w:t>
            </w:r>
            <w:r>
              <w:t xml:space="preserve"> </w:t>
            </w:r>
            <w:r>
              <w:t>of a 3D space on a 2D plane?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D0418" w:rsidP="00A5565A">
            <w:pPr>
              <w:jc w:val="center"/>
            </w:pPr>
            <w:r>
              <w:t>Line</w:t>
            </w:r>
          </w:p>
        </w:tc>
        <w:tc>
          <w:tcPr>
            <w:tcW w:w="1890" w:type="dxa"/>
            <w:vAlign w:val="center"/>
          </w:tcPr>
          <w:p w:rsidR="00A73EB8" w:rsidRDefault="009D0418" w:rsidP="00A5565A">
            <w:pPr>
              <w:jc w:val="center"/>
            </w:pPr>
            <w:r>
              <w:t>PA Art: 9.1.12:A, 9.1.12:B</w:t>
            </w:r>
          </w:p>
          <w:p w:rsidR="009D0418" w:rsidRPr="00A73EB8" w:rsidRDefault="009D0418" w:rsidP="00A5565A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A73EB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outline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blind contour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gesture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diagonal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zigzag</w:t>
            </w:r>
          </w:p>
          <w:p w:rsidR="009D0418" w:rsidRPr="00A73EB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curvy</w:t>
            </w:r>
          </w:p>
        </w:tc>
        <w:tc>
          <w:tcPr>
            <w:tcW w:w="3420" w:type="dxa"/>
            <w:vAlign w:val="center"/>
          </w:tcPr>
          <w:p w:rsidR="00A73EB8" w:rsidRDefault="00CB58E3" w:rsidP="00A5565A">
            <w:pPr>
              <w:jc w:val="center"/>
            </w:pPr>
            <w:r>
              <w:t>Line worksheet</w:t>
            </w:r>
          </w:p>
          <w:p w:rsidR="00CB58E3" w:rsidRPr="002F1426" w:rsidRDefault="00CB58E3" w:rsidP="00A5565A">
            <w:pPr>
              <w:jc w:val="center"/>
              <w:rPr>
                <w:b/>
              </w:rPr>
            </w:pPr>
            <w:r>
              <w:t>Line exercises</w:t>
            </w:r>
          </w:p>
        </w:tc>
        <w:tc>
          <w:tcPr>
            <w:tcW w:w="2880" w:type="dxa"/>
            <w:vAlign w:val="center"/>
          </w:tcPr>
          <w:p w:rsidR="00A73EB8" w:rsidRDefault="00CB58E3" w:rsidP="00A5565A">
            <w:pPr>
              <w:spacing w:after="120"/>
              <w:jc w:val="center"/>
            </w:pPr>
            <w:r>
              <w:t>Completion of classwork</w:t>
            </w:r>
          </w:p>
          <w:p w:rsidR="00CB58E3" w:rsidRPr="00DB305D" w:rsidRDefault="00CB58E3" w:rsidP="00A5565A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D0418" w:rsidP="00A5565A">
            <w:pPr>
              <w:jc w:val="center"/>
            </w:pPr>
            <w:r>
              <w:t>Texture</w:t>
            </w:r>
          </w:p>
        </w:tc>
        <w:tc>
          <w:tcPr>
            <w:tcW w:w="1890" w:type="dxa"/>
            <w:vAlign w:val="center"/>
          </w:tcPr>
          <w:p w:rsidR="009D0418" w:rsidRDefault="009D0418" w:rsidP="009D0418">
            <w:pPr>
              <w:jc w:val="center"/>
            </w:pPr>
            <w:r>
              <w:t>PA Art: 9.1.12:A, 9.1.12:B</w:t>
            </w:r>
          </w:p>
          <w:p w:rsidR="0080537B" w:rsidRPr="00A73EB8" w:rsidRDefault="009D0418" w:rsidP="009D0418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80537B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 texture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texture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invented texture</w:t>
            </w:r>
          </w:p>
          <w:p w:rsidR="009D0418" w:rsidRPr="00A73EB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simulated texture</w:t>
            </w:r>
          </w:p>
        </w:tc>
        <w:tc>
          <w:tcPr>
            <w:tcW w:w="3420" w:type="dxa"/>
            <w:vAlign w:val="center"/>
          </w:tcPr>
          <w:p w:rsidR="00CB58E3" w:rsidRDefault="00CB58E3" w:rsidP="00CB58E3">
            <w:pPr>
              <w:jc w:val="center"/>
            </w:pPr>
            <w:r>
              <w:t>Texture</w:t>
            </w:r>
            <w:r>
              <w:t xml:space="preserve"> worksheet</w:t>
            </w:r>
          </w:p>
          <w:p w:rsidR="0080537B" w:rsidRPr="002F1426" w:rsidRDefault="00CB58E3" w:rsidP="00CB58E3">
            <w:pPr>
              <w:jc w:val="center"/>
              <w:rPr>
                <w:b/>
              </w:rPr>
            </w:pPr>
            <w:r>
              <w:t xml:space="preserve">Texture </w:t>
            </w:r>
            <w:r>
              <w:t>exercises</w:t>
            </w:r>
          </w:p>
        </w:tc>
        <w:tc>
          <w:tcPr>
            <w:tcW w:w="2880" w:type="dxa"/>
            <w:vAlign w:val="center"/>
          </w:tcPr>
          <w:p w:rsidR="00CB58E3" w:rsidRDefault="00CB58E3" w:rsidP="00CB58E3">
            <w:pPr>
              <w:spacing w:after="120"/>
              <w:jc w:val="center"/>
            </w:pPr>
            <w:r>
              <w:t>Completion of classwork</w:t>
            </w:r>
          </w:p>
          <w:p w:rsidR="0080537B" w:rsidRPr="00DB305D" w:rsidRDefault="00CB58E3" w:rsidP="00CB58E3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D0418" w:rsidP="00A5565A">
            <w:pPr>
              <w:jc w:val="center"/>
            </w:pPr>
            <w:r>
              <w:t>Color and Value</w:t>
            </w:r>
          </w:p>
        </w:tc>
        <w:tc>
          <w:tcPr>
            <w:tcW w:w="1890" w:type="dxa"/>
            <w:vAlign w:val="center"/>
          </w:tcPr>
          <w:p w:rsidR="009D0418" w:rsidRDefault="009D0418" w:rsidP="009D0418">
            <w:pPr>
              <w:jc w:val="center"/>
            </w:pPr>
            <w:r>
              <w:t>PA Art: 9.1.12:A, 9.1.12:B</w:t>
            </w:r>
          </w:p>
          <w:p w:rsidR="0080537B" w:rsidRPr="00A73EB8" w:rsidRDefault="009D0418" w:rsidP="009D0418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80537B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spectrum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tint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shade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intensity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complementary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monochromatic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neutral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triadic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</w:t>
            </w:r>
          </w:p>
          <w:p w:rsidR="009D0418" w:rsidRPr="00A73EB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</w:t>
            </w:r>
          </w:p>
        </w:tc>
        <w:tc>
          <w:tcPr>
            <w:tcW w:w="3420" w:type="dxa"/>
            <w:vAlign w:val="center"/>
          </w:tcPr>
          <w:p w:rsidR="00CB58E3" w:rsidRDefault="00CB58E3" w:rsidP="00CB58E3">
            <w:pPr>
              <w:jc w:val="center"/>
            </w:pPr>
            <w:r>
              <w:lastRenderedPageBreak/>
              <w:t>Color and Value</w:t>
            </w:r>
            <w:r>
              <w:t xml:space="preserve"> worksheet</w:t>
            </w:r>
            <w:r>
              <w:t>s</w:t>
            </w:r>
            <w:bookmarkStart w:id="0" w:name="_GoBack"/>
            <w:bookmarkEnd w:id="0"/>
          </w:p>
          <w:p w:rsidR="0080537B" w:rsidRPr="002F1426" w:rsidRDefault="00CB58E3" w:rsidP="00CB58E3">
            <w:pPr>
              <w:jc w:val="center"/>
              <w:rPr>
                <w:b/>
              </w:rPr>
            </w:pPr>
            <w:r>
              <w:t>Color and Value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CB58E3" w:rsidRDefault="00CB58E3" w:rsidP="00CB58E3">
            <w:pPr>
              <w:spacing w:after="120"/>
              <w:jc w:val="center"/>
            </w:pPr>
            <w:r>
              <w:t>Completion of classwork</w:t>
            </w:r>
          </w:p>
          <w:p w:rsidR="0080537B" w:rsidRPr="00DB305D" w:rsidRDefault="00CB58E3" w:rsidP="00CB58E3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D0418" w:rsidP="00A5565A">
            <w:pPr>
              <w:jc w:val="center"/>
            </w:pPr>
            <w:r>
              <w:t>Shape, Form and Space</w:t>
            </w:r>
          </w:p>
        </w:tc>
        <w:tc>
          <w:tcPr>
            <w:tcW w:w="1890" w:type="dxa"/>
            <w:vAlign w:val="center"/>
          </w:tcPr>
          <w:p w:rsidR="009D0418" w:rsidRDefault="009D0418" w:rsidP="009D0418">
            <w:pPr>
              <w:jc w:val="center"/>
            </w:pPr>
            <w:r>
              <w:t>PA Art: 9.1.12:A, 9.1.12:B</w:t>
            </w:r>
          </w:p>
          <w:p w:rsidR="002717B6" w:rsidRPr="00A73EB8" w:rsidRDefault="009D0418" w:rsidP="009D0418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2717B6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geometric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</w:t>
            </w:r>
          </w:p>
          <w:p w:rsidR="009D041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perspective</w:t>
            </w:r>
          </w:p>
          <w:p w:rsidR="009D0418" w:rsidRPr="00A73EB8" w:rsidRDefault="009D041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vanishing point</w:t>
            </w:r>
          </w:p>
        </w:tc>
        <w:tc>
          <w:tcPr>
            <w:tcW w:w="3420" w:type="dxa"/>
            <w:vAlign w:val="center"/>
          </w:tcPr>
          <w:p w:rsidR="00CB58E3" w:rsidRDefault="00CB58E3" w:rsidP="00CB58E3">
            <w:pPr>
              <w:jc w:val="center"/>
            </w:pPr>
            <w:r>
              <w:t>Shape, Form and Space</w:t>
            </w:r>
            <w:r>
              <w:t xml:space="preserve"> worksheet</w:t>
            </w:r>
            <w:r>
              <w:t>s</w:t>
            </w:r>
          </w:p>
          <w:p w:rsidR="002717B6" w:rsidRPr="002F1426" w:rsidRDefault="00CB58E3" w:rsidP="00CB58E3">
            <w:pPr>
              <w:jc w:val="center"/>
              <w:rPr>
                <w:b/>
              </w:rPr>
            </w:pPr>
            <w:r>
              <w:t>Shape, Form and Space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CB58E3" w:rsidRDefault="00CB58E3" w:rsidP="00CB58E3">
            <w:pPr>
              <w:spacing w:after="120"/>
              <w:jc w:val="center"/>
            </w:pPr>
            <w:r>
              <w:t>Completion of classwork</w:t>
            </w:r>
          </w:p>
          <w:p w:rsidR="002717B6" w:rsidRPr="00DB305D" w:rsidRDefault="00CB58E3" w:rsidP="00CB58E3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A61B4"/>
    <w:rsid w:val="009A0FC1"/>
    <w:rsid w:val="009D0418"/>
    <w:rsid w:val="00A73EB8"/>
    <w:rsid w:val="00AC2828"/>
    <w:rsid w:val="00B477DC"/>
    <w:rsid w:val="00B963EA"/>
    <w:rsid w:val="00C94F98"/>
    <w:rsid w:val="00CB58E3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24F7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3550A-C4F3-4E4D-985E-F07312FA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3</cp:revision>
  <dcterms:created xsi:type="dcterms:W3CDTF">2017-08-08T13:38:00Z</dcterms:created>
  <dcterms:modified xsi:type="dcterms:W3CDTF">2017-08-08T14:28:00Z</dcterms:modified>
</cp:coreProperties>
</file>