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505DD">
        <w:rPr>
          <w:u w:val="single"/>
        </w:rPr>
        <w:t xml:space="preserve">Fine </w:t>
      </w:r>
      <w:r w:rsidR="00F82AC9">
        <w:rPr>
          <w:u w:val="single"/>
        </w:rPr>
        <w:t>Art</w:t>
      </w:r>
      <w:r w:rsidR="00B505DD">
        <w:rPr>
          <w:u w:val="single"/>
        </w:rPr>
        <w:t xml:space="preserve"> I</w:t>
      </w:r>
      <w:r w:rsidR="00B505DD">
        <w:rPr>
          <w:u w:val="single"/>
        </w:rPr>
        <w:tab/>
      </w:r>
      <w:r w:rsidR="00B505DD"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82AC9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F82AC9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505DD" w:rsidRPr="00B505DD">
              <w:t>#1</w:t>
            </w:r>
            <w:r w:rsidR="00B505DD">
              <w:rPr>
                <w:b/>
              </w:rPr>
              <w:t xml:space="preserve"> </w:t>
            </w:r>
            <w:r w:rsidR="00F82AC9">
              <w:t>Critical, Aesthetic and Practical Response</w:t>
            </w:r>
          </w:p>
          <w:p w:rsidR="00F72750" w:rsidRPr="002F1426" w:rsidRDefault="00F72750" w:rsidP="00F82AC9">
            <w:pPr>
              <w:rPr>
                <w:b/>
              </w:rPr>
            </w:pPr>
            <w:r>
              <w:t>Art is a universal means of communication.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505DD">
              <w:t>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72750" w:rsidRPr="00F72750">
              <w:t>UEQ:</w:t>
            </w:r>
            <w:r w:rsidR="00F72750">
              <w:rPr>
                <w:b/>
              </w:rPr>
              <w:t xml:space="preserve"> </w:t>
            </w:r>
            <w:r w:rsidR="00F82AC9">
              <w:t>What is Art?</w:t>
            </w:r>
          </w:p>
          <w:p w:rsidR="00F72750" w:rsidRDefault="00F72750" w:rsidP="00B477DC">
            <w:r>
              <w:t>LEQ: Why do people create art?</w:t>
            </w:r>
          </w:p>
          <w:p w:rsidR="00F72750" w:rsidRDefault="00F72750" w:rsidP="00B477DC">
            <w:r>
              <w:t>LEQ: How do we talk about art?</w:t>
            </w:r>
          </w:p>
          <w:p w:rsidR="00F72750" w:rsidRPr="00B477DC" w:rsidRDefault="00F72750" w:rsidP="00B477DC">
            <w:r>
              <w:t>LEQ: What do we use to create art?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82AC9" w:rsidP="00A5565A">
            <w:pPr>
              <w:jc w:val="center"/>
            </w:pPr>
            <w:r>
              <w:t>Purposes of Art</w:t>
            </w:r>
          </w:p>
        </w:tc>
        <w:tc>
          <w:tcPr>
            <w:tcW w:w="1890" w:type="dxa"/>
            <w:vAlign w:val="center"/>
          </w:tcPr>
          <w:p w:rsidR="00A73EB8" w:rsidRDefault="00F82AC9" w:rsidP="00A5565A">
            <w:pPr>
              <w:jc w:val="center"/>
            </w:pPr>
            <w:r>
              <w:t>PA Art: 9.1.12:J,</w:t>
            </w:r>
          </w:p>
          <w:p w:rsidR="00F82AC9" w:rsidRDefault="00F82AC9" w:rsidP="00A5565A">
            <w:pPr>
              <w:jc w:val="center"/>
            </w:pPr>
            <w:r>
              <w:t>9.1.12:K</w:t>
            </w:r>
          </w:p>
          <w:p w:rsidR="00F82AC9" w:rsidRPr="00A73EB8" w:rsidRDefault="00F82AC9" w:rsidP="00A5565A">
            <w:pPr>
              <w:jc w:val="center"/>
            </w:pPr>
            <w:r>
              <w:t>PACC Reading: CC.3.5.9-10 B</w:t>
            </w:r>
          </w:p>
        </w:tc>
        <w:tc>
          <w:tcPr>
            <w:tcW w:w="3420" w:type="dxa"/>
            <w:vAlign w:val="center"/>
          </w:tcPr>
          <w:p w:rsidR="00A73EB8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perceive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inspiration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subject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composition</w:t>
            </w:r>
          </w:p>
          <w:p w:rsidR="00F82AC9" w:rsidRPr="00A73EB8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content</w:t>
            </w:r>
          </w:p>
        </w:tc>
        <w:tc>
          <w:tcPr>
            <w:tcW w:w="3420" w:type="dxa"/>
            <w:vAlign w:val="center"/>
          </w:tcPr>
          <w:p w:rsidR="00A45934" w:rsidRDefault="00A45934" w:rsidP="00A45934">
            <w:pPr>
              <w:jc w:val="center"/>
            </w:pPr>
            <w:r>
              <w:t>Art Talk textbook</w:t>
            </w:r>
          </w:p>
          <w:p w:rsidR="00A45934" w:rsidRDefault="00A45934" w:rsidP="00A45934">
            <w:pPr>
              <w:jc w:val="center"/>
            </w:pPr>
            <w:r>
              <w:t>Prints of famous artworks</w:t>
            </w:r>
          </w:p>
          <w:p w:rsidR="00A45934" w:rsidRDefault="00A45934" w:rsidP="00A45934">
            <w:pPr>
              <w:jc w:val="center"/>
            </w:pPr>
            <w:r>
              <w:t>Group sharing</w:t>
            </w:r>
          </w:p>
          <w:p w:rsidR="00A45934" w:rsidRPr="00A45934" w:rsidRDefault="00A45934" w:rsidP="00A45934">
            <w:pPr>
              <w:jc w:val="center"/>
            </w:pPr>
            <w:r>
              <w:t>Mona Lisa DVD</w:t>
            </w:r>
          </w:p>
        </w:tc>
        <w:tc>
          <w:tcPr>
            <w:tcW w:w="2880" w:type="dxa"/>
            <w:vAlign w:val="center"/>
          </w:tcPr>
          <w:p w:rsidR="00A73EB8" w:rsidRDefault="00A45934" w:rsidP="00A5565A">
            <w:pPr>
              <w:spacing w:after="120"/>
              <w:jc w:val="center"/>
            </w:pPr>
            <w:r>
              <w:t>Worksheet</w:t>
            </w:r>
          </w:p>
          <w:p w:rsidR="00A45934" w:rsidRPr="00DB305D" w:rsidRDefault="00A45934" w:rsidP="00A5565A">
            <w:pPr>
              <w:spacing w:after="120"/>
              <w:jc w:val="center"/>
              <w:rPr>
                <w:sz w:val="18"/>
              </w:rPr>
            </w:pPr>
            <w:r>
              <w:t>Group discussion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82AC9" w:rsidP="00A5565A">
            <w:pPr>
              <w:jc w:val="center"/>
            </w:pPr>
            <w:r>
              <w:t>Art Criticism</w:t>
            </w:r>
          </w:p>
        </w:tc>
        <w:tc>
          <w:tcPr>
            <w:tcW w:w="1890" w:type="dxa"/>
            <w:vAlign w:val="center"/>
          </w:tcPr>
          <w:p w:rsidR="0080537B" w:rsidRDefault="00F82AC9" w:rsidP="00A5565A">
            <w:pPr>
              <w:jc w:val="center"/>
            </w:pPr>
            <w:r w:rsidRPr="00F82AC9">
              <w:rPr>
                <w:u w:val="single"/>
              </w:rPr>
              <w:t>PA Art</w:t>
            </w:r>
            <w:r>
              <w:t>: 9.1.12:J, 9.1.12:K, 9.3.12:A, 9.3.12:B, 9.3.12:C</w:t>
            </w:r>
          </w:p>
          <w:p w:rsidR="00F82AC9" w:rsidRDefault="00F82AC9" w:rsidP="00A5565A">
            <w:pPr>
              <w:jc w:val="center"/>
            </w:pPr>
            <w:r w:rsidRPr="00F82AC9">
              <w:rPr>
                <w:u w:val="single"/>
              </w:rPr>
              <w:t>PACC Reading</w:t>
            </w:r>
            <w:r>
              <w:t>: CC.3.5.9-10 B</w:t>
            </w:r>
          </w:p>
          <w:p w:rsidR="00F82AC9" w:rsidRDefault="00F82AC9" w:rsidP="00A5565A">
            <w:pPr>
              <w:jc w:val="center"/>
            </w:pPr>
            <w:r w:rsidRPr="00F82AC9">
              <w:rPr>
                <w:u w:val="single"/>
              </w:rPr>
              <w:t>PACC Writing</w:t>
            </w:r>
            <w:r>
              <w:t>:</w:t>
            </w:r>
          </w:p>
          <w:p w:rsidR="00F82AC9" w:rsidRDefault="00F82AC9" w:rsidP="00A5565A">
            <w:pPr>
              <w:jc w:val="center"/>
            </w:pPr>
            <w:r>
              <w:t>CC.3.6.9-10 B</w:t>
            </w:r>
          </w:p>
          <w:p w:rsidR="00204013" w:rsidRPr="00A73EB8" w:rsidRDefault="00204013" w:rsidP="00A5565A">
            <w:pPr>
              <w:jc w:val="center"/>
            </w:pPr>
            <w:r>
              <w:t>National Core Arts Standards: VA:Re9.1.Ia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 line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describe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analyze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interpretation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judgment (DAIJ)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aesthetics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criteria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literal quality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 quality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expressive quality</w:t>
            </w:r>
          </w:p>
          <w:p w:rsidR="00F82AC9" w:rsidRPr="00A73EB8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elements and principles of art</w:t>
            </w:r>
          </w:p>
        </w:tc>
        <w:tc>
          <w:tcPr>
            <w:tcW w:w="3420" w:type="dxa"/>
            <w:vAlign w:val="center"/>
          </w:tcPr>
          <w:p w:rsidR="00A45934" w:rsidRDefault="00A45934" w:rsidP="00A45934">
            <w:pPr>
              <w:jc w:val="center"/>
            </w:pPr>
            <w:r>
              <w:t>Art Talk textbook</w:t>
            </w:r>
          </w:p>
          <w:p w:rsidR="00A45934" w:rsidRDefault="00A45934" w:rsidP="00A45934">
            <w:pPr>
              <w:jc w:val="center"/>
            </w:pPr>
            <w:r>
              <w:t>Prints of famous artworks</w:t>
            </w:r>
          </w:p>
          <w:p w:rsidR="00A45934" w:rsidRPr="00A45934" w:rsidRDefault="00A45934" w:rsidP="00A45934">
            <w:pPr>
              <w:jc w:val="center"/>
            </w:pPr>
            <w:r>
              <w:t>Group sharing</w:t>
            </w:r>
          </w:p>
        </w:tc>
        <w:tc>
          <w:tcPr>
            <w:tcW w:w="2880" w:type="dxa"/>
            <w:vAlign w:val="center"/>
          </w:tcPr>
          <w:p w:rsidR="00A45934" w:rsidRDefault="00A45934" w:rsidP="00A45934">
            <w:pPr>
              <w:spacing w:after="120"/>
              <w:jc w:val="center"/>
            </w:pPr>
            <w:r>
              <w:t>Worksheet</w:t>
            </w:r>
          </w:p>
          <w:p w:rsidR="0080537B" w:rsidRPr="00DB305D" w:rsidRDefault="00A45934" w:rsidP="00A45934">
            <w:pPr>
              <w:spacing w:after="120"/>
              <w:jc w:val="center"/>
              <w:rPr>
                <w:sz w:val="18"/>
              </w:rPr>
            </w:pPr>
            <w:r>
              <w:t>Group discussion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82AC9" w:rsidP="00A5565A">
            <w:pPr>
              <w:jc w:val="center"/>
            </w:pPr>
            <w:r>
              <w:t>Art Media</w:t>
            </w:r>
          </w:p>
        </w:tc>
        <w:tc>
          <w:tcPr>
            <w:tcW w:w="1890" w:type="dxa"/>
            <w:vAlign w:val="center"/>
          </w:tcPr>
          <w:p w:rsidR="0080537B" w:rsidRDefault="00F82AC9" w:rsidP="00A5565A">
            <w:pPr>
              <w:jc w:val="center"/>
            </w:pPr>
            <w:r>
              <w:t>PA Art: 9.1.12:J, 9.1.12:K</w:t>
            </w:r>
          </w:p>
          <w:p w:rsidR="00F82AC9" w:rsidRPr="00A73EB8" w:rsidRDefault="00F82AC9" w:rsidP="00A5565A">
            <w:pPr>
              <w:jc w:val="center"/>
            </w:pPr>
            <w:r>
              <w:t>PACC Reading: CC.3.5.9-10B</w:t>
            </w:r>
          </w:p>
        </w:tc>
        <w:tc>
          <w:tcPr>
            <w:tcW w:w="3420" w:type="dxa"/>
            <w:vAlign w:val="center"/>
          </w:tcPr>
          <w:p w:rsidR="0080537B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shading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painting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printmaking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sculpture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architecture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craft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fine art</w:t>
            </w:r>
          </w:p>
          <w:p w:rsidR="00F82AC9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commercial art</w:t>
            </w:r>
          </w:p>
          <w:p w:rsidR="00F82AC9" w:rsidRPr="00A73EB8" w:rsidRDefault="00F82AC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 art</w:t>
            </w:r>
          </w:p>
        </w:tc>
        <w:tc>
          <w:tcPr>
            <w:tcW w:w="3420" w:type="dxa"/>
            <w:vAlign w:val="center"/>
          </w:tcPr>
          <w:p w:rsidR="00A45934" w:rsidRDefault="00A45934" w:rsidP="00A45934">
            <w:pPr>
              <w:jc w:val="center"/>
            </w:pPr>
            <w:r>
              <w:lastRenderedPageBreak/>
              <w:t>Art Talk textbook</w:t>
            </w:r>
          </w:p>
          <w:p w:rsidR="00A45934" w:rsidRDefault="00A45934" w:rsidP="00A45934">
            <w:pPr>
              <w:jc w:val="center"/>
            </w:pPr>
            <w:r>
              <w:t>Prints of famous artworks</w:t>
            </w:r>
          </w:p>
          <w:p w:rsidR="00A45934" w:rsidRDefault="00A45934" w:rsidP="00A45934">
            <w:pPr>
              <w:jc w:val="center"/>
            </w:pPr>
            <w:r>
              <w:t>Group sharing</w:t>
            </w:r>
          </w:p>
          <w:p w:rsidR="00A45934" w:rsidRDefault="00A45934" w:rsidP="00A45934">
            <w:pPr>
              <w:jc w:val="center"/>
            </w:pPr>
            <w:r>
              <w:t>Paper</w:t>
            </w:r>
          </w:p>
          <w:p w:rsidR="00A45934" w:rsidRDefault="00A45934" w:rsidP="00A45934">
            <w:pPr>
              <w:jc w:val="center"/>
            </w:pPr>
            <w:r>
              <w:t>Drawing utensils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45934" w:rsidRDefault="00A45934" w:rsidP="00A45934">
            <w:pPr>
              <w:spacing w:after="120"/>
              <w:jc w:val="center"/>
            </w:pPr>
            <w:r>
              <w:t>Worksheet</w:t>
            </w:r>
          </w:p>
          <w:p w:rsidR="0080537B" w:rsidRPr="00DB305D" w:rsidRDefault="00A45934" w:rsidP="00A45934">
            <w:pPr>
              <w:spacing w:after="120"/>
              <w:jc w:val="center"/>
              <w:rPr>
                <w:sz w:val="18"/>
              </w:rPr>
            </w:pPr>
            <w:r>
              <w:t>Group discussion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04013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A45934"/>
    <w:rsid w:val="00A73EB8"/>
    <w:rsid w:val="00AC2828"/>
    <w:rsid w:val="00B477DC"/>
    <w:rsid w:val="00B505DD"/>
    <w:rsid w:val="00B963EA"/>
    <w:rsid w:val="00BE0CBB"/>
    <w:rsid w:val="00C94F98"/>
    <w:rsid w:val="00DB305D"/>
    <w:rsid w:val="00DE5063"/>
    <w:rsid w:val="00EF1B39"/>
    <w:rsid w:val="00F72750"/>
    <w:rsid w:val="00F8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2022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A5249-D87C-4B89-BE64-B7E90A489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Attivo, Dana</cp:lastModifiedBy>
  <cp:revision>5</cp:revision>
  <dcterms:created xsi:type="dcterms:W3CDTF">2017-08-08T13:38:00Z</dcterms:created>
  <dcterms:modified xsi:type="dcterms:W3CDTF">2017-08-08T18:33:00Z</dcterms:modified>
</cp:coreProperties>
</file>