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A75A8">
        <w:rPr>
          <w:u w:val="single"/>
        </w:rPr>
        <w:t>Technology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A75A8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2513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25132">
              <w:t>Keyboarding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25132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A75A8" w:rsidRPr="004A75A8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725132">
              <w:t>How are best keyboarding techniques practiced and applied?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25132" w:rsidP="00A5565A">
            <w:pPr>
              <w:jc w:val="center"/>
            </w:pPr>
            <w:r>
              <w:t>Home Row</w:t>
            </w:r>
          </w:p>
        </w:tc>
        <w:tc>
          <w:tcPr>
            <w:tcW w:w="1890" w:type="dxa"/>
            <w:vAlign w:val="center"/>
          </w:tcPr>
          <w:p w:rsidR="00725132" w:rsidRDefault="00725132" w:rsidP="00725132">
            <w:pPr>
              <w:jc w:val="center"/>
            </w:pPr>
            <w:r>
              <w:t xml:space="preserve">3.4.6.D2 </w:t>
            </w:r>
          </w:p>
          <w:p w:rsidR="00A73EB8" w:rsidRPr="00725132" w:rsidRDefault="00A73EB8" w:rsidP="007251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0" w:type="dxa"/>
            <w:vAlign w:val="center"/>
          </w:tcPr>
          <w:p w:rsidR="004A75A8" w:rsidRDefault="00725132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 row</w:t>
            </w:r>
          </w:p>
          <w:p w:rsidR="00725132" w:rsidRDefault="00725132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 keys</w:t>
            </w:r>
          </w:p>
          <w:p w:rsidR="00725132" w:rsidRDefault="00725132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 placement</w:t>
            </w:r>
          </w:p>
          <w:p w:rsidR="00725132" w:rsidRDefault="00725132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Posture</w:t>
            </w:r>
          </w:p>
          <w:p w:rsidR="00725132" w:rsidRDefault="00725132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Rhythm</w:t>
            </w:r>
          </w:p>
          <w:p w:rsidR="00725132" w:rsidRPr="00A73EB8" w:rsidRDefault="00725132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WPM</w:t>
            </w:r>
          </w:p>
        </w:tc>
        <w:tc>
          <w:tcPr>
            <w:tcW w:w="3420" w:type="dxa"/>
            <w:vAlign w:val="center"/>
          </w:tcPr>
          <w:p w:rsidR="00A73EB8" w:rsidRPr="002F1426" w:rsidRDefault="00725132" w:rsidP="00A5565A">
            <w:pPr>
              <w:jc w:val="center"/>
              <w:rPr>
                <w:b/>
              </w:rPr>
            </w:pPr>
            <w:r>
              <w:t>Home row practice</w:t>
            </w:r>
          </w:p>
        </w:tc>
        <w:tc>
          <w:tcPr>
            <w:tcW w:w="2880" w:type="dxa"/>
            <w:vAlign w:val="center"/>
          </w:tcPr>
          <w:p w:rsidR="00A73EB8" w:rsidRPr="00DB305D" w:rsidRDefault="00725132" w:rsidP="00A5565A">
            <w:pPr>
              <w:spacing w:after="120"/>
              <w:jc w:val="center"/>
              <w:rPr>
                <w:sz w:val="18"/>
              </w:rPr>
            </w:pPr>
            <w:r>
              <w:t>Pre-Test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725132" w:rsidP="00A5565A">
            <w:pPr>
              <w:jc w:val="center"/>
            </w:pPr>
            <w:r>
              <w:t>J, F, and Space</w:t>
            </w:r>
          </w:p>
          <w:p w:rsidR="00725132" w:rsidRDefault="00725132" w:rsidP="00A5565A">
            <w:pPr>
              <w:jc w:val="center"/>
            </w:pPr>
            <w:r>
              <w:t>U, R, and K</w:t>
            </w:r>
          </w:p>
          <w:p w:rsidR="00725132" w:rsidRDefault="00725132" w:rsidP="00A5565A">
            <w:pPr>
              <w:jc w:val="center"/>
            </w:pPr>
            <w:r>
              <w:t>D, E, and I</w:t>
            </w:r>
          </w:p>
          <w:p w:rsidR="00725132" w:rsidRPr="00DE5063" w:rsidRDefault="00725132" w:rsidP="00A5565A">
            <w:pPr>
              <w:jc w:val="center"/>
            </w:pPr>
            <w:r>
              <w:t>C, G, and N</w:t>
            </w:r>
          </w:p>
        </w:tc>
        <w:tc>
          <w:tcPr>
            <w:tcW w:w="1890" w:type="dxa"/>
            <w:vAlign w:val="center"/>
          </w:tcPr>
          <w:p w:rsidR="00725132" w:rsidRDefault="00725132" w:rsidP="00725132">
            <w:pPr>
              <w:jc w:val="center"/>
            </w:pPr>
            <w:r>
              <w:t xml:space="preserve">3.4.6.D2 </w:t>
            </w:r>
          </w:p>
          <w:p w:rsidR="0080537B" w:rsidRPr="00A73EB8" w:rsidRDefault="0080537B" w:rsidP="00725132">
            <w:pPr>
              <w:jc w:val="center"/>
            </w:pPr>
          </w:p>
        </w:tc>
        <w:tc>
          <w:tcPr>
            <w:tcW w:w="3420" w:type="dxa"/>
            <w:vAlign w:val="center"/>
          </w:tcPr>
          <w:p w:rsidR="00725132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 row</w:t>
            </w:r>
          </w:p>
          <w:p w:rsidR="00725132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 keys</w:t>
            </w:r>
          </w:p>
          <w:p w:rsidR="00725132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 placement</w:t>
            </w:r>
          </w:p>
          <w:p w:rsidR="00725132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Posture</w:t>
            </w:r>
          </w:p>
          <w:p w:rsidR="00725132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Rhythm</w:t>
            </w:r>
          </w:p>
          <w:p w:rsidR="004A75A8" w:rsidRPr="00A73EB8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WPM</w:t>
            </w:r>
          </w:p>
        </w:tc>
        <w:tc>
          <w:tcPr>
            <w:tcW w:w="3420" w:type="dxa"/>
            <w:vAlign w:val="center"/>
          </w:tcPr>
          <w:p w:rsidR="0080537B" w:rsidRPr="002F1426" w:rsidRDefault="00725132" w:rsidP="00A5565A">
            <w:pPr>
              <w:jc w:val="center"/>
              <w:rPr>
                <w:b/>
              </w:rPr>
            </w:pPr>
            <w:r>
              <w:t>Beginner Unit 1</w:t>
            </w:r>
          </w:p>
        </w:tc>
        <w:tc>
          <w:tcPr>
            <w:tcW w:w="2880" w:type="dxa"/>
            <w:vAlign w:val="center"/>
          </w:tcPr>
          <w:p w:rsidR="0080537B" w:rsidRPr="00DB305D" w:rsidRDefault="00725132" w:rsidP="00A5565A">
            <w:pPr>
              <w:spacing w:after="120"/>
              <w:jc w:val="center"/>
              <w:rPr>
                <w:sz w:val="18"/>
              </w:rPr>
            </w:pPr>
            <w:r>
              <w:t>Beginner Review 1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725132" w:rsidP="00A5565A">
            <w:pPr>
              <w:jc w:val="center"/>
            </w:pPr>
            <w:r>
              <w:t>T, S, and L</w:t>
            </w:r>
          </w:p>
          <w:p w:rsidR="00725132" w:rsidRDefault="00725132" w:rsidP="00725132">
            <w:pPr>
              <w:jc w:val="center"/>
            </w:pPr>
            <w:r>
              <w:t>O, B and A</w:t>
            </w:r>
          </w:p>
          <w:p w:rsidR="00725132" w:rsidRDefault="00725132" w:rsidP="00725132">
            <w:pPr>
              <w:jc w:val="center"/>
            </w:pPr>
            <w:r>
              <w:t>V, H, and M</w:t>
            </w:r>
          </w:p>
          <w:p w:rsidR="00725132" w:rsidRPr="00DE5063" w:rsidRDefault="00725132" w:rsidP="00725132">
            <w:pPr>
              <w:jc w:val="center"/>
            </w:pPr>
            <w:r>
              <w:t>Period and Comma</w:t>
            </w:r>
          </w:p>
        </w:tc>
        <w:tc>
          <w:tcPr>
            <w:tcW w:w="1890" w:type="dxa"/>
            <w:vAlign w:val="center"/>
          </w:tcPr>
          <w:p w:rsidR="00725132" w:rsidRDefault="00725132" w:rsidP="00725132">
            <w:pPr>
              <w:jc w:val="center"/>
            </w:pPr>
            <w:r>
              <w:t xml:space="preserve">3.4.6.D2 </w:t>
            </w:r>
          </w:p>
          <w:p w:rsidR="0080537B" w:rsidRPr="00A73EB8" w:rsidRDefault="0080537B" w:rsidP="00725132">
            <w:pPr>
              <w:jc w:val="center"/>
            </w:pPr>
          </w:p>
        </w:tc>
        <w:tc>
          <w:tcPr>
            <w:tcW w:w="3420" w:type="dxa"/>
            <w:vAlign w:val="center"/>
          </w:tcPr>
          <w:p w:rsidR="00725132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 row</w:t>
            </w:r>
          </w:p>
          <w:p w:rsidR="00725132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 keys</w:t>
            </w:r>
          </w:p>
          <w:p w:rsidR="00725132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 placement</w:t>
            </w:r>
          </w:p>
          <w:p w:rsidR="00725132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Posture</w:t>
            </w:r>
          </w:p>
          <w:p w:rsidR="00725132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Rhythm</w:t>
            </w:r>
          </w:p>
          <w:p w:rsidR="004A75A8" w:rsidRPr="00A73EB8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WPM</w:t>
            </w:r>
          </w:p>
        </w:tc>
        <w:tc>
          <w:tcPr>
            <w:tcW w:w="3420" w:type="dxa"/>
            <w:vAlign w:val="center"/>
          </w:tcPr>
          <w:p w:rsidR="0080537B" w:rsidRPr="002F1426" w:rsidRDefault="00725132" w:rsidP="00A5565A">
            <w:pPr>
              <w:jc w:val="center"/>
              <w:rPr>
                <w:b/>
              </w:rPr>
            </w:pPr>
            <w:r>
              <w:t>Beginner Unit 2</w:t>
            </w:r>
          </w:p>
        </w:tc>
        <w:tc>
          <w:tcPr>
            <w:tcW w:w="2880" w:type="dxa"/>
            <w:vAlign w:val="center"/>
          </w:tcPr>
          <w:p w:rsidR="0080537B" w:rsidRPr="00DB305D" w:rsidRDefault="00725132" w:rsidP="00A5565A">
            <w:pPr>
              <w:spacing w:after="120"/>
              <w:jc w:val="center"/>
              <w:rPr>
                <w:sz w:val="18"/>
              </w:rPr>
            </w:pPr>
            <w:r>
              <w:t>Beginner Review 2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725132" w:rsidP="00A5565A">
            <w:pPr>
              <w:jc w:val="center"/>
            </w:pPr>
            <w:r>
              <w:t>W, X, and ;</w:t>
            </w:r>
          </w:p>
          <w:p w:rsidR="00725132" w:rsidRDefault="00725132" w:rsidP="00A5565A">
            <w:pPr>
              <w:jc w:val="center"/>
            </w:pPr>
            <w:r>
              <w:t>Q, Y, and P</w:t>
            </w:r>
          </w:p>
          <w:p w:rsidR="00725132" w:rsidRPr="00DE5063" w:rsidRDefault="00725132" w:rsidP="00A5565A">
            <w:pPr>
              <w:jc w:val="center"/>
            </w:pPr>
            <w:r>
              <w:t>Z and Enter</w:t>
            </w:r>
          </w:p>
        </w:tc>
        <w:tc>
          <w:tcPr>
            <w:tcW w:w="1890" w:type="dxa"/>
            <w:vAlign w:val="center"/>
          </w:tcPr>
          <w:p w:rsidR="00725132" w:rsidRDefault="00725132" w:rsidP="00725132">
            <w:pPr>
              <w:jc w:val="center"/>
            </w:pPr>
            <w:r>
              <w:t xml:space="preserve">3.4.6.D2 </w:t>
            </w:r>
          </w:p>
          <w:p w:rsidR="002717B6" w:rsidRPr="00A73EB8" w:rsidRDefault="002717B6" w:rsidP="00725132">
            <w:pPr>
              <w:jc w:val="center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725132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 row</w:t>
            </w:r>
          </w:p>
          <w:p w:rsidR="00725132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 keys</w:t>
            </w:r>
          </w:p>
          <w:p w:rsidR="00725132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 placement</w:t>
            </w:r>
          </w:p>
          <w:p w:rsidR="00725132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Posture</w:t>
            </w:r>
          </w:p>
          <w:p w:rsidR="00725132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Rhythm</w:t>
            </w:r>
          </w:p>
          <w:p w:rsidR="004A75A8" w:rsidRPr="00A73EB8" w:rsidRDefault="00725132" w:rsidP="007251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WPM</w:t>
            </w:r>
          </w:p>
        </w:tc>
        <w:tc>
          <w:tcPr>
            <w:tcW w:w="3420" w:type="dxa"/>
            <w:vAlign w:val="center"/>
          </w:tcPr>
          <w:p w:rsidR="002717B6" w:rsidRPr="002F1426" w:rsidRDefault="00725132" w:rsidP="00A5565A">
            <w:pPr>
              <w:jc w:val="center"/>
              <w:rPr>
                <w:b/>
              </w:rPr>
            </w:pPr>
            <w:r>
              <w:t>Beginner Unit 3</w:t>
            </w:r>
          </w:p>
        </w:tc>
        <w:tc>
          <w:tcPr>
            <w:tcW w:w="2880" w:type="dxa"/>
            <w:vAlign w:val="center"/>
          </w:tcPr>
          <w:p w:rsidR="002717B6" w:rsidRDefault="00725132" w:rsidP="00A5565A">
            <w:pPr>
              <w:spacing w:after="120"/>
              <w:jc w:val="center"/>
            </w:pPr>
            <w:r>
              <w:t>Beginner Wrap-Up</w:t>
            </w:r>
          </w:p>
          <w:p w:rsidR="00725132" w:rsidRPr="00DB305D" w:rsidRDefault="00725132" w:rsidP="00A5565A">
            <w:pPr>
              <w:spacing w:after="120"/>
              <w:jc w:val="center"/>
              <w:rPr>
                <w:sz w:val="18"/>
              </w:rPr>
            </w:pPr>
            <w:r>
              <w:t>Post-Test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0501"/>
    <w:rsid w:val="001951E8"/>
    <w:rsid w:val="001E1FF2"/>
    <w:rsid w:val="00243906"/>
    <w:rsid w:val="002717B6"/>
    <w:rsid w:val="002F1426"/>
    <w:rsid w:val="002F1966"/>
    <w:rsid w:val="004A75A8"/>
    <w:rsid w:val="005E38FC"/>
    <w:rsid w:val="00611B54"/>
    <w:rsid w:val="00725132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A9A2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2A8D3-ED52-4149-A289-4A71F6F92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Fox, Jeremy S.</cp:lastModifiedBy>
  <cp:revision>4</cp:revision>
  <dcterms:created xsi:type="dcterms:W3CDTF">2017-02-07T19:10:00Z</dcterms:created>
  <dcterms:modified xsi:type="dcterms:W3CDTF">2017-10-09T12:56:00Z</dcterms:modified>
</cp:coreProperties>
</file>