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13316">
        <w:rPr>
          <w:u w:val="single"/>
        </w:rPr>
        <w:t>American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13316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1331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13316">
              <w:t>Civil War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21F0E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21F0E">
              <w:t xml:space="preserve"> What groups, people, and events were responsible for paving the way for a Civil War? </w:t>
            </w:r>
            <w:r w:rsidR="00F13316">
              <w:t>What were the sectional differences in America during the mid-1800s? How was the North able to defeat the South in an effort to preserve the Union?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13316" w:rsidP="00A5565A">
            <w:pPr>
              <w:jc w:val="center"/>
            </w:pPr>
            <w:r>
              <w:t>Anti-Slavery Movement</w:t>
            </w:r>
          </w:p>
        </w:tc>
        <w:tc>
          <w:tcPr>
            <w:tcW w:w="1890" w:type="dxa"/>
            <w:vAlign w:val="center"/>
          </w:tcPr>
          <w:p w:rsidR="00A73EB8" w:rsidRPr="00A73EB8" w:rsidRDefault="003C0F1E" w:rsidP="00A5565A">
            <w:pPr>
              <w:jc w:val="center"/>
            </w:pPr>
            <w:r>
              <w:fldChar w:fldCharType="begin">
                <w:ffData>
                  <w:name w:val="Text10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bookmarkStart w:id="0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  <w:bookmarkEnd w:id="0"/>
          </w:p>
        </w:tc>
        <w:tc>
          <w:tcPr>
            <w:tcW w:w="3420" w:type="dxa"/>
            <w:vAlign w:val="center"/>
          </w:tcPr>
          <w:p w:rsidR="00990086" w:rsidRDefault="00E21F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F13316">
              <w:t>uffrage</w:t>
            </w:r>
          </w:p>
          <w:p w:rsidR="00E21F0E" w:rsidRDefault="00E21F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Reform</w:t>
            </w:r>
          </w:p>
          <w:p w:rsidR="00E21F0E" w:rsidRDefault="00E21F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Secession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abolitionist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emancipation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Underground Railroad</w:t>
            </w:r>
          </w:p>
          <w:p w:rsidR="00E21F0E" w:rsidRDefault="00E21F0E" w:rsidP="00E21F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popular sovereignty</w:t>
            </w:r>
          </w:p>
          <w:p w:rsidR="00E21F0E" w:rsidRDefault="00E21F0E" w:rsidP="00E21F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secede</w:t>
            </w:r>
          </w:p>
          <w:p w:rsidR="00E21F0E" w:rsidRDefault="00E21F0E" w:rsidP="00E21F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debate</w:t>
            </w:r>
          </w:p>
          <w:p w:rsidR="00E21F0E" w:rsidRPr="00A73EB8" w:rsidRDefault="00E21F0E" w:rsidP="00E21F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armory</w:t>
            </w:r>
          </w:p>
        </w:tc>
        <w:tc>
          <w:tcPr>
            <w:tcW w:w="3420" w:type="dxa"/>
            <w:vAlign w:val="center"/>
          </w:tcPr>
          <w:p w:rsidR="00DE4984" w:rsidRDefault="00DE4984" w:rsidP="00DE4984">
            <w:pPr>
              <w:jc w:val="center"/>
            </w:pPr>
            <w:r>
              <w:t>Textbooks</w:t>
            </w:r>
          </w:p>
          <w:p w:rsidR="00DE4984" w:rsidRDefault="00DE4984" w:rsidP="00DE4984">
            <w:pPr>
              <w:jc w:val="center"/>
            </w:pPr>
            <w:r>
              <w:t>Graphic Organizer</w:t>
            </w:r>
          </w:p>
          <w:p w:rsidR="00DE4984" w:rsidRDefault="00DE4984" w:rsidP="00DE4984">
            <w:pPr>
              <w:jc w:val="center"/>
            </w:pPr>
            <w:r>
              <w:t>Videos</w:t>
            </w:r>
          </w:p>
          <w:p w:rsidR="00A73EB8" w:rsidRPr="002F1426" w:rsidRDefault="00DE4984" w:rsidP="00DE4984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DE4984" w:rsidP="00A5565A">
            <w:pPr>
              <w:spacing w:after="120"/>
              <w:jc w:val="center"/>
              <w:rPr>
                <w:sz w:val="18"/>
              </w:rPr>
            </w:pPr>
            <w:r>
              <w:t>Assessment and/or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13316" w:rsidP="00A5565A">
            <w:pPr>
              <w:jc w:val="center"/>
            </w:pPr>
            <w:r>
              <w:t>Sectional Differences</w:t>
            </w:r>
          </w:p>
        </w:tc>
        <w:tc>
          <w:tcPr>
            <w:tcW w:w="1890" w:type="dxa"/>
            <w:vAlign w:val="center"/>
          </w:tcPr>
          <w:p w:rsidR="0080537B" w:rsidRPr="00A73EB8" w:rsidRDefault="003C0F1E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sectionalism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cotton gin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yeomanry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plantation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overseer</w:t>
            </w:r>
          </w:p>
          <w:p w:rsidR="00F13316" w:rsidRPr="00A73EB8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slave codes</w:t>
            </w:r>
          </w:p>
        </w:tc>
        <w:tc>
          <w:tcPr>
            <w:tcW w:w="3420" w:type="dxa"/>
            <w:vAlign w:val="center"/>
          </w:tcPr>
          <w:p w:rsidR="00DE4984" w:rsidRDefault="00DE4984" w:rsidP="00DE4984">
            <w:pPr>
              <w:jc w:val="center"/>
            </w:pPr>
            <w:r>
              <w:t>Textbooks</w:t>
            </w:r>
          </w:p>
          <w:p w:rsidR="00DE4984" w:rsidRDefault="00DE4984" w:rsidP="00DE4984">
            <w:pPr>
              <w:jc w:val="center"/>
            </w:pPr>
            <w:r>
              <w:t>Graphic Organizer</w:t>
            </w:r>
          </w:p>
          <w:p w:rsidR="00DE4984" w:rsidRDefault="00DE4984" w:rsidP="00DE4984">
            <w:pPr>
              <w:jc w:val="center"/>
            </w:pPr>
            <w:r>
              <w:t>Videos</w:t>
            </w:r>
          </w:p>
          <w:p w:rsidR="0080537B" w:rsidRPr="002F1426" w:rsidRDefault="00DE4984" w:rsidP="00DE4984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DE4984" w:rsidP="00A5565A">
            <w:pPr>
              <w:spacing w:after="120"/>
              <w:jc w:val="center"/>
              <w:rPr>
                <w:sz w:val="18"/>
              </w:rPr>
            </w:pPr>
            <w:r>
              <w:t>Assessment and/or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13316" w:rsidP="00A5565A">
            <w:pPr>
              <w:jc w:val="center"/>
            </w:pPr>
            <w:r>
              <w:t>The Civil War</w:t>
            </w:r>
          </w:p>
        </w:tc>
        <w:bookmarkStart w:id="1" w:name="_GoBack"/>
        <w:tc>
          <w:tcPr>
            <w:tcW w:w="1890" w:type="dxa"/>
            <w:vAlign w:val="center"/>
          </w:tcPr>
          <w:p w:rsidR="002717B6" w:rsidRPr="00A73EB8" w:rsidRDefault="003C0F1E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  <w:bookmarkEnd w:id="1"/>
          </w:p>
        </w:tc>
        <w:tc>
          <w:tcPr>
            <w:tcW w:w="3420" w:type="dxa"/>
            <w:vAlign w:val="center"/>
          </w:tcPr>
          <w:p w:rsidR="0099008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Union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Confederacy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Yankee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Rebel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border states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strategy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martial law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commandeer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blockade runner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ironclad</w:t>
            </w:r>
          </w:p>
          <w:p w:rsidR="00F13316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siege</w:t>
            </w:r>
          </w:p>
          <w:p w:rsidR="00F13316" w:rsidRDefault="00E21F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draft</w:t>
            </w:r>
          </w:p>
          <w:p w:rsidR="00F13316" w:rsidRPr="00A73EB8" w:rsidRDefault="00F13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total war</w:t>
            </w:r>
          </w:p>
        </w:tc>
        <w:tc>
          <w:tcPr>
            <w:tcW w:w="3420" w:type="dxa"/>
            <w:vAlign w:val="center"/>
          </w:tcPr>
          <w:p w:rsidR="00DE4984" w:rsidRDefault="00DE4984" w:rsidP="00DE4984">
            <w:pPr>
              <w:jc w:val="center"/>
            </w:pPr>
            <w:r>
              <w:lastRenderedPageBreak/>
              <w:t>Map</w:t>
            </w:r>
          </w:p>
          <w:p w:rsidR="00DE4984" w:rsidRDefault="00DE4984" w:rsidP="00DE4984">
            <w:pPr>
              <w:jc w:val="center"/>
            </w:pPr>
            <w:r>
              <w:t>Textbooks</w:t>
            </w:r>
          </w:p>
          <w:p w:rsidR="00DE4984" w:rsidRDefault="00DE4984" w:rsidP="00DE4984">
            <w:pPr>
              <w:jc w:val="center"/>
            </w:pPr>
            <w:r>
              <w:t>Graphic Organizer</w:t>
            </w:r>
          </w:p>
          <w:p w:rsidR="00DE4984" w:rsidRDefault="00DE4984" w:rsidP="00DE4984">
            <w:pPr>
              <w:jc w:val="center"/>
            </w:pPr>
            <w:r>
              <w:t>Videos</w:t>
            </w:r>
          </w:p>
          <w:p w:rsidR="002717B6" w:rsidRPr="002F1426" w:rsidRDefault="00DE4984" w:rsidP="00DE4984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2717B6" w:rsidRPr="00DB305D" w:rsidRDefault="00DE4984" w:rsidP="00A5565A">
            <w:pPr>
              <w:spacing w:after="120"/>
              <w:jc w:val="center"/>
              <w:rPr>
                <w:sz w:val="18"/>
              </w:rPr>
            </w:pPr>
            <w:r>
              <w:t>Common Assessment with possible 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21F0E" w:rsidP="00E21F0E">
            <w:pPr>
              <w:jc w:val="center"/>
            </w:pPr>
            <w:r>
              <w:t>The American Hero Presentation</w:t>
            </w:r>
          </w:p>
        </w:tc>
        <w:tc>
          <w:tcPr>
            <w:tcW w:w="1890" w:type="dxa"/>
            <w:vAlign w:val="center"/>
          </w:tcPr>
          <w:p w:rsidR="002717B6" w:rsidRPr="00A73EB8" w:rsidRDefault="003C0F1E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E21F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 contact</w:t>
            </w:r>
          </w:p>
          <w:p w:rsidR="00E21F0E" w:rsidRPr="00A73EB8" w:rsidRDefault="00E21F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speech clarity</w:t>
            </w:r>
          </w:p>
        </w:tc>
        <w:tc>
          <w:tcPr>
            <w:tcW w:w="3420" w:type="dxa"/>
            <w:vAlign w:val="center"/>
          </w:tcPr>
          <w:p w:rsidR="00DE4984" w:rsidRDefault="00DE4984" w:rsidP="00DE4984">
            <w:pPr>
              <w:jc w:val="center"/>
            </w:pPr>
            <w:r>
              <w:t>Textbooks</w:t>
            </w:r>
          </w:p>
          <w:p w:rsidR="00DE4984" w:rsidRDefault="00DE4984" w:rsidP="00DE4984">
            <w:pPr>
              <w:jc w:val="center"/>
            </w:pPr>
            <w:r>
              <w:t>Graphic Organizer</w:t>
            </w:r>
          </w:p>
          <w:p w:rsidR="002717B6" w:rsidRDefault="00DE4984" w:rsidP="00DE4984">
            <w:pPr>
              <w:jc w:val="center"/>
            </w:pPr>
            <w:r>
              <w:t>Computer/Internet</w:t>
            </w:r>
          </w:p>
          <w:p w:rsidR="00DE4984" w:rsidRPr="002F1426" w:rsidRDefault="00DE4984" w:rsidP="00DE4984">
            <w:pPr>
              <w:jc w:val="center"/>
              <w:rPr>
                <w:b/>
              </w:rPr>
            </w:pPr>
            <w:r>
              <w:t>Rubrics</w:t>
            </w:r>
          </w:p>
        </w:tc>
        <w:tc>
          <w:tcPr>
            <w:tcW w:w="2880" w:type="dxa"/>
            <w:vAlign w:val="center"/>
          </w:tcPr>
          <w:p w:rsidR="002717B6" w:rsidRPr="00DB305D" w:rsidRDefault="00E21F0E" w:rsidP="00A5565A">
            <w:pPr>
              <w:spacing w:after="120"/>
              <w:jc w:val="center"/>
              <w:rPr>
                <w:sz w:val="18"/>
              </w:rPr>
            </w:pPr>
            <w:r>
              <w:t>Oral Presentation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C0F1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4984"/>
    <w:rsid w:val="00DE5063"/>
    <w:rsid w:val="00E21F0E"/>
    <w:rsid w:val="00EF1B39"/>
    <w:rsid w:val="00F1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38658-9EFD-4F6B-9962-2D579126A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Fuhrman, Michael</cp:lastModifiedBy>
  <cp:revision>4</cp:revision>
  <dcterms:created xsi:type="dcterms:W3CDTF">2017-02-06T15:14:00Z</dcterms:created>
  <dcterms:modified xsi:type="dcterms:W3CDTF">2017-08-09T13:26:00Z</dcterms:modified>
</cp:coreProperties>
</file>