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02D38">
        <w:rPr>
          <w:u w:val="single"/>
        </w:rPr>
        <w:t>American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02D38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02D3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02D38">
              <w:t>Western Expansion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24140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72CAA">
              <w:t xml:space="preserve"> How did society change in the first half of the 19th century, and what were the driving forces behind that change? </w:t>
            </w:r>
            <w:r w:rsidR="00402D38">
              <w:t xml:space="preserve">What was our nation’s Manifest Destiny, and how did we achieve it? </w:t>
            </w:r>
            <w:r w:rsidR="00C72CAA">
              <w:t xml:space="preserve">What were important events during the Monroe-Jackson years? 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02D38" w:rsidP="00A5565A">
            <w:pPr>
              <w:jc w:val="center"/>
            </w:pPr>
            <w:r>
              <w:t>Industrialization</w:t>
            </w:r>
          </w:p>
        </w:tc>
        <w:tc>
          <w:tcPr>
            <w:tcW w:w="1890" w:type="dxa"/>
            <w:vAlign w:val="center"/>
          </w:tcPr>
          <w:p w:rsidR="00A73EB8" w:rsidRPr="00A73EB8" w:rsidRDefault="00090089" w:rsidP="00A5565A">
            <w:pPr>
              <w:jc w:val="center"/>
            </w:pPr>
            <w:r>
              <w:fldChar w:fldCharType="begin">
                <w:ffData>
                  <w:name w:val="Text10"/>
                  <w:enabled/>
                  <w:calcOnExit w:val="0"/>
                  <w:textInput>
                    <w:default w:val="8.3.9.A   8.3.9.B   8.3.9.C   8.3.9.D"/>
                    <w:maxLength w:val="100"/>
                  </w:textInput>
                </w:ffData>
              </w:fldChar>
            </w:r>
            <w:bookmarkStart w:id="0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8.3.9.A   8.3.9.B   8.3.9.C   8.3.9.D</w:t>
            </w:r>
            <w:r>
              <w:fldChar w:fldCharType="end"/>
            </w:r>
            <w:bookmarkEnd w:id="0"/>
          </w:p>
        </w:tc>
        <w:tc>
          <w:tcPr>
            <w:tcW w:w="3420" w:type="dxa"/>
            <w:vAlign w:val="center"/>
          </w:tcPr>
          <w:p w:rsidR="00990086" w:rsidRDefault="00402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Industrial Revolution</w:t>
            </w:r>
          </w:p>
          <w:p w:rsidR="00402D38" w:rsidRDefault="00402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textile</w:t>
            </w:r>
          </w:p>
          <w:p w:rsidR="00402D38" w:rsidRDefault="00402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factory system</w:t>
            </w:r>
          </w:p>
          <w:p w:rsidR="00402D38" w:rsidRDefault="00402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interchangeable parts</w:t>
            </w:r>
          </w:p>
          <w:p w:rsidR="00402D38" w:rsidRDefault="00402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division of labor</w:t>
            </w:r>
          </w:p>
          <w:p w:rsidR="00402D38" w:rsidRPr="00A73EB8" w:rsidRDefault="00402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 production</w:t>
            </w:r>
          </w:p>
        </w:tc>
        <w:tc>
          <w:tcPr>
            <w:tcW w:w="3420" w:type="dxa"/>
            <w:vAlign w:val="center"/>
          </w:tcPr>
          <w:p w:rsidR="00A82220" w:rsidRDefault="00A82220" w:rsidP="00A82220">
            <w:pPr>
              <w:jc w:val="center"/>
            </w:pPr>
            <w:r>
              <w:t>Textbooks</w:t>
            </w:r>
          </w:p>
          <w:p w:rsidR="00A82220" w:rsidRDefault="00A82220" w:rsidP="00A82220">
            <w:pPr>
              <w:jc w:val="center"/>
            </w:pPr>
            <w:r>
              <w:t>Graphic Organizer</w:t>
            </w:r>
          </w:p>
          <w:p w:rsidR="00A82220" w:rsidRDefault="00A82220" w:rsidP="00A82220">
            <w:pPr>
              <w:jc w:val="center"/>
            </w:pPr>
            <w:r>
              <w:t>Videos</w:t>
            </w:r>
          </w:p>
          <w:p w:rsidR="00A73EB8" w:rsidRPr="002F1426" w:rsidRDefault="00A82220" w:rsidP="00A82220">
            <w:pPr>
              <w:jc w:val="center"/>
              <w:rPr>
                <w:b/>
              </w:rPr>
            </w:pPr>
            <w:r>
              <w:t>Computer/Internet</w:t>
            </w:r>
          </w:p>
        </w:tc>
        <w:tc>
          <w:tcPr>
            <w:tcW w:w="2880" w:type="dxa"/>
            <w:vAlign w:val="center"/>
          </w:tcPr>
          <w:p w:rsidR="00A73EB8" w:rsidRPr="00DB305D" w:rsidRDefault="00A82220" w:rsidP="00A5565A">
            <w:pPr>
              <w:spacing w:after="120"/>
              <w:jc w:val="center"/>
              <w:rPr>
                <w:sz w:val="18"/>
              </w:rPr>
            </w:pPr>
            <w:r>
              <w:t>Assessment and/or 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82220" w:rsidP="00A5565A">
            <w:pPr>
              <w:jc w:val="center"/>
            </w:pPr>
            <w:r>
              <w:t>Monroe-</w:t>
            </w:r>
            <w:r w:rsidR="00402D38">
              <w:t>Jackson Era</w:t>
            </w:r>
          </w:p>
        </w:tc>
        <w:tc>
          <w:tcPr>
            <w:tcW w:w="1890" w:type="dxa"/>
            <w:vAlign w:val="center"/>
          </w:tcPr>
          <w:p w:rsidR="0080537B" w:rsidRPr="00A73EB8" w:rsidRDefault="00090089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8.3.9.A   8.3.9.B   8.3.9.C   8.3.9.D"/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8.3.9.A   8.3.9.B   8.3.9.C   8.3.9.D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A82220" w:rsidRDefault="00A822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Corrupt Bargain</w:t>
            </w:r>
          </w:p>
          <w:p w:rsidR="00402D38" w:rsidRDefault="00402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caucus</w:t>
            </w:r>
          </w:p>
          <w:p w:rsidR="00402D38" w:rsidRDefault="00402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nomination convention</w:t>
            </w:r>
          </w:p>
          <w:p w:rsidR="00402D38" w:rsidRDefault="00402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nullification</w:t>
            </w:r>
          </w:p>
          <w:p w:rsidR="00402D38" w:rsidRDefault="00402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specie</w:t>
            </w:r>
          </w:p>
          <w:p w:rsidR="00402D38" w:rsidRDefault="00402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inflation</w:t>
            </w:r>
          </w:p>
          <w:p w:rsidR="00A82220" w:rsidRPr="00A73EB8" w:rsidRDefault="00A822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Trail of Tears</w:t>
            </w:r>
          </w:p>
        </w:tc>
        <w:tc>
          <w:tcPr>
            <w:tcW w:w="3420" w:type="dxa"/>
            <w:vAlign w:val="center"/>
          </w:tcPr>
          <w:p w:rsidR="00A82220" w:rsidRDefault="00A82220" w:rsidP="00A82220">
            <w:pPr>
              <w:jc w:val="center"/>
            </w:pPr>
            <w:r>
              <w:t>Textbooks</w:t>
            </w:r>
          </w:p>
          <w:p w:rsidR="00A82220" w:rsidRDefault="00A82220" w:rsidP="00A82220">
            <w:pPr>
              <w:jc w:val="center"/>
            </w:pPr>
            <w:r>
              <w:t>Graphic Organizer</w:t>
            </w:r>
          </w:p>
          <w:p w:rsidR="00A82220" w:rsidRDefault="00A82220" w:rsidP="00A82220">
            <w:pPr>
              <w:jc w:val="center"/>
            </w:pPr>
            <w:r>
              <w:t>Videos</w:t>
            </w:r>
          </w:p>
          <w:p w:rsidR="0080537B" w:rsidRPr="002F1426" w:rsidRDefault="00A82220" w:rsidP="00A82220">
            <w:pPr>
              <w:jc w:val="center"/>
              <w:rPr>
                <w:b/>
              </w:rPr>
            </w:pPr>
            <w:r>
              <w:t>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A82220" w:rsidP="00A5565A">
            <w:pPr>
              <w:spacing w:after="120"/>
              <w:jc w:val="center"/>
              <w:rPr>
                <w:sz w:val="18"/>
              </w:rPr>
            </w:pPr>
            <w:r>
              <w:t>Assessment and/or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82220" w:rsidP="00A5565A">
            <w:pPr>
              <w:jc w:val="center"/>
            </w:pPr>
            <w:r>
              <w:t>Westward Expansion</w:t>
            </w:r>
          </w:p>
        </w:tc>
        <w:tc>
          <w:tcPr>
            <w:tcW w:w="1890" w:type="dxa"/>
            <w:vAlign w:val="center"/>
          </w:tcPr>
          <w:p w:rsidR="002717B6" w:rsidRPr="00A73EB8" w:rsidRDefault="00090089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8.3.9.A   8.3.9.B   8.3.9.C   8.3.9.D"/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8.3.9.A   8.3.9.B   8.3.9.C   8.3.9.D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A82220" w:rsidRDefault="00A822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Manifest Destiny</w:t>
            </w:r>
          </w:p>
          <w:p w:rsidR="00A82220" w:rsidRDefault="00A822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Oregon Trail</w:t>
            </w:r>
          </w:p>
          <w:p w:rsidR="00990086" w:rsidRDefault="00402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</w:t>
            </w:r>
          </w:p>
          <w:p w:rsidR="00402D38" w:rsidRDefault="00402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emigrate</w:t>
            </w:r>
          </w:p>
          <w:p w:rsidR="00402D38" w:rsidRDefault="00402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annex</w:t>
            </w:r>
          </w:p>
          <w:p w:rsidR="00F75F84" w:rsidRDefault="00F75F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Mexican-American War</w:t>
            </w:r>
          </w:p>
          <w:p w:rsidR="00F75F84" w:rsidRPr="00A73EB8" w:rsidRDefault="00F75F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cede</w:t>
            </w:r>
          </w:p>
        </w:tc>
        <w:tc>
          <w:tcPr>
            <w:tcW w:w="3420" w:type="dxa"/>
            <w:vAlign w:val="center"/>
          </w:tcPr>
          <w:p w:rsidR="00A82220" w:rsidRDefault="00A82220" w:rsidP="00A82220">
            <w:pPr>
              <w:jc w:val="center"/>
            </w:pPr>
            <w:r>
              <w:t>Map</w:t>
            </w:r>
          </w:p>
          <w:p w:rsidR="00A82220" w:rsidRDefault="00A82220" w:rsidP="00A82220">
            <w:pPr>
              <w:jc w:val="center"/>
            </w:pPr>
            <w:r>
              <w:t>Textbooks</w:t>
            </w:r>
          </w:p>
          <w:p w:rsidR="00A82220" w:rsidRDefault="00A82220" w:rsidP="00A82220">
            <w:pPr>
              <w:jc w:val="center"/>
            </w:pPr>
            <w:r>
              <w:t>Graphic Organizer</w:t>
            </w:r>
          </w:p>
          <w:p w:rsidR="00A82220" w:rsidRDefault="00A82220" w:rsidP="00A82220">
            <w:pPr>
              <w:jc w:val="center"/>
            </w:pPr>
            <w:r>
              <w:t>Videos</w:t>
            </w:r>
          </w:p>
          <w:p w:rsidR="002717B6" w:rsidRPr="002F1426" w:rsidRDefault="00A82220" w:rsidP="00A82220">
            <w:pPr>
              <w:jc w:val="center"/>
              <w:rPr>
                <w:b/>
              </w:rPr>
            </w:pPr>
            <w:r>
              <w:t>Computer/Internet</w:t>
            </w:r>
          </w:p>
        </w:tc>
        <w:tc>
          <w:tcPr>
            <w:tcW w:w="2880" w:type="dxa"/>
            <w:vAlign w:val="center"/>
          </w:tcPr>
          <w:p w:rsidR="002717B6" w:rsidRPr="00DB305D" w:rsidRDefault="00A82220" w:rsidP="00A5565A">
            <w:pPr>
              <w:spacing w:after="120"/>
              <w:jc w:val="center"/>
              <w:rPr>
                <w:sz w:val="18"/>
              </w:rPr>
            </w:pPr>
            <w:r>
              <w:t>Assessment and/or Project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82220" w:rsidP="00A5565A">
            <w:pPr>
              <w:jc w:val="center"/>
            </w:pPr>
            <w:r>
              <w:t>Pre-Civil War Era</w:t>
            </w:r>
          </w:p>
        </w:tc>
        <w:bookmarkStart w:id="1" w:name="_GoBack"/>
        <w:tc>
          <w:tcPr>
            <w:tcW w:w="1890" w:type="dxa"/>
            <w:vAlign w:val="center"/>
          </w:tcPr>
          <w:p w:rsidR="002717B6" w:rsidRPr="00A73EB8" w:rsidRDefault="00090089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8.3.9.A   8.3.9.B   8.3.9.C   8.3.9.D"/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8.3.9.A   8.3.9.B   8.3.9.C   8.3.9.D</w:t>
            </w:r>
            <w:r>
              <w:fldChar w:fldCharType="end"/>
            </w:r>
            <w:bookmarkEnd w:id="1"/>
          </w:p>
        </w:tc>
        <w:tc>
          <w:tcPr>
            <w:tcW w:w="3420" w:type="dxa"/>
            <w:vAlign w:val="center"/>
          </w:tcPr>
          <w:p w:rsidR="00A82220" w:rsidRDefault="00A822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Mexican-American War</w:t>
            </w:r>
          </w:p>
          <w:p w:rsidR="00402D38" w:rsidRDefault="00A822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Secession </w:t>
            </w:r>
          </w:p>
          <w:p w:rsidR="00A82220" w:rsidRDefault="00A822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Abolition </w:t>
            </w:r>
          </w:p>
          <w:p w:rsidR="00402D38" w:rsidRDefault="00402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reform</w:t>
            </w:r>
          </w:p>
          <w:p w:rsidR="00402D38" w:rsidRPr="00A73EB8" w:rsidRDefault="00402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cede</w:t>
            </w:r>
          </w:p>
        </w:tc>
        <w:tc>
          <w:tcPr>
            <w:tcW w:w="3420" w:type="dxa"/>
            <w:vAlign w:val="center"/>
          </w:tcPr>
          <w:p w:rsidR="00A82220" w:rsidRDefault="00A82220" w:rsidP="00A82220">
            <w:pPr>
              <w:jc w:val="center"/>
            </w:pPr>
            <w:r>
              <w:t>Textbooks</w:t>
            </w:r>
          </w:p>
          <w:p w:rsidR="00A82220" w:rsidRDefault="00A82220" w:rsidP="00A82220">
            <w:pPr>
              <w:jc w:val="center"/>
            </w:pPr>
            <w:r>
              <w:t>Graphic Organizer</w:t>
            </w:r>
          </w:p>
          <w:p w:rsidR="00A82220" w:rsidRDefault="00A82220" w:rsidP="00A82220">
            <w:pPr>
              <w:jc w:val="center"/>
            </w:pPr>
            <w:r>
              <w:t>Videos</w:t>
            </w:r>
          </w:p>
          <w:p w:rsidR="002717B6" w:rsidRPr="002F1426" w:rsidRDefault="00A82220" w:rsidP="00A82220">
            <w:pPr>
              <w:jc w:val="center"/>
              <w:rPr>
                <w:b/>
              </w:rPr>
            </w:pPr>
            <w:r>
              <w:t>Computer/Internet</w:t>
            </w:r>
          </w:p>
        </w:tc>
        <w:tc>
          <w:tcPr>
            <w:tcW w:w="2880" w:type="dxa"/>
            <w:vAlign w:val="center"/>
          </w:tcPr>
          <w:p w:rsidR="002717B6" w:rsidRPr="00DB305D" w:rsidRDefault="00A82220" w:rsidP="00A5565A">
            <w:pPr>
              <w:spacing w:after="120"/>
              <w:jc w:val="center"/>
              <w:rPr>
                <w:sz w:val="18"/>
              </w:rPr>
            </w:pPr>
            <w:r>
              <w:t>Assessment and/or Project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402D38" w:rsidRPr="00402D38" w:rsidRDefault="00402D38" w:rsidP="00990086">
      <w:pPr>
        <w:spacing w:after="0"/>
        <w:rPr>
          <w:sz w:val="4"/>
          <w:szCs w:val="4"/>
        </w:rPr>
      </w:pPr>
    </w:p>
    <w:sectPr w:rsidR="00402D38" w:rsidRPr="00402D3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0089"/>
    <w:rsid w:val="001951E8"/>
    <w:rsid w:val="001E1FF2"/>
    <w:rsid w:val="00243906"/>
    <w:rsid w:val="002717B6"/>
    <w:rsid w:val="002F1426"/>
    <w:rsid w:val="002F1966"/>
    <w:rsid w:val="00402D38"/>
    <w:rsid w:val="005E38FC"/>
    <w:rsid w:val="00611B54"/>
    <w:rsid w:val="007A147C"/>
    <w:rsid w:val="007F0C34"/>
    <w:rsid w:val="0080537B"/>
    <w:rsid w:val="00824140"/>
    <w:rsid w:val="008902B0"/>
    <w:rsid w:val="00990086"/>
    <w:rsid w:val="009A0FC1"/>
    <w:rsid w:val="00A73EB8"/>
    <w:rsid w:val="00A82220"/>
    <w:rsid w:val="00AC2828"/>
    <w:rsid w:val="00B149C5"/>
    <w:rsid w:val="00B477DC"/>
    <w:rsid w:val="00B963EA"/>
    <w:rsid w:val="00C72CAA"/>
    <w:rsid w:val="00C94F98"/>
    <w:rsid w:val="00DB305D"/>
    <w:rsid w:val="00DE5063"/>
    <w:rsid w:val="00EF1B39"/>
    <w:rsid w:val="00F7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7C11B-8091-409E-8AA6-6C01E7ACE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Fuhrman, Michael</cp:lastModifiedBy>
  <cp:revision>7</cp:revision>
  <dcterms:created xsi:type="dcterms:W3CDTF">2017-02-06T15:40:00Z</dcterms:created>
  <dcterms:modified xsi:type="dcterms:W3CDTF">2017-08-09T16:45:00Z</dcterms:modified>
</cp:coreProperties>
</file>