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3E09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E13E09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13E0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3E09">
              <w:t>Asia and Australia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D2E1C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13E09">
              <w:t>How do the four areas of geography (physical, political, cultural, economic) account for the diversity in the continent of Asia?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13E09" w:rsidP="00A5565A">
            <w:pPr>
              <w:jc w:val="center"/>
            </w:pPr>
            <w:r>
              <w:t>Physical Geography</w:t>
            </w:r>
          </w:p>
        </w:tc>
        <w:tc>
          <w:tcPr>
            <w:tcW w:w="1890" w:type="dxa"/>
            <w:vAlign w:val="center"/>
          </w:tcPr>
          <w:p w:rsidR="00A73EB8" w:rsidRPr="00A73EB8" w:rsidRDefault="00E13E09" w:rsidP="00A5565A">
            <w:pPr>
              <w:jc w:val="center"/>
            </w:pPr>
            <w:r>
              <w:t>7.1.12.A, 7.2.9.A, 7.4.12.B</w:t>
            </w:r>
          </w:p>
        </w:tc>
        <w:tc>
          <w:tcPr>
            <w:tcW w:w="3420" w:type="dxa"/>
            <w:vAlign w:val="center"/>
          </w:tcPr>
          <w:p w:rsidR="00990086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Caucuses Mountains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Himalaya Mountains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Persian Gulf</w:t>
            </w:r>
          </w:p>
          <w:p w:rsidR="00E13E09" w:rsidRDefault="00E13E09" w:rsidP="00E13E0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Indian Ocean</w:t>
            </w:r>
          </w:p>
          <w:p w:rsidR="00E13E09" w:rsidRDefault="00E13E09" w:rsidP="00E13E0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subcontinent</w:t>
            </w:r>
          </w:p>
          <w:p w:rsidR="00E13E09" w:rsidRDefault="00E13E09" w:rsidP="00E13E0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Pacific Ocean</w:t>
            </w:r>
          </w:p>
          <w:p w:rsidR="00E13E09" w:rsidRDefault="00E13E09" w:rsidP="00E13E0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Ganges River</w:t>
            </w:r>
          </w:p>
          <w:p w:rsidR="00E13E09" w:rsidRDefault="00E13E09" w:rsidP="00E13E0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Yangtze River</w:t>
            </w:r>
          </w:p>
          <w:p w:rsidR="00FD2E1C" w:rsidRDefault="00FD2E1C" w:rsidP="00E13E0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Outback</w:t>
            </w:r>
          </w:p>
          <w:p w:rsidR="00FD2E1C" w:rsidRPr="00A73EB8" w:rsidRDefault="00FD2E1C" w:rsidP="00E13E0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Ural Mountains</w:t>
            </w:r>
          </w:p>
        </w:tc>
        <w:tc>
          <w:tcPr>
            <w:tcW w:w="3420" w:type="dxa"/>
            <w:vAlign w:val="center"/>
          </w:tcPr>
          <w:p w:rsidR="00A73EB8" w:rsidRPr="00FD2E1C" w:rsidRDefault="00FD2E1C" w:rsidP="00FD2E1C">
            <w:r>
              <w:t>Maps, Textbooks, Atlas, Notes</w:t>
            </w:r>
          </w:p>
        </w:tc>
        <w:tc>
          <w:tcPr>
            <w:tcW w:w="2880" w:type="dxa"/>
            <w:vAlign w:val="center"/>
          </w:tcPr>
          <w:p w:rsidR="00A73EB8" w:rsidRPr="00DB305D" w:rsidRDefault="005C60F6" w:rsidP="00A5565A">
            <w:pPr>
              <w:spacing w:after="120"/>
              <w:jc w:val="center"/>
              <w:rPr>
                <w:sz w:val="18"/>
              </w:rPr>
            </w:pPr>
            <w:r>
              <w:t>Map Test</w:t>
            </w:r>
            <w:bookmarkStart w:id="0" w:name="_GoBack"/>
            <w:bookmarkEnd w:id="0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2E1C" w:rsidP="00A5565A">
            <w:pPr>
              <w:jc w:val="center"/>
            </w:pPr>
            <w:r>
              <w:t>Human Geography</w:t>
            </w:r>
          </w:p>
        </w:tc>
        <w:tc>
          <w:tcPr>
            <w:tcW w:w="1890" w:type="dxa"/>
            <w:vAlign w:val="center"/>
          </w:tcPr>
          <w:p w:rsidR="0080537B" w:rsidRPr="00A73EB8" w:rsidRDefault="00E13E09" w:rsidP="00A5565A">
            <w:pPr>
              <w:jc w:val="center"/>
            </w:pPr>
            <w:r>
              <w:t>7.1.12.B, 7.3.9.A, 7.1.9.A, 7.1.9.B, 7.3.12.A, 7.3.12.B, 7.3.12.C, 7.3.12.D, 7.3.12.E</w:t>
            </w:r>
            <w:r w:rsidR="00FD2E1C">
              <w:t>,7.3.9.D, 7.3.12.A, 7.3.12.C,7.3.9.E, 7.3.12.D, 7.3.12.A, 7.3.12.B, 7.3.12.C, 7.3.12.E</w:t>
            </w:r>
          </w:p>
        </w:tc>
        <w:tc>
          <w:tcPr>
            <w:tcW w:w="3420" w:type="dxa"/>
            <w:vAlign w:val="center"/>
          </w:tcPr>
          <w:p w:rsidR="00990086" w:rsidRDefault="00B563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E13E09">
              <w:t>osque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Islam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Hinduism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Caste System</w:t>
            </w:r>
          </w:p>
          <w:p w:rsidR="00E13E09" w:rsidRDefault="00B563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E13E09">
              <w:t>eincarnation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M. Gandhi</w:t>
            </w:r>
          </w:p>
          <w:p w:rsidR="00B5634C" w:rsidRDefault="00B563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Cultural Revolution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Judaism</w:t>
            </w:r>
          </w:p>
          <w:p w:rsidR="00E13E09" w:rsidRDefault="00E13E0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Jerusalem</w:t>
            </w:r>
          </w:p>
          <w:p w:rsidR="00E13E09" w:rsidRDefault="00B5634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Arranged M</w:t>
            </w:r>
            <w:r w:rsidR="00E13E09">
              <w:t>arriages</w:t>
            </w:r>
          </w:p>
          <w:p w:rsidR="00FD2E1C" w:rsidRDefault="00B5634C" w:rsidP="00FD2E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FD2E1C">
              <w:t>xport</w:t>
            </w:r>
          </w:p>
          <w:p w:rsidR="00FD2E1C" w:rsidRDefault="00B5634C" w:rsidP="00FD2E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FD2E1C">
              <w:t>mport</w:t>
            </w:r>
          </w:p>
          <w:p w:rsidR="00FD2E1C" w:rsidRDefault="00B5634C" w:rsidP="00FD2E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</w:t>
            </w:r>
            <w:r w:rsidR="00FD2E1C">
              <w:t>utsourcing</w:t>
            </w:r>
          </w:p>
          <w:p w:rsidR="00FD2E1C" w:rsidRDefault="00FD2E1C" w:rsidP="00FD2E1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Totalitarianism</w:t>
            </w:r>
          </w:p>
          <w:p w:rsidR="00B5634C" w:rsidRPr="00A73EB8" w:rsidRDefault="00FD2E1C" w:rsidP="00B5634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Communism</w:t>
            </w:r>
          </w:p>
        </w:tc>
        <w:tc>
          <w:tcPr>
            <w:tcW w:w="3420" w:type="dxa"/>
            <w:vAlign w:val="center"/>
          </w:tcPr>
          <w:p w:rsidR="0080537B" w:rsidRPr="002F1426" w:rsidRDefault="00FD2E1C" w:rsidP="00FD2E1C">
            <w:pPr>
              <w:rPr>
                <w:b/>
              </w:rPr>
            </w:pPr>
            <w:r>
              <w:t>Maps, Textbooks, Atlas, Notes</w:t>
            </w:r>
          </w:p>
        </w:tc>
        <w:tc>
          <w:tcPr>
            <w:tcW w:w="2880" w:type="dxa"/>
            <w:vAlign w:val="center"/>
          </w:tcPr>
          <w:p w:rsidR="0080537B" w:rsidRPr="00DB305D" w:rsidRDefault="00FD2E1C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C60F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5634C"/>
    <w:rsid w:val="00B963EA"/>
    <w:rsid w:val="00C94F98"/>
    <w:rsid w:val="00DB305D"/>
    <w:rsid w:val="00DE5063"/>
    <w:rsid w:val="00E13E09"/>
    <w:rsid w:val="00EF1B39"/>
    <w:rsid w:val="00FD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97C6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CCB22-1C46-4A9D-954A-875D0186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Shuey, Alex</cp:lastModifiedBy>
  <cp:revision>4</cp:revision>
  <dcterms:created xsi:type="dcterms:W3CDTF">2017-02-06T14:51:00Z</dcterms:created>
  <dcterms:modified xsi:type="dcterms:W3CDTF">2017-06-15T13:39:00Z</dcterms:modified>
</cp:coreProperties>
</file>