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05B94">
        <w:rPr>
          <w:u w:val="single"/>
        </w:rPr>
        <w:t>Early Civilizations and Geography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605B94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05B9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05B94">
              <w:t>Europe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05B94">
              <w:t>How do the four areas of geography (physical, political, cultural, and economic) all relate to the Europe of today? How are Western and Eastern Europe different? Similar?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05B94" w:rsidP="00A5565A">
            <w:pPr>
              <w:jc w:val="center"/>
            </w:pPr>
            <w:r>
              <w:t>Physical Geography</w:t>
            </w:r>
          </w:p>
        </w:tc>
        <w:tc>
          <w:tcPr>
            <w:tcW w:w="1890" w:type="dxa"/>
            <w:vAlign w:val="center"/>
          </w:tcPr>
          <w:p w:rsidR="00A73EB8" w:rsidRPr="00A73EB8" w:rsidRDefault="00605B94" w:rsidP="00A5565A">
            <w:pPr>
              <w:jc w:val="center"/>
            </w:pPr>
            <w:r>
              <w:t>7.1.12.A, 7.2.9.A, 7.4.12.A, 7.4.12.B</w:t>
            </w:r>
          </w:p>
        </w:tc>
        <w:tc>
          <w:tcPr>
            <w:tcW w:w="3420" w:type="dxa"/>
            <w:vAlign w:val="center"/>
          </w:tcPr>
          <w:p w:rsidR="00990086" w:rsidRDefault="006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North European Plain</w:t>
            </w:r>
          </w:p>
          <w:p w:rsidR="00605B94" w:rsidRDefault="006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Alps</w:t>
            </w:r>
          </w:p>
          <w:p w:rsidR="00605B94" w:rsidRDefault="006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Marine West Coast</w:t>
            </w:r>
          </w:p>
          <w:p w:rsidR="00605B94" w:rsidRDefault="006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Mediterranean climate</w:t>
            </w:r>
          </w:p>
          <w:p w:rsidR="00605B94" w:rsidRDefault="00C42E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605B94">
              <w:t>ogs</w:t>
            </w:r>
          </w:p>
          <w:p w:rsidR="00605B94" w:rsidRDefault="00C42E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605B94">
              <w:t>eat</w:t>
            </w:r>
          </w:p>
          <w:p w:rsidR="00605B94" w:rsidRDefault="00C42E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605B94">
              <w:t>jords</w:t>
            </w:r>
          </w:p>
          <w:p w:rsidR="00605B94" w:rsidRDefault="006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Siberia</w:t>
            </w:r>
          </w:p>
          <w:p w:rsidR="00C42E59" w:rsidRPr="00A73EB8" w:rsidRDefault="00C42E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Permafrost </w:t>
            </w:r>
          </w:p>
        </w:tc>
        <w:tc>
          <w:tcPr>
            <w:tcW w:w="3420" w:type="dxa"/>
            <w:vAlign w:val="center"/>
          </w:tcPr>
          <w:p w:rsidR="00A73EB8" w:rsidRPr="002F1426" w:rsidRDefault="00C42E59" w:rsidP="00A5565A">
            <w:pPr>
              <w:jc w:val="center"/>
              <w:rPr>
                <w:b/>
              </w:rPr>
            </w:pPr>
            <w:r>
              <w:t>Maps, Textbooks, Atlas, Notes</w:t>
            </w:r>
            <w:r>
              <w:t>, Videos, 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C42E59" w:rsidP="00A5565A">
            <w:pPr>
              <w:spacing w:after="120"/>
              <w:jc w:val="center"/>
              <w:rPr>
                <w:sz w:val="18"/>
              </w:rPr>
            </w:pPr>
            <w:r>
              <w:t>Map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42E59" w:rsidP="00A5565A">
            <w:pPr>
              <w:jc w:val="center"/>
            </w:pPr>
            <w:r>
              <w:t>Human Geography</w:t>
            </w:r>
          </w:p>
        </w:tc>
        <w:tc>
          <w:tcPr>
            <w:tcW w:w="1890" w:type="dxa"/>
            <w:vAlign w:val="center"/>
          </w:tcPr>
          <w:p w:rsidR="0080537B" w:rsidRPr="00A73EB8" w:rsidRDefault="00605B94" w:rsidP="00A5565A">
            <w:pPr>
              <w:jc w:val="center"/>
            </w:pPr>
            <w:r>
              <w:t>7.3.9.A, 7.3.12.A, 7.1.12.B, 7.3.9.B, 7.3.12.B</w:t>
            </w:r>
            <w:r w:rsidR="00C42E59">
              <w:t>,</w:t>
            </w:r>
            <w:r w:rsidR="00C42E59">
              <w:t>7.3.9.D, 7.3.12.D, 7.3.9.E, 7.4.12.B</w:t>
            </w:r>
            <w:r w:rsidR="00C42E59">
              <w:t>,</w:t>
            </w:r>
            <w:r w:rsidR="00C42E59">
              <w:t>7.3.9.A, 7.3.9.B, 7.3.9.C, 7.3.9.D, 7.3.9.E, 7.3.12.D, 7.3.12.B</w:t>
            </w:r>
          </w:p>
        </w:tc>
        <w:tc>
          <w:tcPr>
            <w:tcW w:w="3420" w:type="dxa"/>
            <w:vAlign w:val="center"/>
          </w:tcPr>
          <w:p w:rsidR="00605B94" w:rsidRDefault="006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bookmarkStart w:id="1" w:name="_GoBack"/>
            <w:bookmarkEnd w:id="1"/>
            <w:r>
              <w:t>Catholic</w:t>
            </w:r>
          </w:p>
          <w:p w:rsidR="00605B94" w:rsidRDefault="006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Protestant</w:t>
            </w:r>
          </w:p>
          <w:p w:rsidR="00605B94" w:rsidRDefault="00605B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Holocaust</w:t>
            </w:r>
          </w:p>
          <w:p w:rsidR="00C42E59" w:rsidRDefault="00C42E59" w:rsidP="00C42E5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Industrial Revolution</w:t>
            </w:r>
          </w:p>
          <w:p w:rsidR="00C42E59" w:rsidRDefault="00C42E59" w:rsidP="00C42E5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Euro</w:t>
            </w:r>
          </w:p>
          <w:p w:rsidR="00C42E59" w:rsidRDefault="00C42E59" w:rsidP="00C42E5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Communism</w:t>
            </w:r>
          </w:p>
          <w:p w:rsidR="00C42E59" w:rsidRDefault="00C42E59" w:rsidP="00C42E5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Parliamentary Democracy</w:t>
            </w:r>
          </w:p>
          <w:p w:rsidR="00C42E59" w:rsidRDefault="00C42E59" w:rsidP="00C42E5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European Union</w:t>
            </w:r>
          </w:p>
          <w:p w:rsidR="00C42E59" w:rsidRDefault="00C42E59" w:rsidP="00C42E5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NATO</w:t>
            </w:r>
          </w:p>
          <w:p w:rsidR="00C42E59" w:rsidRPr="00A73EB8" w:rsidRDefault="00C42E59" w:rsidP="00C42E5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Cold War</w:t>
            </w:r>
          </w:p>
        </w:tc>
        <w:tc>
          <w:tcPr>
            <w:tcW w:w="3420" w:type="dxa"/>
            <w:vAlign w:val="center"/>
          </w:tcPr>
          <w:p w:rsidR="0080537B" w:rsidRPr="002F1426" w:rsidRDefault="00C42E59" w:rsidP="00A5565A">
            <w:pPr>
              <w:jc w:val="center"/>
              <w:rPr>
                <w:b/>
              </w:rPr>
            </w:pPr>
            <w:r>
              <w:t>Maps, Textbooks, Atlas, Notes</w:t>
            </w:r>
            <w:r>
              <w:t>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C42E59" w:rsidP="00A5565A">
            <w:pPr>
              <w:spacing w:after="120"/>
              <w:jc w:val="center"/>
              <w:rPr>
                <w:sz w:val="18"/>
              </w:rPr>
            </w:pPr>
            <w:r>
              <w:t>Common Assessment and/or Projects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05B94"/>
    <w:rsid w:val="00611B54"/>
    <w:rsid w:val="007A147C"/>
    <w:rsid w:val="007F0C34"/>
    <w:rsid w:val="0080537B"/>
    <w:rsid w:val="008163F4"/>
    <w:rsid w:val="008902B0"/>
    <w:rsid w:val="00990086"/>
    <w:rsid w:val="009A0FC1"/>
    <w:rsid w:val="00A73EB8"/>
    <w:rsid w:val="00AC2828"/>
    <w:rsid w:val="00B149C5"/>
    <w:rsid w:val="00B477DC"/>
    <w:rsid w:val="00B963EA"/>
    <w:rsid w:val="00C42E59"/>
    <w:rsid w:val="00C94F98"/>
    <w:rsid w:val="00DB305D"/>
    <w:rsid w:val="00DE5063"/>
    <w:rsid w:val="00EF1B39"/>
    <w:rsid w:val="00FA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CC00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3C9DD-154E-4636-9DCC-12F965C7D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Shuey, Alex</cp:lastModifiedBy>
  <cp:revision>4</cp:revision>
  <dcterms:created xsi:type="dcterms:W3CDTF">2017-02-06T14:55:00Z</dcterms:created>
  <dcterms:modified xsi:type="dcterms:W3CDTF">2017-06-15T13:56:00Z</dcterms:modified>
</cp:coreProperties>
</file>