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A199D">
        <w:rPr>
          <w:u w:val="single"/>
        </w:rPr>
        <w:t>Early Civilizations and Geography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7A199D">
        <w:rPr>
          <w:u w:val="single"/>
        </w:rPr>
        <w:t>7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A199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A199D">
              <w:t>Pennsylvania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F2D81">
              <w:t>15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7A199D">
              <w:t>How has Pennsylvania’s physical geography affected its economic and cultural diversity?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A199D" w:rsidP="00A5565A">
            <w:pPr>
              <w:jc w:val="center"/>
            </w:pPr>
            <w:r>
              <w:t>Physical Geography</w:t>
            </w:r>
          </w:p>
        </w:tc>
        <w:tc>
          <w:tcPr>
            <w:tcW w:w="1890" w:type="dxa"/>
            <w:vAlign w:val="center"/>
          </w:tcPr>
          <w:p w:rsidR="00A73EB8" w:rsidRPr="00A73EB8" w:rsidRDefault="007A199D" w:rsidP="00A5565A">
            <w:pPr>
              <w:jc w:val="center"/>
            </w:pPr>
            <w:r>
              <w:t>7.1.12.A, 7.2.9.A, 7.4.12.A, 7.4.12.B</w:t>
            </w:r>
          </w:p>
        </w:tc>
        <w:tc>
          <w:tcPr>
            <w:tcW w:w="3420" w:type="dxa"/>
            <w:vAlign w:val="center"/>
          </w:tcPr>
          <w:p w:rsidR="007A199D" w:rsidRDefault="007A199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Allegheny Plateau</w:t>
            </w:r>
          </w:p>
          <w:p w:rsidR="007A199D" w:rsidRDefault="007A199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Appalachian Mountains</w:t>
            </w:r>
          </w:p>
          <w:p w:rsidR="007A199D" w:rsidRDefault="007A199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Susquehanna River</w:t>
            </w:r>
          </w:p>
          <w:p w:rsidR="007A199D" w:rsidRDefault="007A199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Lake Erie</w:t>
            </w:r>
          </w:p>
          <w:p w:rsidR="007A199D" w:rsidRDefault="007A199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Delaware River</w:t>
            </w:r>
          </w:p>
          <w:p w:rsidR="007A199D" w:rsidRDefault="007A199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Ohio River</w:t>
            </w:r>
          </w:p>
          <w:p w:rsidR="007A199D" w:rsidRDefault="007A199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Philadelphia</w:t>
            </w:r>
          </w:p>
          <w:p w:rsidR="007A199D" w:rsidRDefault="007A199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Pittsburgh</w:t>
            </w:r>
          </w:p>
          <w:p w:rsidR="007A199D" w:rsidRDefault="007A199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Harrisburg</w:t>
            </w:r>
          </w:p>
          <w:p w:rsidR="007A199D" w:rsidRDefault="007A199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Dauphin County</w:t>
            </w:r>
          </w:p>
          <w:p w:rsidR="007A199D" w:rsidRPr="00A73EB8" w:rsidRDefault="00CF2D8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Humid C</w:t>
            </w:r>
            <w:r w:rsidR="007A199D">
              <w:t>ontinental</w:t>
            </w:r>
          </w:p>
        </w:tc>
        <w:tc>
          <w:tcPr>
            <w:tcW w:w="3420" w:type="dxa"/>
            <w:vAlign w:val="center"/>
          </w:tcPr>
          <w:p w:rsidR="00A73EB8" w:rsidRPr="002F1426" w:rsidRDefault="00CF2D81" w:rsidP="00A5565A">
            <w:pPr>
              <w:jc w:val="center"/>
              <w:rPr>
                <w:b/>
              </w:rPr>
            </w:pPr>
            <w:r>
              <w:t>Maps, Textbooks, Atlas, Notes, Videos, Computer/Internet</w:t>
            </w:r>
          </w:p>
        </w:tc>
        <w:tc>
          <w:tcPr>
            <w:tcW w:w="2880" w:type="dxa"/>
            <w:vAlign w:val="center"/>
          </w:tcPr>
          <w:p w:rsidR="00A73EB8" w:rsidRPr="00DB305D" w:rsidRDefault="00CF2D81" w:rsidP="00A5565A">
            <w:pPr>
              <w:spacing w:after="120"/>
              <w:jc w:val="center"/>
              <w:rPr>
                <w:sz w:val="18"/>
              </w:rPr>
            </w:pPr>
            <w:r>
              <w:t>Map Test or Project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CF2D81">
        <w:trPr>
          <w:trHeight w:val="4760"/>
        </w:trPr>
        <w:tc>
          <w:tcPr>
            <w:tcW w:w="2785" w:type="dxa"/>
            <w:vAlign w:val="center"/>
          </w:tcPr>
          <w:p w:rsidR="0080537B" w:rsidRPr="00DE5063" w:rsidRDefault="00CF2D81" w:rsidP="00A5565A">
            <w:pPr>
              <w:jc w:val="center"/>
            </w:pPr>
            <w:r>
              <w:lastRenderedPageBreak/>
              <w:t>Human Geography</w:t>
            </w:r>
          </w:p>
        </w:tc>
        <w:tc>
          <w:tcPr>
            <w:tcW w:w="1890" w:type="dxa"/>
            <w:vAlign w:val="center"/>
          </w:tcPr>
          <w:p w:rsidR="0080537B" w:rsidRPr="00A73EB8" w:rsidRDefault="007A199D" w:rsidP="00A5565A">
            <w:pPr>
              <w:jc w:val="center"/>
            </w:pPr>
            <w:r>
              <w:t>7.3.9.A, 7.3.12.A, 7.1.12.B, 7.3.9.B, 7.3.12.B</w:t>
            </w:r>
            <w:r w:rsidR="00CF2D81">
              <w:t>,7.3.9.D, 7.3.12.D, 7.3.9.E, 7.4.12.B,7.3.9.A, 7.3.9.B, 7.3.9.C, 7.3.9.D, 7.3.9.E, 7.3.12.D, 7.3.12.B</w:t>
            </w:r>
          </w:p>
        </w:tc>
        <w:tc>
          <w:tcPr>
            <w:tcW w:w="3420" w:type="dxa"/>
            <w:vAlign w:val="center"/>
          </w:tcPr>
          <w:p w:rsidR="007A199D" w:rsidRDefault="007A199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Susquehannocks</w:t>
            </w:r>
            <w:proofErr w:type="spellEnd"/>
          </w:p>
          <w:p w:rsidR="007A199D" w:rsidRDefault="007A199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Quaker</w:t>
            </w:r>
          </w:p>
          <w:p w:rsidR="007A199D" w:rsidRDefault="007A199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William Penn</w:t>
            </w:r>
          </w:p>
          <w:p w:rsidR="007A199D" w:rsidRDefault="007A199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Pennsylvania Dutch</w:t>
            </w:r>
          </w:p>
          <w:p w:rsidR="007A199D" w:rsidRDefault="007A199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Amish</w:t>
            </w:r>
          </w:p>
          <w:p w:rsidR="007A199D" w:rsidRDefault="007A199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Gettysburg</w:t>
            </w:r>
          </w:p>
          <w:p w:rsidR="00CF2D81" w:rsidRDefault="00CF2D81" w:rsidP="00CF2D8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Governor</w:t>
            </w:r>
          </w:p>
          <w:p w:rsidR="00CF2D81" w:rsidRDefault="00CF2D81" w:rsidP="00CF2D8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Commonwealth</w:t>
            </w:r>
          </w:p>
          <w:p w:rsidR="00CF2D81" w:rsidRDefault="00CF2D81" w:rsidP="00CF2D8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Counties</w:t>
            </w:r>
          </w:p>
          <w:p w:rsidR="00CF2D81" w:rsidRDefault="00CF2D81" w:rsidP="00CF2D8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Agriculture</w:t>
            </w:r>
          </w:p>
          <w:p w:rsidR="00CF2D81" w:rsidRDefault="00CF2D81" w:rsidP="00CF2D8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Natural Resources</w:t>
            </w:r>
          </w:p>
          <w:p w:rsidR="00CF2D81" w:rsidRDefault="00CF2D81" w:rsidP="00CF2D8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Factories</w:t>
            </w:r>
          </w:p>
          <w:p w:rsidR="00CF2D81" w:rsidRDefault="00CF2D81" w:rsidP="00CF2D8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Johnstown flood</w:t>
            </w:r>
          </w:p>
          <w:p w:rsidR="00CF2D81" w:rsidRPr="00A73EB8" w:rsidRDefault="00CF2D81" w:rsidP="00922194">
            <w:pPr>
              <w:pStyle w:val="Heading2"/>
            </w:pP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80537B" w:rsidRPr="002F1426" w:rsidRDefault="00CF2D81" w:rsidP="00A5565A">
            <w:pPr>
              <w:jc w:val="center"/>
              <w:rPr>
                <w:b/>
              </w:rPr>
            </w:pPr>
            <w:r>
              <w:t>Maps, Textbooks, Atlas, Notes, Videos, Computer/Internet</w:t>
            </w:r>
          </w:p>
        </w:tc>
        <w:tc>
          <w:tcPr>
            <w:tcW w:w="2880" w:type="dxa"/>
            <w:vAlign w:val="center"/>
          </w:tcPr>
          <w:p w:rsidR="0080537B" w:rsidRPr="00DB305D" w:rsidRDefault="00CF2D81" w:rsidP="00A5565A">
            <w:pPr>
              <w:spacing w:after="120"/>
              <w:jc w:val="center"/>
              <w:rPr>
                <w:sz w:val="18"/>
              </w:rPr>
            </w:pPr>
            <w:r>
              <w:t>Test or 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7A147C"/>
    <w:rsid w:val="007A199D"/>
    <w:rsid w:val="007F0C34"/>
    <w:rsid w:val="0080537B"/>
    <w:rsid w:val="008902B0"/>
    <w:rsid w:val="00922194"/>
    <w:rsid w:val="00990086"/>
    <w:rsid w:val="009A0FC1"/>
    <w:rsid w:val="00A73EB8"/>
    <w:rsid w:val="00AC2828"/>
    <w:rsid w:val="00B149C5"/>
    <w:rsid w:val="00B477DC"/>
    <w:rsid w:val="00B963EA"/>
    <w:rsid w:val="00C94F98"/>
    <w:rsid w:val="00CF2D81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FBB84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219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2219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D31F7-9B0F-4A90-BA56-9DA9A16FF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</TotalTime>
  <Pages>2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Shuey, Alex</cp:lastModifiedBy>
  <cp:revision>4</cp:revision>
  <dcterms:created xsi:type="dcterms:W3CDTF">2017-02-06T15:01:00Z</dcterms:created>
  <dcterms:modified xsi:type="dcterms:W3CDTF">2017-06-15T14:27:00Z</dcterms:modified>
</cp:coreProperties>
</file>