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32F4B">
        <w:rPr>
          <w:u w:val="single"/>
        </w:rPr>
        <w:t>Early Civilizations and Geography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32F4B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32F4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32F4B">
              <w:t>Human Geography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B20E5">
              <w:t>15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932F4B">
              <w:t>What is the impact of human geography on world regions?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32F4B" w:rsidP="00A5565A">
            <w:pPr>
              <w:jc w:val="center"/>
            </w:pPr>
            <w:r>
              <w:t>Population</w:t>
            </w:r>
          </w:p>
        </w:tc>
        <w:tc>
          <w:tcPr>
            <w:tcW w:w="1890" w:type="dxa"/>
            <w:vAlign w:val="center"/>
          </w:tcPr>
          <w:p w:rsidR="00A73EB8" w:rsidRPr="00A73EB8" w:rsidRDefault="003960A3" w:rsidP="00A5565A">
            <w:pPr>
              <w:jc w:val="center"/>
            </w:pPr>
            <w:r>
              <w:t>7.1.9.A, 7.1.9.B, 7.1.12.A, 7.1.12.B</w:t>
            </w:r>
          </w:p>
        </w:tc>
        <w:tc>
          <w:tcPr>
            <w:tcW w:w="3420" w:type="dxa"/>
            <w:vAlign w:val="center"/>
          </w:tcPr>
          <w:p w:rsidR="00990086" w:rsidRDefault="008B20E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Population D</w:t>
            </w:r>
            <w:r w:rsidR="00932F4B">
              <w:t>ensity</w:t>
            </w:r>
          </w:p>
          <w:p w:rsidR="00932F4B" w:rsidRDefault="008B20E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</w:t>
            </w:r>
            <w:r w:rsidR="00932F4B">
              <w:t>irthrate</w:t>
            </w:r>
          </w:p>
          <w:p w:rsidR="00932F4B" w:rsidRDefault="008B20E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</w:t>
            </w:r>
            <w:r w:rsidR="00932F4B">
              <w:t>eathrate</w:t>
            </w:r>
          </w:p>
          <w:p w:rsidR="00932F4B" w:rsidRDefault="008B20E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</w:t>
            </w:r>
            <w:r w:rsidR="00932F4B">
              <w:t>mmigrant</w:t>
            </w:r>
          </w:p>
          <w:p w:rsidR="00932F4B" w:rsidRDefault="008B20E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</w:t>
            </w:r>
            <w:r w:rsidR="00932F4B">
              <w:t>migrant</w:t>
            </w:r>
          </w:p>
          <w:p w:rsidR="00932F4B" w:rsidRDefault="008B20E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</w:t>
            </w:r>
            <w:r w:rsidR="00932F4B">
              <w:t>ural</w:t>
            </w:r>
          </w:p>
          <w:p w:rsidR="00932F4B" w:rsidRPr="00A73EB8" w:rsidRDefault="008B20E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</w:t>
            </w:r>
            <w:r w:rsidR="00932F4B">
              <w:t>rban</w:t>
            </w:r>
          </w:p>
        </w:tc>
        <w:tc>
          <w:tcPr>
            <w:tcW w:w="3420" w:type="dxa"/>
            <w:vAlign w:val="center"/>
          </w:tcPr>
          <w:p w:rsidR="00A73EB8" w:rsidRPr="002F1426" w:rsidRDefault="008B20E5" w:rsidP="00A5565A">
            <w:pPr>
              <w:jc w:val="center"/>
              <w:rPr>
                <w:b/>
              </w:rPr>
            </w:pPr>
            <w:r>
              <w:t>Maps, Textbooks, Atlas, Notes, Videos, Computer/Internet</w:t>
            </w:r>
          </w:p>
        </w:tc>
        <w:tc>
          <w:tcPr>
            <w:tcW w:w="2880" w:type="dxa"/>
            <w:vAlign w:val="center"/>
          </w:tcPr>
          <w:p w:rsidR="00A73EB8" w:rsidRPr="00DB305D" w:rsidRDefault="008B20E5" w:rsidP="00A5565A">
            <w:pPr>
              <w:spacing w:after="120"/>
              <w:jc w:val="center"/>
              <w:rPr>
                <w:sz w:val="18"/>
              </w:rPr>
            </w:pPr>
            <w:r>
              <w:t>Test or Project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32F4B" w:rsidP="00A5565A">
            <w:pPr>
              <w:jc w:val="center"/>
            </w:pPr>
            <w:r>
              <w:t>Culture</w:t>
            </w:r>
          </w:p>
        </w:tc>
        <w:tc>
          <w:tcPr>
            <w:tcW w:w="1890" w:type="dxa"/>
            <w:vAlign w:val="center"/>
          </w:tcPr>
          <w:p w:rsidR="0080537B" w:rsidRPr="00A73EB8" w:rsidRDefault="003960A3" w:rsidP="00A5565A">
            <w:pPr>
              <w:jc w:val="center"/>
            </w:pPr>
            <w:r>
              <w:t>7.1.9.A, 7.1.9.B, 7.1.12.A, 7.1.12.B</w:t>
            </w:r>
          </w:p>
        </w:tc>
        <w:tc>
          <w:tcPr>
            <w:tcW w:w="3420" w:type="dxa"/>
            <w:vAlign w:val="center"/>
          </w:tcPr>
          <w:p w:rsidR="00990086" w:rsidRDefault="008B20E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r w:rsidR="00932F4B">
              <w:t>ulture</w:t>
            </w:r>
          </w:p>
          <w:p w:rsidR="00932F4B" w:rsidRDefault="008B20E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</w:t>
            </w:r>
            <w:r w:rsidR="00932F4B">
              <w:t>onotheism</w:t>
            </w:r>
          </w:p>
          <w:p w:rsidR="00932F4B" w:rsidRDefault="008B20E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</w:t>
            </w:r>
            <w:r w:rsidR="00932F4B">
              <w:t>olytheism</w:t>
            </w:r>
          </w:p>
          <w:p w:rsidR="00932F4B" w:rsidRDefault="00932F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Judaism</w:t>
            </w:r>
          </w:p>
          <w:p w:rsidR="00932F4B" w:rsidRDefault="00932F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Christianity</w:t>
            </w:r>
          </w:p>
          <w:p w:rsidR="00932F4B" w:rsidRDefault="00932F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Islam</w:t>
            </w:r>
          </w:p>
          <w:p w:rsidR="00932F4B" w:rsidRDefault="00932F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Buddhism</w:t>
            </w:r>
          </w:p>
          <w:p w:rsidR="00932F4B" w:rsidRDefault="00932F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Hinduism</w:t>
            </w:r>
          </w:p>
          <w:p w:rsidR="008B20E5" w:rsidRDefault="008B20E5" w:rsidP="008B20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Dictatorship</w:t>
            </w:r>
          </w:p>
          <w:p w:rsidR="008B20E5" w:rsidRDefault="008B20E5" w:rsidP="008B20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Totalitarianism</w:t>
            </w:r>
          </w:p>
          <w:p w:rsidR="008B20E5" w:rsidRDefault="008B20E5" w:rsidP="008B20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Monarch</w:t>
            </w:r>
            <w:r w:rsidR="00002D98">
              <w:t>y</w:t>
            </w:r>
            <w:bookmarkStart w:id="0" w:name="_GoBack"/>
            <w:bookmarkEnd w:id="0"/>
          </w:p>
          <w:p w:rsidR="008B20E5" w:rsidRDefault="008B20E5" w:rsidP="008B20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Democracy</w:t>
            </w:r>
          </w:p>
          <w:p w:rsidR="008B20E5" w:rsidRDefault="008B20E5" w:rsidP="008B20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Economy</w:t>
            </w:r>
          </w:p>
          <w:p w:rsidR="008B20E5" w:rsidRPr="00A73EB8" w:rsidRDefault="008B20E5" w:rsidP="008B20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Trade</w:t>
            </w:r>
          </w:p>
        </w:tc>
        <w:tc>
          <w:tcPr>
            <w:tcW w:w="3420" w:type="dxa"/>
            <w:vAlign w:val="center"/>
          </w:tcPr>
          <w:p w:rsidR="0080537B" w:rsidRPr="002F1426" w:rsidRDefault="008B20E5" w:rsidP="00A5565A">
            <w:pPr>
              <w:jc w:val="center"/>
              <w:rPr>
                <w:b/>
              </w:rPr>
            </w:pPr>
            <w:r>
              <w:t>Maps, Textbooks, Atlas, Notes, Videos, Computer/Internet</w:t>
            </w:r>
          </w:p>
        </w:tc>
        <w:tc>
          <w:tcPr>
            <w:tcW w:w="2880" w:type="dxa"/>
            <w:vAlign w:val="center"/>
          </w:tcPr>
          <w:p w:rsidR="0080537B" w:rsidRPr="00DB305D" w:rsidRDefault="008B20E5" w:rsidP="00A5565A">
            <w:pPr>
              <w:spacing w:after="120"/>
              <w:jc w:val="center"/>
              <w:rPr>
                <w:sz w:val="18"/>
              </w:rPr>
            </w:pPr>
            <w:r>
              <w:t>Test or 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2D98"/>
    <w:rsid w:val="000850C2"/>
    <w:rsid w:val="001951E8"/>
    <w:rsid w:val="001E1FF2"/>
    <w:rsid w:val="00243906"/>
    <w:rsid w:val="002717B6"/>
    <w:rsid w:val="002F1426"/>
    <w:rsid w:val="002F1966"/>
    <w:rsid w:val="003960A3"/>
    <w:rsid w:val="005E38FC"/>
    <w:rsid w:val="00611B54"/>
    <w:rsid w:val="007A147C"/>
    <w:rsid w:val="007F0C34"/>
    <w:rsid w:val="0080537B"/>
    <w:rsid w:val="008902B0"/>
    <w:rsid w:val="008B20E5"/>
    <w:rsid w:val="00932F4B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3EED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E7595-B05A-4704-AFD2-60B42FF18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Shuey, Alex</cp:lastModifiedBy>
  <cp:revision>4</cp:revision>
  <dcterms:created xsi:type="dcterms:W3CDTF">2017-02-06T14:57:00Z</dcterms:created>
  <dcterms:modified xsi:type="dcterms:W3CDTF">2017-06-15T14:23:00Z</dcterms:modified>
</cp:coreProperties>
</file>