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63792">
        <w:rPr>
          <w:u w:val="single"/>
        </w:rPr>
        <w:t>Early Civilizations and Geography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263792">
        <w:rPr>
          <w:u w:val="single"/>
        </w:rPr>
        <w:t>7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6379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63792">
              <w:t>Physical Geography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B577D">
              <w:t>15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263792">
              <w:t>How do the Earth's physical characteristics impact life on earth?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263792" w:rsidRDefault="00263792" w:rsidP="00A5565A">
            <w:pPr>
              <w:jc w:val="center"/>
            </w:pPr>
            <w:r>
              <w:t xml:space="preserve">Landforms and </w:t>
            </w:r>
          </w:p>
          <w:p w:rsidR="00A73EB8" w:rsidRPr="00DE5063" w:rsidRDefault="00263792" w:rsidP="00A5565A">
            <w:pPr>
              <w:jc w:val="center"/>
            </w:pPr>
            <w:r>
              <w:t>Water Bodies</w:t>
            </w:r>
          </w:p>
        </w:tc>
        <w:tc>
          <w:tcPr>
            <w:tcW w:w="1890" w:type="dxa"/>
            <w:vAlign w:val="center"/>
          </w:tcPr>
          <w:p w:rsidR="00A73EB8" w:rsidRPr="00A73EB8" w:rsidRDefault="002B577D" w:rsidP="00A5565A">
            <w:pPr>
              <w:jc w:val="center"/>
            </w:pPr>
            <w:r>
              <w:t>7.1.12.A, 7.2.9.A, 7.4.12.A, 7.4.12.B</w:t>
            </w:r>
          </w:p>
        </w:tc>
        <w:tc>
          <w:tcPr>
            <w:tcW w:w="3420" w:type="dxa"/>
            <w:vAlign w:val="center"/>
          </w:tcPr>
          <w:p w:rsidR="00990086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archipelago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island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volcano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lake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plateau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harbor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peninsula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isthmus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mouth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delta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river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gulf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plain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mountain range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sea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bay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strait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canyon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valley</w:t>
            </w:r>
          </w:p>
          <w:p w:rsidR="001C00A4" w:rsidRDefault="001C00A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glacier</w:t>
            </w:r>
          </w:p>
          <w:p w:rsidR="001C00A4" w:rsidRPr="00A73EB8" w:rsidRDefault="001C00A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continent </w:t>
            </w:r>
          </w:p>
        </w:tc>
        <w:tc>
          <w:tcPr>
            <w:tcW w:w="3420" w:type="dxa"/>
            <w:vAlign w:val="center"/>
          </w:tcPr>
          <w:p w:rsidR="00A73EB8" w:rsidRPr="002F1426" w:rsidRDefault="002B577D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A73EB8" w:rsidRPr="00DB305D" w:rsidRDefault="002B577D" w:rsidP="00A5565A">
            <w:pPr>
              <w:spacing w:after="120"/>
              <w:jc w:val="center"/>
              <w:rPr>
                <w:sz w:val="18"/>
              </w:rPr>
            </w:pPr>
            <w:r>
              <w:t>Test or Project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63792" w:rsidP="00A5565A">
            <w:pPr>
              <w:jc w:val="center"/>
            </w:pPr>
            <w:r>
              <w:t>Climate Factors</w:t>
            </w:r>
          </w:p>
        </w:tc>
        <w:tc>
          <w:tcPr>
            <w:tcW w:w="1890" w:type="dxa"/>
            <w:vAlign w:val="center"/>
          </w:tcPr>
          <w:p w:rsidR="0080537B" w:rsidRPr="00A73EB8" w:rsidRDefault="002B577D" w:rsidP="00A5565A">
            <w:pPr>
              <w:jc w:val="center"/>
            </w:pPr>
            <w:r>
              <w:t>7.1.12.A, 7.2.9.A, 7.4.12.A, 7.4.12.B</w:t>
            </w:r>
          </w:p>
        </w:tc>
        <w:tc>
          <w:tcPr>
            <w:tcW w:w="3420" w:type="dxa"/>
            <w:vAlign w:val="center"/>
          </w:tcPr>
          <w:p w:rsidR="00990086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weather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climate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rotation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revolution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solstice</w:t>
            </w:r>
          </w:p>
          <w:p w:rsidR="00263792" w:rsidRPr="00A73EB8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equinox</w:t>
            </w:r>
          </w:p>
        </w:tc>
        <w:tc>
          <w:tcPr>
            <w:tcW w:w="3420" w:type="dxa"/>
            <w:vAlign w:val="center"/>
          </w:tcPr>
          <w:p w:rsidR="0080537B" w:rsidRPr="002F1426" w:rsidRDefault="002B577D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80537B" w:rsidRPr="00DB305D" w:rsidRDefault="002B577D" w:rsidP="00A5565A">
            <w:pPr>
              <w:spacing w:after="120"/>
              <w:jc w:val="center"/>
              <w:rPr>
                <w:sz w:val="18"/>
              </w:rPr>
            </w:pPr>
            <w:r>
              <w:t>Test or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63792" w:rsidP="00A5565A">
            <w:pPr>
              <w:jc w:val="center"/>
            </w:pPr>
            <w:r>
              <w:lastRenderedPageBreak/>
              <w:t>Climate Regions and Ecosystems</w:t>
            </w:r>
          </w:p>
        </w:tc>
        <w:tc>
          <w:tcPr>
            <w:tcW w:w="1890" w:type="dxa"/>
            <w:vAlign w:val="center"/>
          </w:tcPr>
          <w:p w:rsidR="002717B6" w:rsidRPr="00A73EB8" w:rsidRDefault="002B577D" w:rsidP="00A5565A">
            <w:pPr>
              <w:jc w:val="center"/>
            </w:pPr>
            <w:r>
              <w:t>7.1.12.A, 7.2.9.A, 7.4.12.A, 7.4.12.B</w:t>
            </w:r>
          </w:p>
        </w:tc>
        <w:tc>
          <w:tcPr>
            <w:tcW w:w="3420" w:type="dxa"/>
            <w:vAlign w:val="center"/>
          </w:tcPr>
          <w:p w:rsidR="00990086" w:rsidRDefault="001C00A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tropical humid</w:t>
            </w:r>
          </w:p>
          <w:p w:rsidR="00263792" w:rsidRDefault="001C00A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tropical humid </w:t>
            </w:r>
            <w:bookmarkStart w:id="0" w:name="_GoBack"/>
            <w:bookmarkEnd w:id="0"/>
            <w:r w:rsidR="00263792">
              <w:t>and dry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semiarid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arid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Mediterranean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humid subtropical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Marine West Coast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humid continental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subarctic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tundra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ice cap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deciduous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coniferous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prairie</w:t>
            </w:r>
          </w:p>
          <w:p w:rsidR="00263792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rainforest</w:t>
            </w:r>
          </w:p>
          <w:p w:rsidR="00263792" w:rsidRPr="00A73EB8" w:rsidRDefault="0026379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desert</w:t>
            </w:r>
          </w:p>
        </w:tc>
        <w:tc>
          <w:tcPr>
            <w:tcW w:w="3420" w:type="dxa"/>
            <w:vAlign w:val="center"/>
          </w:tcPr>
          <w:p w:rsidR="002717B6" w:rsidRPr="002F1426" w:rsidRDefault="002B577D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2717B6" w:rsidRPr="00DB305D" w:rsidRDefault="002B577D" w:rsidP="00A5565A">
            <w:pPr>
              <w:spacing w:after="120"/>
              <w:jc w:val="center"/>
              <w:rPr>
                <w:sz w:val="18"/>
              </w:rPr>
            </w:pPr>
            <w:r>
              <w:t>Test or Project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C00A4"/>
    <w:rsid w:val="001E1FF2"/>
    <w:rsid w:val="00243906"/>
    <w:rsid w:val="00263792"/>
    <w:rsid w:val="002717B6"/>
    <w:rsid w:val="002B577D"/>
    <w:rsid w:val="002F1426"/>
    <w:rsid w:val="002F1966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688F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95049-78CA-4887-A4C6-A30C54722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16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Shuey, Alex</cp:lastModifiedBy>
  <cp:revision>4</cp:revision>
  <dcterms:created xsi:type="dcterms:W3CDTF">2017-02-06T15:04:00Z</dcterms:created>
  <dcterms:modified xsi:type="dcterms:W3CDTF">2017-06-15T14:34:00Z</dcterms:modified>
</cp:coreProperties>
</file>