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927D6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1927D6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927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927D6">
              <w:t>Geographic Concepts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20CC5">
              <w:t>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927D6">
              <w:t>What geographic concepts are important in understanding the world?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927D6" w:rsidP="00A5565A">
            <w:pPr>
              <w:jc w:val="center"/>
            </w:pPr>
            <w:r>
              <w:t>Map Skills</w:t>
            </w:r>
          </w:p>
        </w:tc>
        <w:tc>
          <w:tcPr>
            <w:tcW w:w="1890" w:type="dxa"/>
            <w:vAlign w:val="center"/>
          </w:tcPr>
          <w:p w:rsidR="00A73EB8" w:rsidRPr="00A73EB8" w:rsidRDefault="001927D6" w:rsidP="00A5565A">
            <w:pPr>
              <w:jc w:val="center"/>
            </w:pPr>
            <w:r>
              <w:t>7.1.9.A, 7.1.9.B, 7.1.12.A, 7.1.12.B</w:t>
            </w:r>
          </w:p>
        </w:tc>
        <w:tc>
          <w:tcPr>
            <w:tcW w:w="3420" w:type="dxa"/>
            <w:vAlign w:val="center"/>
          </w:tcPr>
          <w:p w:rsidR="00990086" w:rsidRDefault="00F20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001927D6">
              <w:t>emisphere</w:t>
            </w:r>
          </w:p>
          <w:p w:rsidR="001927D6" w:rsidRDefault="00F20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Map Key- Legend, Map S</w:t>
            </w:r>
            <w:r w:rsidR="001927D6">
              <w:t>cale</w:t>
            </w:r>
          </w:p>
          <w:p w:rsidR="001927D6" w:rsidRDefault="00F20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Compass Rose- Directional I</w:t>
            </w:r>
            <w:r w:rsidR="001927D6">
              <w:t>ndicator</w:t>
            </w:r>
          </w:p>
          <w:p w:rsidR="001927D6" w:rsidRDefault="00F20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1927D6">
              <w:t>atitude</w:t>
            </w:r>
          </w:p>
          <w:p w:rsidR="001927D6" w:rsidRDefault="00F20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1927D6">
              <w:t>ongitude</w:t>
            </w:r>
          </w:p>
          <w:p w:rsidR="001927D6" w:rsidRDefault="00F20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Thematic M</w:t>
            </w:r>
            <w:r w:rsidR="001927D6">
              <w:t>ap</w:t>
            </w:r>
          </w:p>
          <w:p w:rsidR="001927D6" w:rsidRDefault="00F20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M</w:t>
            </w:r>
            <w:r w:rsidR="001927D6">
              <w:t>ap</w:t>
            </w:r>
          </w:p>
          <w:p w:rsidR="001927D6" w:rsidRPr="00A73EB8" w:rsidRDefault="00F20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Political M</w:t>
            </w:r>
            <w:r w:rsidR="001927D6">
              <w:t>ap</w:t>
            </w:r>
          </w:p>
        </w:tc>
        <w:tc>
          <w:tcPr>
            <w:tcW w:w="3420" w:type="dxa"/>
            <w:vAlign w:val="center"/>
          </w:tcPr>
          <w:p w:rsidR="00A73EB8" w:rsidRPr="002F1426" w:rsidRDefault="00F20CC5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F20CC5" w:rsidP="00A5565A">
            <w:pPr>
              <w:spacing w:after="120"/>
              <w:jc w:val="center"/>
              <w:rPr>
                <w:sz w:val="18"/>
              </w:rPr>
            </w:pPr>
            <w:r>
              <w:t>Test</w:t>
            </w:r>
            <w:r w:rsidR="00325414">
              <w:t xml:space="preserve"> or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927D6" w:rsidP="00A5565A">
            <w:pPr>
              <w:jc w:val="center"/>
            </w:pPr>
            <w:r>
              <w:t>Five Themes of Geography</w:t>
            </w:r>
          </w:p>
        </w:tc>
        <w:tc>
          <w:tcPr>
            <w:tcW w:w="1890" w:type="dxa"/>
            <w:vAlign w:val="center"/>
          </w:tcPr>
          <w:p w:rsidR="0080537B" w:rsidRPr="00A73EB8" w:rsidRDefault="001927D6" w:rsidP="00A5565A">
            <w:pPr>
              <w:jc w:val="center"/>
            </w:pPr>
            <w:r>
              <w:t>7.1.9.A, 7.1.9.B, 7.1.12.A, 7.1.12.B</w:t>
            </w:r>
          </w:p>
        </w:tc>
        <w:tc>
          <w:tcPr>
            <w:tcW w:w="3420" w:type="dxa"/>
            <w:vAlign w:val="center"/>
          </w:tcPr>
          <w:p w:rsidR="00990086" w:rsidRDefault="00F20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1927D6">
              <w:t>eography</w:t>
            </w:r>
          </w:p>
          <w:p w:rsidR="001927D6" w:rsidRDefault="00F20CC5" w:rsidP="001927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1927D6">
              <w:t xml:space="preserve">ocation- </w:t>
            </w:r>
            <w:r>
              <w:t>Absolute, R</w:t>
            </w:r>
            <w:r w:rsidR="001927D6">
              <w:t>elative, place</w:t>
            </w:r>
          </w:p>
          <w:p w:rsidR="001927D6" w:rsidRDefault="00F20CC5" w:rsidP="001927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Human-Environmental I</w:t>
            </w:r>
            <w:r w:rsidR="001927D6">
              <w:t>nteraction</w:t>
            </w:r>
          </w:p>
          <w:p w:rsidR="001927D6" w:rsidRDefault="00F20CC5" w:rsidP="001927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1927D6">
              <w:t>ovement</w:t>
            </w:r>
          </w:p>
          <w:p w:rsidR="001927D6" w:rsidRPr="00A73EB8" w:rsidRDefault="00F20CC5" w:rsidP="001927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1927D6">
              <w:t>egion</w:t>
            </w:r>
          </w:p>
        </w:tc>
        <w:tc>
          <w:tcPr>
            <w:tcW w:w="3420" w:type="dxa"/>
            <w:vAlign w:val="center"/>
          </w:tcPr>
          <w:p w:rsidR="0080537B" w:rsidRPr="002F1426" w:rsidRDefault="00F20CC5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F20CC5" w:rsidP="00A5565A">
            <w:pPr>
              <w:spacing w:after="120"/>
              <w:jc w:val="center"/>
              <w:rPr>
                <w:sz w:val="18"/>
              </w:rPr>
            </w:pPr>
            <w:r>
              <w:t>Test</w:t>
            </w:r>
            <w:r w:rsidR="00325414">
              <w:t xml:space="preserve"> or Project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27D6"/>
    <w:rsid w:val="001951E8"/>
    <w:rsid w:val="001E1FF2"/>
    <w:rsid w:val="00243906"/>
    <w:rsid w:val="002717B6"/>
    <w:rsid w:val="002F1426"/>
    <w:rsid w:val="002F1966"/>
    <w:rsid w:val="00325414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F2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15A8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EA873-B549-41AF-ABF2-889BA7B36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Shuey, Alex</cp:lastModifiedBy>
  <cp:revision>4</cp:revision>
  <dcterms:created xsi:type="dcterms:W3CDTF">2017-02-06T15:11:00Z</dcterms:created>
  <dcterms:modified xsi:type="dcterms:W3CDTF">2017-06-15T13:54:00Z</dcterms:modified>
</cp:coreProperties>
</file>