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F1426" w:rsidR="00CB799F" w:rsidP="009A0FC1" w:rsidRDefault="009A0FC1" w14:paraId="0D194E19" wp14:textId="7777777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xmlns:wp14="http://schemas.microsoft.com/office/word/2010/wordml" w:rsidRPr="00A73EB8" w:rsidR="009A0FC1" w:rsidP="009A0FC1" w:rsidRDefault="009A0FC1" w14:paraId="011D6A56" wp14:textId="77777777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00622">
        <w:rPr>
          <w:u w:val="single"/>
        </w:rPr>
        <w:t>6</w:t>
      </w:r>
      <w:r w:rsidRPr="00300622" w:rsidR="00300622">
        <w:rPr>
          <w:u w:val="single"/>
          <w:vertAlign w:val="superscript"/>
        </w:rPr>
        <w:t>th</w:t>
      </w:r>
      <w:r w:rsidR="00300622">
        <w:rPr>
          <w:u w:val="single"/>
        </w:rPr>
        <w:t xml:space="preserve"> grade Social Studies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FC4128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xmlns:wp14="http://schemas.microsoft.com/office/word/2010/wordml" w:rsidR="009A0FC1" w:rsidTr="002F1426" w14:paraId="29B9E0C7" wp14:textId="77777777">
        <w:tc>
          <w:tcPr>
            <w:tcW w:w="6475" w:type="dxa"/>
          </w:tcPr>
          <w:p w:rsidRPr="002F1426" w:rsidR="002F1426" w:rsidP="00FC4128" w:rsidRDefault="002F1426" w14:paraId="739E15A5" wp14:textId="777777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448C2">
              <w:t>I</w:t>
            </w:r>
            <w:r w:rsidR="000711F0">
              <w:t>ntroduction to the Caribbean &amp; South</w:t>
            </w:r>
            <w:r w:rsidR="00FC4128">
              <w:t xml:space="preserve"> America</w:t>
            </w:r>
            <w:r w:rsidR="0023648F">
              <w:t xml:space="preserve"> - #5</w:t>
            </w:r>
          </w:p>
        </w:tc>
        <w:tc>
          <w:tcPr>
            <w:tcW w:w="7920" w:type="dxa"/>
          </w:tcPr>
          <w:p w:rsidRPr="00B477DC" w:rsidR="009A0FC1" w:rsidP="009A0FC1" w:rsidRDefault="002F1426" w14:paraId="3F3321B1" wp14:textId="77777777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448C2">
              <w:fldChar w:fldCharType="begin">
                <w:ffData>
                  <w:name w:val="Text15"/>
                  <w:enabled/>
                  <w:calcOnExit w:val="0"/>
                  <w:textInput>
                    <w:default w:val="48 days"/>
                    <w:maxLength w:val="250"/>
                  </w:textInput>
                </w:ffData>
              </w:fldChar>
            </w:r>
            <w:bookmarkStart w:name="Text15" w:id="0"/>
            <w:r w:rsidR="003448C2">
              <w:instrText xml:space="preserve"> FORMTEXT </w:instrText>
            </w:r>
            <w:r w:rsidR="003448C2">
              <w:fldChar w:fldCharType="separate"/>
            </w:r>
            <w:r w:rsidR="003448C2">
              <w:rPr>
                <w:noProof/>
              </w:rPr>
              <w:t>48 days</w:t>
            </w:r>
            <w:r w:rsidR="003448C2">
              <w:fldChar w:fldCharType="end"/>
            </w:r>
            <w:bookmarkEnd w:id="0"/>
          </w:p>
          <w:p w:rsidR="002F1426" w:rsidP="009A0FC1" w:rsidRDefault="002F1426" w14:paraId="48F098CE" wp14:textId="7777777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xmlns:wp14="http://schemas.microsoft.com/office/word/2010/wordml" w:rsidR="002F1426" w:rsidTr="002F1426" w14:paraId="717E6F6F" wp14:textId="77777777">
        <w:tc>
          <w:tcPr>
            <w:tcW w:w="14395" w:type="dxa"/>
          </w:tcPr>
          <w:p w:rsidRPr="00FC4128" w:rsidR="00B477DC" w:rsidP="00FC4128" w:rsidRDefault="002F1426" w14:paraId="45DFEB44" wp14:textId="77777777">
            <w:pPr>
              <w:ind w:left="99"/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C4128">
              <w:rPr>
                <w:rFonts w:ascii="Arial" w:hAnsi="Arial"/>
              </w:rPr>
              <w:t xml:space="preserve"> </w:t>
            </w:r>
            <w:r w:rsidRPr="00FC4128" w:rsidR="00FC4128">
              <w:t xml:space="preserve">How do the five themes of geography help us understand the way people live and work in </w:t>
            </w:r>
            <w:r w:rsidR="008D294C">
              <w:t xml:space="preserve">the Caribbean and </w:t>
            </w:r>
            <w:bookmarkStart w:name="_GoBack" w:id="1"/>
            <w:bookmarkEnd w:id="1"/>
            <w:r w:rsidR="000711F0">
              <w:t xml:space="preserve">South </w:t>
            </w:r>
            <w:r w:rsidRPr="00FC4128" w:rsidR="00FC4128">
              <w:t>America?</w:t>
            </w:r>
          </w:p>
          <w:p w:rsidR="00B149C5" w:rsidP="00B149C5" w:rsidRDefault="00B149C5" w14:paraId="1440F297" wp14:textId="77777777"/>
        </w:tc>
      </w:tr>
    </w:tbl>
    <w:p xmlns:wp14="http://schemas.microsoft.com/office/word/2010/wordml" w:rsidR="009A0FC1" w:rsidP="009A0FC1" w:rsidRDefault="009A0FC1" w14:paraId="0D9CED19" wp14:textId="7777777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F1426" w:rsidTr="0080537B" w14:paraId="0700E3C3" wp14:textId="77777777">
        <w:tc>
          <w:tcPr>
            <w:tcW w:w="2785" w:type="dxa"/>
            <w:vAlign w:val="center"/>
          </w:tcPr>
          <w:p w:rsidRPr="002F1426" w:rsidR="002F1426" w:rsidP="00DB305D" w:rsidRDefault="002F1426" w14:paraId="7AF4319D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Pr="002F1426" w:rsidR="002F1426" w:rsidP="00DB305D" w:rsidRDefault="002F1426" w14:paraId="14EF9C75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426" w14:paraId="7FC15D7B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966" w14:paraId="7F305042" wp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 w:rsid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P="00DB305D" w:rsidRDefault="002F1966" w14:paraId="7DCDE3AA" wp14:textId="777777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Pr="00DB305D" w:rsidR="002F1426" w:rsidP="00DB305D" w:rsidRDefault="002F1966" w14:paraId="45441279" wp14:textId="777777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Pr="002F1966" w:rsidR="002F142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xmlns:wp14="http://schemas.microsoft.com/office/word/2010/wordml" w:rsidRPr="001951E8" w:rsidR="00A73EB8" w:rsidP="007A147C" w:rsidRDefault="00A73EB8" w14:paraId="436B0FAE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A73EB8" w:rsidTr="00FC4128" w14:paraId="219C88D0" wp14:textId="77777777">
        <w:tc>
          <w:tcPr>
            <w:tcW w:w="2785" w:type="dxa"/>
            <w:vAlign w:val="center"/>
          </w:tcPr>
          <w:p w:rsidRPr="00FC4128" w:rsidR="00A73EB8" w:rsidP="00FC4128" w:rsidRDefault="00FC4128" w14:paraId="18467441" wp14:textId="77777777">
            <w:pPr>
              <w:ind w:left="99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Physical Geography</w:t>
            </w:r>
          </w:p>
        </w:tc>
        <w:tc>
          <w:tcPr>
            <w:tcW w:w="1890" w:type="dxa"/>
            <w:vAlign w:val="center"/>
          </w:tcPr>
          <w:p w:rsidRPr="00FC4128" w:rsidR="00A73EB8" w:rsidP="00A5565A" w:rsidRDefault="00FC4128" w14:paraId="2BDBDEC4" wp14:textId="77777777">
            <w:pPr>
              <w:jc w:val="center"/>
            </w:pPr>
            <w:r w:rsidRPr="00FC4128">
              <w:rPr>
                <w:szCs w:val="16"/>
              </w:rPr>
              <w:t>6.4.6D, 7.1.6B, 7.2.6A, 7,4,6A, 7.4.6B</w:t>
            </w:r>
          </w:p>
        </w:tc>
        <w:tc>
          <w:tcPr>
            <w:tcW w:w="3420" w:type="dxa"/>
            <w:vAlign w:val="center"/>
          </w:tcPr>
          <w:p w:rsidR="00FC4128" w:rsidP="00B149C5" w:rsidRDefault="00511F15" w14:paraId="27E62268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FC4128">
              <w:t>ndes Mountains</w:t>
            </w:r>
          </w:p>
          <w:p w:rsidR="00FC4128" w:rsidP="00B149C5" w:rsidRDefault="00FC4128" w14:paraId="23A2242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Atacama Desert</w:t>
            </w:r>
          </w:p>
          <w:p w:rsidR="00FC4128" w:rsidP="00B149C5" w:rsidRDefault="00FC4128" w14:paraId="6BC5A04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Patagonia</w:t>
            </w:r>
          </w:p>
          <w:p w:rsidR="00FC4128" w:rsidP="00B149C5" w:rsidRDefault="00FC4128" w14:paraId="57608AA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Amazon Rain Forest</w:t>
            </w:r>
          </w:p>
          <w:p w:rsidR="00FC4128" w:rsidP="00B149C5" w:rsidRDefault="00FC4128" w14:paraId="6096E76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Amazon River</w:t>
            </w:r>
          </w:p>
          <w:p w:rsidR="00316F9D" w:rsidP="00B149C5" w:rsidRDefault="00316F9D" w14:paraId="2DFC8E8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Panama Canal </w:t>
            </w:r>
          </w:p>
          <w:p w:rsidR="00FC4128" w:rsidP="00B149C5" w:rsidRDefault="00FC4128" w14:paraId="0EF38E5D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Gulf of Mexico</w:t>
            </w:r>
          </w:p>
          <w:p w:rsidR="00FC4128" w:rsidP="00B149C5" w:rsidRDefault="00FC4128" w14:paraId="014DD59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Caribbean Sea</w:t>
            </w:r>
          </w:p>
          <w:p w:rsidR="00316F9D" w:rsidP="00316F9D" w:rsidRDefault="00316F9D" w14:paraId="2EED787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Pacific Ocean</w:t>
            </w:r>
          </w:p>
          <w:p w:rsidRPr="00A73EB8" w:rsidR="00316F9D" w:rsidP="00316F9D" w:rsidRDefault="00316F9D" w14:paraId="2069CF5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Atlantic Ocean</w:t>
            </w:r>
          </w:p>
        </w:tc>
        <w:tc>
          <w:tcPr>
            <w:tcW w:w="3420" w:type="dxa"/>
            <w:vAlign w:val="center"/>
          </w:tcPr>
          <w:p w:rsidR="00A73EB8" w:rsidP="00A5565A" w:rsidRDefault="00DA142F" w14:paraId="3627FF21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www.purposegames.co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www.purposegames.com</w:t>
            </w:r>
            <w:r>
              <w:fldChar w:fldCharType="end"/>
            </w:r>
          </w:p>
          <w:p w:rsidRPr="002F1426" w:rsidR="00DA142F" w:rsidP="00A5565A" w:rsidRDefault="00DA142F" w14:paraId="677B3FEB" wp14:textId="7777777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Pr="00DB305D" w:rsidR="00A73EB8" w:rsidP="00A5565A" w:rsidRDefault="00316F9D" w14:paraId="43E6AE39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Map Test"/>
                  </w:textInput>
                </w:ffData>
              </w:fldChar>
            </w:r>
            <w:bookmarkStart w:name="Text11" w:id="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Map Test</w:t>
            </w:r>
            <w:r>
              <w:fldChar w:fldCharType="end"/>
            </w:r>
            <w:bookmarkEnd w:id="2"/>
          </w:p>
        </w:tc>
      </w:tr>
    </w:tbl>
    <w:p xmlns:wp14="http://schemas.microsoft.com/office/word/2010/wordml" w:rsidRPr="001951E8" w:rsidR="00A73EB8" w:rsidP="007A147C" w:rsidRDefault="00A73EB8" w14:paraId="3E99EF25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80537B" w:rsidTr="00FC4128" w14:paraId="782357FF" wp14:textId="77777777">
        <w:tc>
          <w:tcPr>
            <w:tcW w:w="2785" w:type="dxa"/>
            <w:vAlign w:val="center"/>
          </w:tcPr>
          <w:p w:rsidRPr="00FC4128" w:rsidR="0080537B" w:rsidP="00FC4128" w:rsidRDefault="00FC4128" w14:paraId="2102BE72" wp14:textId="7777777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History</w:t>
            </w:r>
          </w:p>
        </w:tc>
        <w:tc>
          <w:tcPr>
            <w:tcW w:w="1890" w:type="dxa"/>
            <w:vAlign w:val="center"/>
          </w:tcPr>
          <w:p w:rsidRPr="00FC4128" w:rsidR="0080537B" w:rsidP="00A5565A" w:rsidRDefault="00FC4128" w14:paraId="0A8D0B04" wp14:textId="77777777">
            <w:pPr>
              <w:jc w:val="center"/>
            </w:pPr>
            <w:r w:rsidRPr="00FC4128">
              <w:rPr>
                <w:szCs w:val="16"/>
              </w:rPr>
              <w:t>8.4.6A, 8.4.6B, 8.4.6C, 8.4.6D, 8.1.6A, 8.1.6B, 8.1.6C, 8.1.6D</w:t>
            </w:r>
          </w:p>
        </w:tc>
        <w:tc>
          <w:tcPr>
            <w:tcW w:w="3420" w:type="dxa"/>
            <w:vAlign w:val="center"/>
          </w:tcPr>
          <w:p w:rsidR="00FC4128" w:rsidP="00B149C5" w:rsidRDefault="00FC4128" w14:paraId="6F51F56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Mayas</w:t>
            </w:r>
          </w:p>
          <w:p w:rsidR="00FC4128" w:rsidP="00B149C5" w:rsidRDefault="00FC4128" w14:paraId="0BC18FA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Incas</w:t>
            </w:r>
          </w:p>
          <w:p w:rsidRPr="00A73EB8" w:rsidR="00DA142F" w:rsidP="00DA142F" w:rsidRDefault="00FC4128" w14:paraId="1023C45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Aztecs</w:t>
            </w:r>
          </w:p>
        </w:tc>
        <w:tc>
          <w:tcPr>
            <w:tcW w:w="3420" w:type="dxa"/>
            <w:vAlign w:val="center"/>
          </w:tcPr>
          <w:p w:rsidR="0080537B" w:rsidP="00A5565A" w:rsidRDefault="00DA142F" w14:paraId="4251B461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supplemental teacher workbook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supplemental teacher workbooks</w:t>
            </w:r>
            <w:r>
              <w:fldChar w:fldCharType="end"/>
            </w:r>
          </w:p>
          <w:p w:rsidRPr="002F1426" w:rsidR="00DA142F" w:rsidP="00A5565A" w:rsidRDefault="00DA142F" w14:paraId="0A3C2865" wp14:textId="77777777">
            <w:pPr>
              <w:jc w:val="center"/>
              <w:rPr>
                <w:b/>
              </w:rPr>
            </w:pPr>
            <w:r>
              <w:t>library books</w:t>
            </w:r>
          </w:p>
        </w:tc>
        <w:tc>
          <w:tcPr>
            <w:tcW w:w="2880" w:type="dxa"/>
            <w:vAlign w:val="center"/>
          </w:tcPr>
          <w:p w:rsidRPr="00DB305D" w:rsidR="0080537B" w:rsidP="00A5565A" w:rsidRDefault="00DA142F" w14:paraId="3B13251B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various project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various projects</w:t>
            </w:r>
            <w:r>
              <w:fldChar w:fldCharType="end"/>
            </w:r>
          </w:p>
        </w:tc>
      </w:tr>
    </w:tbl>
    <w:p xmlns:wp14="http://schemas.microsoft.com/office/word/2010/wordml" w:rsidRPr="001951E8" w:rsidR="0080537B" w:rsidP="007A147C" w:rsidRDefault="0080537B" w14:paraId="505F0127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80537B" w:rsidTr="00FC4128" w14:paraId="2C3018E7" wp14:textId="77777777">
        <w:tc>
          <w:tcPr>
            <w:tcW w:w="2785" w:type="dxa"/>
            <w:vAlign w:val="center"/>
          </w:tcPr>
          <w:p w:rsidRPr="00FC4128" w:rsidR="0080537B" w:rsidP="00FC4128" w:rsidRDefault="00FC4128" w14:paraId="4DDB5F95" wp14:textId="7777777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Culture</w:t>
            </w:r>
          </w:p>
        </w:tc>
        <w:tc>
          <w:tcPr>
            <w:tcW w:w="1890" w:type="dxa"/>
            <w:vAlign w:val="center"/>
          </w:tcPr>
          <w:p w:rsidRPr="00FC4128" w:rsidR="0080537B" w:rsidP="00A5565A" w:rsidRDefault="00FC4128" w14:paraId="48335403" wp14:textId="77777777">
            <w:pPr>
              <w:jc w:val="center"/>
            </w:pPr>
            <w:r w:rsidRPr="00FC4128">
              <w:rPr>
                <w:szCs w:val="16"/>
              </w:rPr>
              <w:t>7.1.6B, 7.3.6A, 7.3.6B, 7.3.6C</w:t>
            </w:r>
          </w:p>
        </w:tc>
        <w:tc>
          <w:tcPr>
            <w:tcW w:w="3420" w:type="dxa"/>
            <w:vAlign w:val="center"/>
          </w:tcPr>
          <w:p w:rsidR="002F2D47" w:rsidP="00B149C5" w:rsidRDefault="002F2D47" w14:paraId="4A0B176A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 density</w:t>
            </w:r>
          </w:p>
          <w:p w:rsidR="002F2D47" w:rsidP="00B149C5" w:rsidRDefault="002F2D47" w14:paraId="7849C05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 distribution</w:t>
            </w:r>
          </w:p>
          <w:p w:rsidR="00FC4128" w:rsidP="00B149C5" w:rsidRDefault="00FC4128" w14:paraId="0D9B9A6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FC4128" w:rsidP="00B149C5" w:rsidRDefault="00FC4128" w14:paraId="7C07DAE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customs</w:t>
            </w:r>
          </w:p>
          <w:p w:rsidR="00FC4128" w:rsidP="00B149C5" w:rsidRDefault="00FC4128" w14:paraId="3448429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religion</w:t>
            </w:r>
          </w:p>
          <w:p w:rsidR="00FC4128" w:rsidP="00B149C5" w:rsidRDefault="00FC4128" w14:paraId="4DD8597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diversity</w:t>
            </w:r>
          </w:p>
          <w:p w:rsidR="002F2D47" w:rsidP="002F2D47" w:rsidRDefault="00FC4128" w14:paraId="0087D2A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immigrate/immigrant</w:t>
            </w:r>
          </w:p>
          <w:p w:rsidR="002F2D47" w:rsidP="002F2D47" w:rsidRDefault="002F2D47" w14:paraId="65332BB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native plants</w:t>
            </w:r>
          </w:p>
          <w:p w:rsidR="002F2D47" w:rsidP="002F2D47" w:rsidRDefault="002F2D47" w14:paraId="5D7B463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native animals</w:t>
            </w:r>
          </w:p>
          <w:p w:rsidR="002F2D47" w:rsidP="002F2D47" w:rsidRDefault="002F2D47" w14:paraId="3DF44085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foods</w:t>
            </w:r>
          </w:p>
          <w:p w:rsidRPr="00A73EB8" w:rsidR="002F2D47" w:rsidP="002F2D47" w:rsidRDefault="002F2D47" w14:paraId="1C3D8AF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resources</w:t>
            </w:r>
          </w:p>
        </w:tc>
        <w:tc>
          <w:tcPr>
            <w:tcW w:w="3420" w:type="dxa"/>
            <w:vAlign w:val="center"/>
          </w:tcPr>
          <w:p w:rsidR="0080537B" w:rsidP="00A5565A" w:rsidRDefault="002F2D47" w14:paraId="5E9C3A44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online resource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online resources</w:t>
            </w:r>
            <w:r>
              <w:fldChar w:fldCharType="end"/>
            </w:r>
          </w:p>
          <w:p w:rsidR="002F2D47" w:rsidP="00A5565A" w:rsidRDefault="002F2D47" w14:paraId="1AF40A45" wp14:textId="77777777">
            <w:pPr>
              <w:jc w:val="center"/>
            </w:pPr>
            <w:r>
              <w:t>books/encyclopedias</w:t>
            </w:r>
          </w:p>
          <w:p w:rsidRPr="002F1426" w:rsidR="002F2D47" w:rsidP="00A5565A" w:rsidRDefault="002F2D47" w14:paraId="628AE112" wp14:textId="77777777">
            <w:pPr>
              <w:jc w:val="center"/>
              <w:rPr>
                <w:b/>
              </w:rPr>
            </w:pPr>
            <w:r>
              <w:t>current events</w:t>
            </w:r>
          </w:p>
        </w:tc>
        <w:tc>
          <w:tcPr>
            <w:tcW w:w="2880" w:type="dxa"/>
            <w:vAlign w:val="center"/>
          </w:tcPr>
          <w:p w:rsidR="0080537B" w:rsidP="00A5565A" w:rsidRDefault="002F2D47" w14:paraId="449215A9" wp14:textId="77777777">
            <w:pPr>
              <w:spacing w:after="12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various project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various projects</w:t>
            </w:r>
            <w:r>
              <w:fldChar w:fldCharType="end"/>
            </w:r>
          </w:p>
          <w:p w:rsidRPr="00DB305D" w:rsidR="002F2D47" w:rsidP="00A5565A" w:rsidRDefault="00B91834" w14:paraId="65537A26" wp14:textId="77777777">
            <w:pPr>
              <w:spacing w:after="120"/>
              <w:jc w:val="center"/>
              <w:rPr>
                <w:sz w:val="18"/>
              </w:rPr>
            </w:pPr>
            <w:r>
              <w:t>cultural awareness day reflection</w:t>
            </w:r>
          </w:p>
        </w:tc>
      </w:tr>
    </w:tbl>
    <w:p xmlns:wp14="http://schemas.microsoft.com/office/word/2010/wordml" w:rsidRPr="001951E8" w:rsidR="0080537B" w:rsidP="007A147C" w:rsidRDefault="0080537B" w14:paraId="6D331DC7" wp14:textId="77777777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717B6" w:rsidTr="00FC4128" w14:paraId="50D8E4A1" wp14:textId="77777777">
        <w:tc>
          <w:tcPr>
            <w:tcW w:w="2785" w:type="dxa"/>
            <w:vAlign w:val="center"/>
          </w:tcPr>
          <w:p w:rsidRPr="00FC4128" w:rsidR="002717B6" w:rsidP="00FC4128" w:rsidRDefault="00FC4128" w14:paraId="1378F1B2" wp14:textId="7777777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Government</w:t>
            </w:r>
            <w:r w:rsidR="00300622">
              <w:rPr>
                <w:rFonts w:ascii="Arial" w:hAnsi="Arial"/>
              </w:rPr>
              <w:t>/Economics</w:t>
            </w:r>
          </w:p>
        </w:tc>
        <w:tc>
          <w:tcPr>
            <w:tcW w:w="1890" w:type="dxa"/>
            <w:vAlign w:val="center"/>
          </w:tcPr>
          <w:p w:rsidR="002717B6" w:rsidP="00A5565A" w:rsidRDefault="008D11D9" w14:paraId="5108EE3B" wp14:textId="77777777">
            <w:pPr>
              <w:jc w:val="center"/>
              <w:rPr>
                <w:szCs w:val="16"/>
              </w:rPr>
            </w:pPr>
            <w:r w:rsidRPr="008D11D9">
              <w:rPr>
                <w:szCs w:val="16"/>
              </w:rPr>
              <w:t>7.3.6D</w:t>
            </w:r>
            <w:r>
              <w:rPr>
                <w:szCs w:val="16"/>
              </w:rPr>
              <w:t xml:space="preserve">, </w:t>
            </w:r>
            <w:r w:rsidRPr="00FC4128" w:rsidR="00FC4128">
              <w:rPr>
                <w:szCs w:val="16"/>
              </w:rPr>
              <w:t>7.3.6E, 5.1.6A, 5.4.6C, 5.4.6E, 5.4.6D</w:t>
            </w:r>
            <w:r>
              <w:rPr>
                <w:szCs w:val="16"/>
              </w:rPr>
              <w:t>,</w:t>
            </w:r>
          </w:p>
          <w:p w:rsidRPr="00FC4128" w:rsidR="008D11D9" w:rsidP="00A5565A" w:rsidRDefault="008D11D9" w14:paraId="41276E56" wp14:textId="77777777">
            <w:pPr>
              <w:jc w:val="center"/>
            </w:pPr>
            <w:r w:rsidRPr="008D11D9">
              <w:t>6.4.6C, 6.4.6E, 6.2.6L, 6.4.6G</w:t>
            </w:r>
          </w:p>
        </w:tc>
        <w:tc>
          <w:tcPr>
            <w:tcW w:w="3420" w:type="dxa"/>
            <w:vAlign w:val="center"/>
          </w:tcPr>
          <w:p w:rsidR="009D4599" w:rsidP="009D4599" w:rsidRDefault="009D4599" w14:paraId="070CF843" wp14:textId="77777777">
            <w:pPr>
              <w:pStyle w:val="ListParagraph"/>
              <w:numPr>
                <w:ilvl w:val="0"/>
                <w:numId w:val="2"/>
              </w:numPr>
            </w:pPr>
            <w:r>
              <w:t>global economy</w:t>
            </w:r>
          </w:p>
          <w:p w:rsidR="009D4599" w:rsidP="009D4599" w:rsidRDefault="009D4599" w14:paraId="5CCB2538" wp14:textId="77777777">
            <w:pPr>
              <w:pStyle w:val="ListParagraph"/>
              <w:numPr>
                <w:ilvl w:val="0"/>
                <w:numId w:val="2"/>
              </w:numPr>
            </w:pPr>
            <w:r>
              <w:t>trade</w:t>
            </w:r>
          </w:p>
          <w:p w:rsidRPr="00A73EB8" w:rsidR="009D4599" w:rsidP="009D4599" w:rsidRDefault="009D4599" w14:paraId="3AB70775" wp14:textId="77777777">
            <w:pPr>
              <w:pStyle w:val="ListParagraph"/>
              <w:numPr>
                <w:ilvl w:val="0"/>
                <w:numId w:val="2"/>
              </w:numPr>
            </w:pPr>
            <w:r>
              <w:t>import/export</w:t>
            </w:r>
          </w:p>
        </w:tc>
        <w:tc>
          <w:tcPr>
            <w:tcW w:w="3420" w:type="dxa"/>
            <w:vAlign w:val="center"/>
          </w:tcPr>
          <w:p w:rsidR="002717B6" w:rsidP="00A5565A" w:rsidRDefault="007556D2" w14:paraId="54191A49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online resource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online resources</w:t>
            </w:r>
            <w:r>
              <w:fldChar w:fldCharType="end"/>
            </w:r>
          </w:p>
          <w:p w:rsidRPr="002F1426" w:rsidR="007556D2" w:rsidP="00A5565A" w:rsidRDefault="007556D2" w14:paraId="15DAF924" wp14:textId="77777777">
            <w:pPr>
              <w:jc w:val="center"/>
              <w:rPr>
                <w:b/>
              </w:rPr>
            </w:pPr>
            <w:r>
              <w:t>books/current events</w:t>
            </w:r>
          </w:p>
        </w:tc>
        <w:tc>
          <w:tcPr>
            <w:tcW w:w="2880" w:type="dxa"/>
            <w:vAlign w:val="center"/>
          </w:tcPr>
          <w:p w:rsidRPr="00DB305D" w:rsidR="002717B6" w:rsidP="00A5565A" w:rsidRDefault="007556D2" w14:paraId="0822AFEB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various projects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various projects</w:t>
            </w:r>
            <w:r>
              <w:fldChar w:fldCharType="end"/>
            </w:r>
          </w:p>
        </w:tc>
      </w:tr>
    </w:tbl>
    <w:p xmlns:wp14="http://schemas.microsoft.com/office/word/2010/wordml" w:rsidR="002717B6" w:rsidP="1F3DF56B" w:rsidRDefault="002717B6" w14:paraId="44E876F2" wp14:noSpellErr="1" wp14:textId="76F69D6E">
      <w:pPr>
        <w:pStyle w:val="Normal"/>
        <w:spacing w:after="0"/>
        <w:rPr>
          <w:sz w:val="4"/>
          <w:szCs w:val="4"/>
        </w:rPr>
      </w:pPr>
    </w:p>
    <w:p xmlns:wp14="http://schemas.microsoft.com/office/word/2010/wordml" w:rsidR="00990086" w:rsidP="00990086" w:rsidRDefault="00990086" w14:paraId="0904153E" wp14:textId="77777777">
      <w:pPr>
        <w:spacing w:after="0"/>
        <w:rPr>
          <w:sz w:val="4"/>
          <w:szCs w:val="4"/>
        </w:rPr>
      </w:pPr>
    </w:p>
    <w:p xmlns:wp14="http://schemas.microsoft.com/office/word/2010/wordml" w:rsidRPr="00FC4128" w:rsidR="00FC4128" w:rsidP="00990086" w:rsidRDefault="00FC4128" w14:paraId="1AA811CD" wp14:textId="77777777">
      <w:pPr>
        <w:spacing w:after="0"/>
        <w:rPr>
          <w:sz w:val="4"/>
          <w:szCs w:val="4"/>
        </w:rPr>
      </w:pPr>
    </w:p>
    <w:sectPr w:rsidRPr="00FC4128" w:rsidR="00FC412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11F0"/>
    <w:rsid w:val="000850C2"/>
    <w:rsid w:val="001951E8"/>
    <w:rsid w:val="001E1FF2"/>
    <w:rsid w:val="0023648F"/>
    <w:rsid w:val="00243906"/>
    <w:rsid w:val="002717B6"/>
    <w:rsid w:val="002F1426"/>
    <w:rsid w:val="002F1966"/>
    <w:rsid w:val="002F2D47"/>
    <w:rsid w:val="00300622"/>
    <w:rsid w:val="00316F9D"/>
    <w:rsid w:val="003448C2"/>
    <w:rsid w:val="00511F15"/>
    <w:rsid w:val="005E38FC"/>
    <w:rsid w:val="00611B54"/>
    <w:rsid w:val="007556D2"/>
    <w:rsid w:val="007A147C"/>
    <w:rsid w:val="007F0C34"/>
    <w:rsid w:val="0080537B"/>
    <w:rsid w:val="008902B0"/>
    <w:rsid w:val="008D11D9"/>
    <w:rsid w:val="008D294C"/>
    <w:rsid w:val="00990086"/>
    <w:rsid w:val="009A0FC1"/>
    <w:rsid w:val="009D4599"/>
    <w:rsid w:val="00A73EB8"/>
    <w:rsid w:val="00AC2828"/>
    <w:rsid w:val="00B149C5"/>
    <w:rsid w:val="00B37F7B"/>
    <w:rsid w:val="00B477DC"/>
    <w:rsid w:val="00B91834"/>
    <w:rsid w:val="00B963EA"/>
    <w:rsid w:val="00C94F98"/>
    <w:rsid w:val="00DA142F"/>
    <w:rsid w:val="00DB305D"/>
    <w:rsid w:val="00DE5063"/>
    <w:rsid w:val="00E66FF2"/>
    <w:rsid w:val="00EF1B39"/>
    <w:rsid w:val="00F64E48"/>
    <w:rsid w:val="00FC4128"/>
    <w:rsid w:val="1F3DF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0A55"/>
  <w15:chartTrackingRefBased/>
  <w15:docId w15:val="{98A25464-101F-4B9F-AF85-1918E5A515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1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AC421-E09A-484A-B759-423C84C56D1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Curriculum Map Template.dotx r.dotx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ssmith</dc:creator>
  <keywords/>
  <dc:description/>
  <lastModifiedBy>Kopinetz, Jennifer</lastModifiedBy>
  <revision>20</revision>
  <lastPrinted>2017-06-15T12:44:00.0000000Z</lastPrinted>
  <dcterms:created xsi:type="dcterms:W3CDTF">2017-02-06T14:36:00.0000000Z</dcterms:created>
  <dcterms:modified xsi:type="dcterms:W3CDTF">2017-09-22T17:07:40.1213001Z</dcterms:modified>
</coreProperties>
</file>