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2F1426" w:rsidR="00CB799F" w:rsidP="009A0FC1" w:rsidRDefault="009A0FC1" w14:paraId="167B6C41" wp14:textId="77777777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xmlns:wp14="http://schemas.microsoft.com/office/word/2010/wordml" w:rsidRPr="00A73EB8" w:rsidR="009A0FC1" w:rsidP="009A0FC1" w:rsidRDefault="009A0FC1" w14:paraId="0B0E225C" wp14:textId="77777777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37CE0">
        <w:rPr>
          <w:u w:val="single"/>
        </w:rPr>
        <w:t>6</w:t>
      </w:r>
      <w:r w:rsidRPr="00337CE0" w:rsidR="00337CE0">
        <w:rPr>
          <w:u w:val="single"/>
          <w:vertAlign w:val="superscript"/>
        </w:rPr>
        <w:t>th</w:t>
      </w:r>
      <w:r w:rsidR="00337CE0">
        <w:rPr>
          <w:u w:val="single"/>
        </w:rPr>
        <w:t xml:space="preserve"> grade Social Studies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046513">
        <w:rPr>
          <w:u w:val="single"/>
        </w:rPr>
        <w:t>6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xmlns:wp14="http://schemas.microsoft.com/office/word/2010/wordml" w:rsidR="009A0FC1" w:rsidTr="002F1426" w14:paraId="7124BB2D" wp14:textId="77777777">
        <w:tc>
          <w:tcPr>
            <w:tcW w:w="6475" w:type="dxa"/>
          </w:tcPr>
          <w:p w:rsidRPr="002F1426" w:rsidR="002F1426" w:rsidP="00B149C5" w:rsidRDefault="002F1426" w14:paraId="7E9F1BA4" wp14:textId="7777777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04A54">
              <w:t xml:space="preserve">Introduction to Our Country &amp; Our Bordering Nations  - United States, </w:t>
            </w:r>
            <w:r w:rsidRPr="00046513" w:rsidR="00046513">
              <w:t>Canada</w:t>
            </w:r>
            <w:r w:rsidR="00104A54">
              <w:t>, and Mexico</w:t>
            </w:r>
            <w:r w:rsidR="001F3659">
              <w:t xml:space="preserve"> - #4</w:t>
            </w:r>
          </w:p>
        </w:tc>
        <w:tc>
          <w:tcPr>
            <w:tcW w:w="7920" w:type="dxa"/>
          </w:tcPr>
          <w:p w:rsidRPr="00B477DC" w:rsidR="009A0FC1" w:rsidP="009A0FC1" w:rsidRDefault="002F1426" w14:paraId="4E22B4F7" wp14:textId="77777777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F3659">
              <w:fldChar w:fldCharType="begin">
                <w:ffData>
                  <w:name w:val="Text15"/>
                  <w:enabled/>
                  <w:calcOnExit w:val="0"/>
                  <w:textInput>
                    <w:default w:val="47 days"/>
                    <w:maxLength w:val="250"/>
                  </w:textInput>
                </w:ffData>
              </w:fldChar>
            </w:r>
            <w:bookmarkStart w:name="Text15" w:id="0"/>
            <w:r w:rsidR="001F3659">
              <w:instrText xml:space="preserve"> FORMTEXT </w:instrText>
            </w:r>
            <w:r w:rsidR="001F3659">
              <w:fldChar w:fldCharType="separate"/>
            </w:r>
            <w:r w:rsidR="001F3659">
              <w:rPr>
                <w:noProof/>
              </w:rPr>
              <w:t>47 days</w:t>
            </w:r>
            <w:r w:rsidR="001F3659">
              <w:fldChar w:fldCharType="end"/>
            </w:r>
            <w:bookmarkEnd w:id="0"/>
          </w:p>
          <w:p w:rsidR="002F1426" w:rsidP="009A0FC1" w:rsidRDefault="002F1426" w14:paraId="54B2C959" wp14:textId="77777777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xmlns:wp14="http://schemas.microsoft.com/office/word/2010/wordml" w:rsidR="002F1426" w:rsidTr="002F1426" w14:paraId="4889EDF1" wp14:textId="77777777">
        <w:tc>
          <w:tcPr>
            <w:tcW w:w="14395" w:type="dxa"/>
          </w:tcPr>
          <w:p w:rsidRPr="00046513" w:rsidR="00B477DC" w:rsidP="00046513" w:rsidRDefault="002F1426" w14:paraId="0B2CF274" wp14:textId="77777777">
            <w:pPr>
              <w:ind w:left="99"/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46513">
              <w:rPr>
                <w:rFonts w:ascii="Arial" w:hAnsi="Arial"/>
              </w:rPr>
              <w:t xml:space="preserve"> </w:t>
            </w:r>
            <w:r w:rsidRPr="00046513" w:rsidR="00046513">
              <w:t>How do the five themes of geography help us understand the way people live an</w:t>
            </w:r>
            <w:r w:rsidR="00CC0E55">
              <w:t xml:space="preserve">d work in the United States, </w:t>
            </w:r>
            <w:r w:rsidRPr="00046513" w:rsidR="00046513">
              <w:t>Canada</w:t>
            </w:r>
            <w:r w:rsidR="00CC0E55">
              <w:t>, and Mexico</w:t>
            </w:r>
            <w:r w:rsidRPr="00046513" w:rsidR="00046513">
              <w:t>?</w:t>
            </w:r>
          </w:p>
          <w:p w:rsidR="00B149C5" w:rsidP="00B149C5" w:rsidRDefault="00B149C5" w14:paraId="3B37C391" wp14:textId="77777777"/>
        </w:tc>
      </w:tr>
    </w:tbl>
    <w:p xmlns:wp14="http://schemas.microsoft.com/office/word/2010/wordml" w:rsidR="009A0FC1" w:rsidP="009A0FC1" w:rsidRDefault="009A0FC1" w14:paraId="1DE89332" wp14:textId="77777777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xmlns:wp14="http://schemas.microsoft.com/office/word/2010/wordml" w:rsidR="002F1426" w:rsidTr="0080537B" w14:paraId="0272C7D5" wp14:textId="77777777">
        <w:tc>
          <w:tcPr>
            <w:tcW w:w="2785" w:type="dxa"/>
            <w:vAlign w:val="center"/>
          </w:tcPr>
          <w:p w:rsidRPr="002F1426" w:rsidR="002F1426" w:rsidP="00DB305D" w:rsidRDefault="002F1426" w14:paraId="446A5DB4" wp14:textId="77777777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Pr="002F1426" w:rsidR="002F1426" w:rsidP="00DB305D" w:rsidRDefault="002F1426" w14:paraId="08216342" wp14:textId="77777777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Pr="002F1426" w:rsidR="002F1426" w:rsidP="00DB305D" w:rsidRDefault="002F1426" w14:paraId="3693C89F" wp14:textId="77777777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Pr="002F1426" w:rsidR="002F1426" w:rsidP="00DB305D" w:rsidRDefault="002F1966" w14:paraId="7F927BEB" wp14:textId="77777777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 w:rsid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P="00DB305D" w:rsidRDefault="002F1966" w14:paraId="0DE26ACC" wp14:textId="77777777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Pr="00DB305D" w:rsidR="002F1426" w:rsidP="00DB305D" w:rsidRDefault="002F1966" w14:paraId="64A4558D" wp14:textId="77777777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Pr="002F1966" w:rsidR="002F142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xmlns:wp14="http://schemas.microsoft.com/office/word/2010/wordml" w:rsidRPr="001951E8" w:rsidR="00A73EB8" w:rsidP="007A147C" w:rsidRDefault="00A73EB8" w14:paraId="2C78E025" wp14:textId="77777777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240"/>
        <w:gridCol w:w="3600"/>
        <w:gridCol w:w="2880"/>
      </w:tblGrid>
      <w:tr xmlns:wp14="http://schemas.microsoft.com/office/word/2010/wordml" w:rsidR="00AE5688" w:rsidTr="00DD45D6" w14:paraId="551FD195" wp14:textId="77777777">
        <w:tc>
          <w:tcPr>
            <w:tcW w:w="2785" w:type="dxa"/>
            <w:vAlign w:val="center"/>
          </w:tcPr>
          <w:p w:rsidR="00AE5688" w:rsidP="00A5565A" w:rsidRDefault="005B6891" w14:paraId="253CA5E2" wp14:textId="77777777">
            <w:pPr>
              <w:jc w:val="center"/>
            </w:pPr>
            <w:r>
              <w:t>Physical Geography</w:t>
            </w:r>
          </w:p>
        </w:tc>
        <w:tc>
          <w:tcPr>
            <w:tcW w:w="1890" w:type="dxa"/>
            <w:vAlign w:val="center"/>
          </w:tcPr>
          <w:p w:rsidRPr="00046513" w:rsidR="00AE5688" w:rsidP="00A5565A" w:rsidRDefault="00DD45D6" w14:paraId="472E3A85" wp14:textId="77777777">
            <w:pPr>
              <w:jc w:val="center"/>
              <w:rPr>
                <w:szCs w:val="16"/>
              </w:rPr>
            </w:pPr>
            <w:r w:rsidRPr="00DD45D6">
              <w:rPr>
                <w:szCs w:val="16"/>
              </w:rPr>
              <w:t>6.4.6D, 7.1.6B, 7.2.6A, 7,4,6A, 7.4.6B</w:t>
            </w:r>
          </w:p>
        </w:tc>
        <w:tc>
          <w:tcPr>
            <w:tcW w:w="3240" w:type="dxa"/>
            <w:vAlign w:val="center"/>
          </w:tcPr>
          <w:p w:rsidR="00AE5688" w:rsidP="00AE5688" w:rsidRDefault="00AE5688" w14:paraId="6B04615F" wp14:textId="77777777">
            <w:pPr>
              <w:pStyle w:val="ListParagraph"/>
              <w:numPr>
                <w:ilvl w:val="0"/>
                <w:numId w:val="2"/>
              </w:numPr>
            </w:pPr>
            <w:r>
              <w:t>Rocky Mountains</w:t>
            </w:r>
          </w:p>
          <w:p w:rsidR="00AE5688" w:rsidP="00AE5688" w:rsidRDefault="00AE5688" w14:paraId="1E38A655" wp14:textId="77777777">
            <w:pPr>
              <w:pStyle w:val="ListParagraph"/>
              <w:numPr>
                <w:ilvl w:val="0"/>
                <w:numId w:val="2"/>
              </w:numPr>
            </w:pPr>
            <w:r>
              <w:t>Appalachian Mountains</w:t>
            </w:r>
          </w:p>
          <w:p w:rsidR="00AE5688" w:rsidP="00AE5688" w:rsidRDefault="00AE5688" w14:paraId="4B13F974" wp14:textId="77777777">
            <w:pPr>
              <w:pStyle w:val="ListParagraph"/>
              <w:numPr>
                <w:ilvl w:val="0"/>
                <w:numId w:val="2"/>
              </w:numPr>
            </w:pPr>
            <w:r>
              <w:t>Laurentian Highlands</w:t>
            </w:r>
          </w:p>
          <w:p w:rsidR="00AE5688" w:rsidP="00AE5688" w:rsidRDefault="00F16C5A" w14:paraId="263ECBA4" wp14:textId="77777777">
            <w:pPr>
              <w:pStyle w:val="ListParagraph"/>
              <w:numPr>
                <w:ilvl w:val="0"/>
                <w:numId w:val="2"/>
              </w:numPr>
            </w:pPr>
            <w:r>
              <w:t>Lake Huron</w:t>
            </w:r>
          </w:p>
          <w:p w:rsidR="00F16C5A" w:rsidP="00AE5688" w:rsidRDefault="00F16C5A" w14:paraId="1F34CCB9" wp14:textId="77777777">
            <w:pPr>
              <w:pStyle w:val="ListParagraph"/>
              <w:numPr>
                <w:ilvl w:val="0"/>
                <w:numId w:val="2"/>
              </w:numPr>
            </w:pPr>
            <w:r>
              <w:t>Lake Erie</w:t>
            </w:r>
          </w:p>
          <w:p w:rsidR="00F16C5A" w:rsidP="00AE5688" w:rsidRDefault="00F16C5A" w14:paraId="768F418A" wp14:textId="77777777">
            <w:pPr>
              <w:pStyle w:val="ListParagraph"/>
              <w:numPr>
                <w:ilvl w:val="0"/>
                <w:numId w:val="2"/>
              </w:numPr>
            </w:pPr>
            <w:r>
              <w:t>Lake Ontario</w:t>
            </w:r>
          </w:p>
          <w:p w:rsidR="00F16C5A" w:rsidP="00AE5688" w:rsidRDefault="00F16C5A" w14:paraId="504E9F10" wp14:textId="77777777">
            <w:pPr>
              <w:pStyle w:val="ListParagraph"/>
              <w:numPr>
                <w:ilvl w:val="0"/>
                <w:numId w:val="2"/>
              </w:numPr>
            </w:pPr>
            <w:r>
              <w:t>Lake Michigan</w:t>
            </w:r>
          </w:p>
          <w:p w:rsidR="00F16C5A" w:rsidP="00AE5688" w:rsidRDefault="00F16C5A" w14:paraId="47D98F67" wp14:textId="77777777">
            <w:pPr>
              <w:pStyle w:val="ListParagraph"/>
              <w:numPr>
                <w:ilvl w:val="0"/>
                <w:numId w:val="2"/>
              </w:numPr>
            </w:pPr>
            <w:r>
              <w:t>Lake Superior</w:t>
            </w:r>
          </w:p>
          <w:p w:rsidR="000D1C61" w:rsidP="00AE5688" w:rsidRDefault="000D1C61" w14:paraId="12971F3E" wp14:textId="77777777">
            <w:pPr>
              <w:pStyle w:val="ListParagraph"/>
              <w:numPr>
                <w:ilvl w:val="0"/>
                <w:numId w:val="2"/>
              </w:numPr>
            </w:pPr>
            <w:r>
              <w:t>Central Plateau/Mexican Plateau</w:t>
            </w:r>
          </w:p>
          <w:p w:rsidRPr="00BE61C9" w:rsidR="00BE61C9" w:rsidP="00BE61C9" w:rsidRDefault="00BE61C9" w14:paraId="4715B625" wp14:textId="77777777">
            <w:pPr>
              <w:pStyle w:val="ListParagraph"/>
              <w:numPr>
                <w:ilvl w:val="0"/>
                <w:numId w:val="2"/>
              </w:numPr>
            </w:pPr>
            <w:r w:rsidRPr="00BE61C9">
              <w:t>Rio Grande River</w:t>
            </w:r>
          </w:p>
          <w:p w:rsidR="00AE5688" w:rsidP="00AE5688" w:rsidRDefault="00AE5688" w14:paraId="12870AD0" wp14:textId="77777777">
            <w:pPr>
              <w:pStyle w:val="ListParagraph"/>
              <w:numPr>
                <w:ilvl w:val="0"/>
                <w:numId w:val="2"/>
              </w:numPr>
            </w:pPr>
            <w:bookmarkStart w:name="_GoBack" w:id="1"/>
            <w:bookmarkEnd w:id="1"/>
            <w:r>
              <w:t>St. Lawrence River</w:t>
            </w:r>
          </w:p>
          <w:p w:rsidR="00F16C5A" w:rsidP="00AE5688" w:rsidRDefault="00F16C5A" w14:paraId="6BDB8000" wp14:textId="77777777">
            <w:pPr>
              <w:pStyle w:val="ListParagraph"/>
              <w:numPr>
                <w:ilvl w:val="0"/>
                <w:numId w:val="2"/>
              </w:numPr>
            </w:pPr>
            <w:r>
              <w:t>Hudson Bay</w:t>
            </w:r>
          </w:p>
          <w:p w:rsidR="00F16C5A" w:rsidP="00AE5688" w:rsidRDefault="00F16C5A" w14:paraId="7D832E85" wp14:textId="77777777">
            <w:pPr>
              <w:pStyle w:val="ListParagraph"/>
              <w:numPr>
                <w:ilvl w:val="0"/>
                <w:numId w:val="2"/>
              </w:numPr>
            </w:pPr>
            <w:r>
              <w:t>Great Bear Lake</w:t>
            </w:r>
          </w:p>
          <w:p w:rsidR="00AE5688" w:rsidP="00AE5688" w:rsidRDefault="00F16C5A" w14:paraId="2DCCB24D" wp14:textId="77777777">
            <w:pPr>
              <w:pStyle w:val="ListParagraph"/>
              <w:numPr>
                <w:ilvl w:val="0"/>
                <w:numId w:val="2"/>
              </w:numPr>
            </w:pPr>
            <w:r>
              <w:t xml:space="preserve">Great Slave Lake </w:t>
            </w:r>
            <w:r w:rsidR="00AE5688">
              <w:t>Mississippi River</w:t>
            </w:r>
          </w:p>
          <w:p w:rsidR="00F16C5A" w:rsidP="00AE5688" w:rsidRDefault="00F16C5A" w14:paraId="529271FA" wp14:textId="77777777">
            <w:pPr>
              <w:pStyle w:val="ListParagraph"/>
              <w:numPr>
                <w:ilvl w:val="0"/>
                <w:numId w:val="2"/>
              </w:numPr>
            </w:pPr>
            <w:r>
              <w:t>Missouri River</w:t>
            </w:r>
          </w:p>
          <w:p w:rsidR="00F16C5A" w:rsidP="00AE5688" w:rsidRDefault="00F16C5A" w14:paraId="3917FD14" wp14:textId="77777777">
            <w:pPr>
              <w:pStyle w:val="ListParagraph"/>
              <w:numPr>
                <w:ilvl w:val="0"/>
                <w:numId w:val="2"/>
              </w:numPr>
            </w:pPr>
            <w:r>
              <w:t>Mackenzie River</w:t>
            </w:r>
          </w:p>
          <w:p w:rsidR="00AE5688" w:rsidP="00AE5688" w:rsidRDefault="00AE5688" w14:paraId="23847603" wp14:textId="77777777">
            <w:pPr>
              <w:pStyle w:val="ListParagraph"/>
              <w:numPr>
                <w:ilvl w:val="0"/>
                <w:numId w:val="2"/>
              </w:numPr>
            </w:pPr>
            <w:r>
              <w:t xml:space="preserve">Great Plains </w:t>
            </w:r>
          </w:p>
          <w:p w:rsidR="00AE5688" w:rsidP="00AE5688" w:rsidRDefault="00AE5688" w14:paraId="690276A0" wp14:textId="77777777">
            <w:pPr>
              <w:pStyle w:val="ListParagraph"/>
              <w:numPr>
                <w:ilvl w:val="0"/>
                <w:numId w:val="2"/>
              </w:numPr>
            </w:pPr>
            <w:r>
              <w:t>Interior Plains</w:t>
            </w:r>
          </w:p>
          <w:p w:rsidR="00AE5688" w:rsidP="00AE5688" w:rsidRDefault="00AE5688" w14:paraId="33AC3F34" wp14:textId="77777777">
            <w:pPr>
              <w:pStyle w:val="ListParagraph"/>
              <w:numPr>
                <w:ilvl w:val="0"/>
                <w:numId w:val="2"/>
              </w:numPr>
            </w:pPr>
            <w:r>
              <w:t>Sierra Madre Occidental</w:t>
            </w:r>
          </w:p>
          <w:p w:rsidR="00AE5688" w:rsidP="00AE5688" w:rsidRDefault="00AE5688" w14:paraId="5C8506CB" wp14:textId="77777777">
            <w:pPr>
              <w:pStyle w:val="ListParagraph"/>
              <w:numPr>
                <w:ilvl w:val="0"/>
                <w:numId w:val="2"/>
              </w:numPr>
            </w:pPr>
            <w:r>
              <w:t>Sierra Madre Oriental</w:t>
            </w:r>
          </w:p>
          <w:p w:rsidR="00AE5688" w:rsidP="00AE5688" w:rsidRDefault="00AE5688" w14:paraId="481DA324" wp14:textId="77777777">
            <w:pPr>
              <w:pStyle w:val="ListParagraph"/>
              <w:numPr>
                <w:ilvl w:val="0"/>
                <w:numId w:val="2"/>
              </w:numPr>
            </w:pPr>
            <w:r>
              <w:t>Sierra Madre Del Sur</w:t>
            </w:r>
          </w:p>
          <w:p w:rsidR="00AE5688" w:rsidP="00AE5688" w:rsidRDefault="00AE5688" w14:paraId="3BEC346F" wp14:textId="77777777">
            <w:pPr>
              <w:pStyle w:val="ListParagraph"/>
              <w:numPr>
                <w:ilvl w:val="0"/>
                <w:numId w:val="2"/>
              </w:numPr>
            </w:pPr>
            <w:r>
              <w:t>Gulf of Mexico</w:t>
            </w:r>
          </w:p>
          <w:p w:rsidR="00F16C5A" w:rsidP="00AE5688" w:rsidRDefault="00F16C5A" w14:paraId="4404B394" wp14:textId="77777777">
            <w:pPr>
              <w:pStyle w:val="ListParagraph"/>
              <w:numPr>
                <w:ilvl w:val="0"/>
                <w:numId w:val="2"/>
              </w:numPr>
            </w:pPr>
            <w:r>
              <w:t>Gulf of California</w:t>
            </w:r>
          </w:p>
          <w:p w:rsidR="00AE5688" w:rsidP="00AE5688" w:rsidRDefault="00AE5688" w14:paraId="40E363AD" wp14:textId="77777777">
            <w:pPr>
              <w:pStyle w:val="ListParagraph"/>
              <w:numPr>
                <w:ilvl w:val="0"/>
                <w:numId w:val="2"/>
              </w:numPr>
            </w:pPr>
            <w:r>
              <w:t>Baja Peninsula</w:t>
            </w:r>
          </w:p>
          <w:p w:rsidR="00AE5688" w:rsidP="00AE5688" w:rsidRDefault="00AE5688" w14:paraId="2A246B6B" wp14:textId="77777777">
            <w:pPr>
              <w:pStyle w:val="ListParagraph"/>
              <w:numPr>
                <w:ilvl w:val="0"/>
                <w:numId w:val="2"/>
              </w:numPr>
            </w:pPr>
            <w:r>
              <w:t>Yucatan Peninsula</w:t>
            </w:r>
          </w:p>
        </w:tc>
        <w:tc>
          <w:tcPr>
            <w:tcW w:w="3600" w:type="dxa"/>
            <w:vAlign w:val="center"/>
          </w:tcPr>
          <w:p w:rsidR="000D1C61" w:rsidP="00A5565A" w:rsidRDefault="000D1C61" w14:paraId="55D85369" wp14:textId="77777777">
            <w:pPr>
              <w:jc w:val="center"/>
            </w:pPr>
            <w:r>
              <w:t xml:space="preserve">Paper Map </w:t>
            </w:r>
            <w:proofErr w:type="spellStart"/>
            <w:r>
              <w:t>Wksts</w:t>
            </w:r>
            <w:proofErr w:type="spellEnd"/>
          </w:p>
          <w:p w:rsidR="00DD45D6" w:rsidP="00A5565A" w:rsidRDefault="00DD45D6" w14:paraId="2559396C" wp14:textId="77777777">
            <w:pPr>
              <w:jc w:val="center"/>
            </w:pPr>
            <w:r>
              <w:t>Google Maps</w:t>
            </w:r>
          </w:p>
          <w:p w:rsidR="00DD45D6" w:rsidP="00A5565A" w:rsidRDefault="00DD45D6" w14:paraId="0A4F73D0" wp14:textId="77777777">
            <w:pPr>
              <w:jc w:val="center"/>
            </w:pPr>
            <w:r>
              <w:t>Google Earth</w:t>
            </w:r>
          </w:p>
          <w:p w:rsidR="00AE5688" w:rsidP="00A5565A" w:rsidRDefault="00F16C5A" w14:paraId="4C3B012B" wp14:textId="77777777">
            <w:pPr>
              <w:jc w:val="center"/>
            </w:pPr>
            <w:r>
              <w:t>Map online games</w:t>
            </w:r>
          </w:p>
          <w:p w:rsidR="00F16C5A" w:rsidP="00A5565A" w:rsidRDefault="00BE61C9" w14:paraId="5397BF05" wp14:textId="77777777">
            <w:pPr>
              <w:jc w:val="center"/>
            </w:pPr>
            <w:hyperlink w:history="1" r:id="rId6">
              <w:r w:rsidRPr="00606919" w:rsidR="00F16C5A">
                <w:rPr>
                  <w:rStyle w:val="Hyperlink"/>
                </w:rPr>
                <w:t>www.purposegames.com</w:t>
              </w:r>
            </w:hyperlink>
          </w:p>
          <w:p w:rsidRPr="00A73EB8" w:rsidR="00F16C5A" w:rsidP="00A5565A" w:rsidRDefault="00F16C5A" w14:paraId="4F559378" wp14:textId="77777777">
            <w:pPr>
              <w:jc w:val="center"/>
            </w:pPr>
          </w:p>
        </w:tc>
        <w:tc>
          <w:tcPr>
            <w:tcW w:w="2880" w:type="dxa"/>
            <w:vAlign w:val="center"/>
          </w:tcPr>
          <w:p w:rsidRPr="00A73EB8" w:rsidR="00AE5688" w:rsidP="00A5565A" w:rsidRDefault="00AE5688" w14:paraId="0634F8F8" wp14:textId="77777777">
            <w:pPr>
              <w:spacing w:after="120"/>
              <w:jc w:val="center"/>
            </w:pPr>
            <w:r>
              <w:t>Map test identifying locations of major physical features</w:t>
            </w:r>
          </w:p>
        </w:tc>
      </w:tr>
      <w:tr xmlns:wp14="http://schemas.microsoft.com/office/word/2010/wordml" w:rsidR="00A73EB8" w:rsidTr="00DD45D6" w14:paraId="684006E5" wp14:textId="77777777">
        <w:tc>
          <w:tcPr>
            <w:tcW w:w="2785" w:type="dxa"/>
            <w:vAlign w:val="center"/>
          </w:tcPr>
          <w:p w:rsidRPr="00DE5063" w:rsidR="00A73EB8" w:rsidP="00A5565A" w:rsidRDefault="00917FF6" w14:paraId="73823DCC" wp14:textId="77777777">
            <w:pPr>
              <w:jc w:val="center"/>
            </w:pPr>
            <w:r>
              <w:lastRenderedPageBreak/>
              <w:t>Origin/</w:t>
            </w:r>
            <w:r w:rsidR="005B6891">
              <w:t>Culture</w:t>
            </w:r>
          </w:p>
        </w:tc>
        <w:tc>
          <w:tcPr>
            <w:tcW w:w="1890" w:type="dxa"/>
            <w:vAlign w:val="center"/>
          </w:tcPr>
          <w:p w:rsidRPr="00046513" w:rsidR="00A73EB8" w:rsidP="00A5565A" w:rsidRDefault="00DD45D6" w14:paraId="2B770AE1" wp14:textId="77777777">
            <w:pPr>
              <w:jc w:val="center"/>
            </w:pPr>
            <w:r w:rsidRPr="00DD45D6">
              <w:t>7.1.6B, 7.3.6A, 7.3.6B, 7.3.6C</w:t>
            </w:r>
          </w:p>
        </w:tc>
        <w:tc>
          <w:tcPr>
            <w:tcW w:w="3240" w:type="dxa"/>
            <w:vAlign w:val="center"/>
          </w:tcPr>
          <w:p w:rsidR="00046513" w:rsidP="00B149C5" w:rsidRDefault="00DD45D6" w14:paraId="6CD57C06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Native animals</w:t>
            </w:r>
          </w:p>
          <w:p w:rsidR="00DD45D6" w:rsidP="00B149C5" w:rsidRDefault="00DD45D6" w14:paraId="2610C1B9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Native plants</w:t>
            </w:r>
          </w:p>
          <w:p w:rsidR="00670585" w:rsidP="00B149C5" w:rsidRDefault="00670585" w14:paraId="58605000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resources</w:t>
            </w:r>
          </w:p>
          <w:p w:rsidR="00DD45D6" w:rsidP="00B149C5" w:rsidRDefault="002C1F4E" w14:paraId="2EEDE83E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DD45D6">
              <w:t>ulture</w:t>
            </w:r>
          </w:p>
          <w:p w:rsidR="00DD45D6" w:rsidP="00DD45D6" w:rsidRDefault="002C1F4E" w14:paraId="5E2387CE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human g</w:t>
            </w:r>
            <w:r w:rsidR="00DD45D6">
              <w:t>eography</w:t>
            </w:r>
          </w:p>
          <w:p w:rsidR="00DD45D6" w:rsidP="00DD45D6" w:rsidRDefault="00DD45D6" w14:paraId="783B4EE0" wp14:textId="777777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60"/>
            </w:pPr>
            <w:r>
              <w:t>cultural diversity</w:t>
            </w:r>
          </w:p>
          <w:p w:rsidR="00DD45D6" w:rsidP="00DD45D6" w:rsidRDefault="00DD45D6" w14:paraId="4353630C" wp14:textId="777777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60"/>
            </w:pPr>
            <w:r>
              <w:t>ethnic group</w:t>
            </w:r>
          </w:p>
          <w:p w:rsidR="00DD45D6" w:rsidP="00DD45D6" w:rsidRDefault="00DD45D6" w14:paraId="28A0A453" wp14:textId="777777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60"/>
            </w:pPr>
            <w:r>
              <w:t>population density</w:t>
            </w:r>
          </w:p>
          <w:p w:rsidR="00DD45D6" w:rsidP="00DD45D6" w:rsidRDefault="00DD45D6" w14:paraId="56D2DD0C" wp14:textId="777777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60"/>
            </w:pPr>
            <w:r>
              <w:t>population distribution</w:t>
            </w:r>
          </w:p>
          <w:p w:rsidRPr="00A73EB8" w:rsidR="00DD45D6" w:rsidP="00DD45D6" w:rsidRDefault="00917FF6" w14:paraId="6FEBBD04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Anthems, foods</w:t>
            </w:r>
          </w:p>
        </w:tc>
        <w:tc>
          <w:tcPr>
            <w:tcW w:w="3600" w:type="dxa"/>
            <w:vAlign w:val="center"/>
          </w:tcPr>
          <w:p w:rsidR="00A73EB8" w:rsidP="00A5565A" w:rsidRDefault="00BE61C9" w14:paraId="588EDDB3" wp14:textId="77777777">
            <w:pPr>
              <w:jc w:val="center"/>
            </w:pPr>
            <w:hyperlink w:history="1" r:id="rId7">
              <w:r w:rsidRPr="00DD45D6" w:rsidR="00DD45D6">
                <w:rPr>
                  <w:rStyle w:val="Hyperlink"/>
                </w:rPr>
                <w:t>http://kids.nationalgeographic.com/</w:t>
              </w:r>
            </w:hyperlink>
          </w:p>
          <w:p w:rsidR="00DD45D6" w:rsidP="00DD45D6" w:rsidRDefault="00DD45D6" w14:paraId="0A9E34BC" wp14:textId="77777777">
            <w:pPr>
              <w:jc w:val="center"/>
            </w:pPr>
            <w:proofErr w:type="spellStart"/>
            <w:r>
              <w:t>Culturegrams</w:t>
            </w:r>
            <w:proofErr w:type="spellEnd"/>
            <w:r>
              <w:t xml:space="preserve"> Database</w:t>
            </w:r>
          </w:p>
          <w:p w:rsidR="00DD45D6" w:rsidP="00DD45D6" w:rsidRDefault="00DD45D6" w14:paraId="08C71652" wp14:textId="77777777">
            <w:pPr>
              <w:jc w:val="center"/>
            </w:pPr>
            <w:r>
              <w:t>ABC Clio World Geography</w:t>
            </w:r>
          </w:p>
          <w:p w:rsidR="002C1F4E" w:rsidP="00DD45D6" w:rsidRDefault="002C1F4E" w14:paraId="2D0009F1" wp14:textId="77777777">
            <w:pPr>
              <w:jc w:val="center"/>
            </w:pPr>
            <w:r>
              <w:t>Current Events</w:t>
            </w:r>
          </w:p>
          <w:p w:rsidRPr="00DD45D6" w:rsidR="00DD45D6" w:rsidP="00DD45D6" w:rsidRDefault="00DD45D6" w14:paraId="54CA6DB7" wp14:textId="77777777">
            <w:pPr>
              <w:jc w:val="center"/>
            </w:pPr>
          </w:p>
          <w:p w:rsidRPr="002F1426" w:rsidR="00DD45D6" w:rsidP="00A5565A" w:rsidRDefault="00DD45D6" w14:paraId="411FDF8A" wp14:textId="77777777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Pr="00DB305D" w:rsidR="00A73EB8" w:rsidP="00A5565A" w:rsidRDefault="002C1F4E" w14:paraId="43766984" wp14:textId="77777777">
            <w:pPr>
              <w:spacing w:after="120"/>
              <w:jc w:val="center"/>
              <w:rPr>
                <w:sz w:val="18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>
                    <w:default w:val="various project options graded by rubric"/>
                  </w:textInput>
                </w:ffData>
              </w:fldChar>
            </w:r>
            <w:bookmarkStart w:name="Text11" w:id="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various project options graded by rubric</w:t>
            </w:r>
            <w:r>
              <w:fldChar w:fldCharType="end"/>
            </w:r>
            <w:bookmarkEnd w:id="2"/>
          </w:p>
        </w:tc>
      </w:tr>
    </w:tbl>
    <w:p xmlns:wp14="http://schemas.microsoft.com/office/word/2010/wordml" w:rsidRPr="001951E8" w:rsidR="00A73EB8" w:rsidP="007A147C" w:rsidRDefault="00A73EB8" w14:paraId="21739261" wp14:textId="77777777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xmlns:wp14="http://schemas.microsoft.com/office/word/2010/wordml" w:rsidR="0080537B" w:rsidTr="00A5565A" w14:paraId="48B79F16" wp14:textId="77777777">
        <w:tc>
          <w:tcPr>
            <w:tcW w:w="2785" w:type="dxa"/>
            <w:vAlign w:val="center"/>
          </w:tcPr>
          <w:p w:rsidR="0080537B" w:rsidP="005B6891" w:rsidRDefault="00046513" w14:paraId="7F109760" wp14:textId="77777777">
            <w:pPr>
              <w:jc w:val="center"/>
            </w:pPr>
            <w:r>
              <w:t>History</w:t>
            </w:r>
          </w:p>
          <w:p w:rsidRPr="00DE5063" w:rsidR="008F1F58" w:rsidP="00A5565A" w:rsidRDefault="008F1F58" w14:paraId="2F182CF0" wp14:textId="77777777">
            <w:pPr>
              <w:jc w:val="center"/>
            </w:pPr>
            <w:r>
              <w:t>(1</w:t>
            </w:r>
            <w:r w:rsidRPr="008F1F58">
              <w:rPr>
                <w:vertAlign w:val="superscript"/>
              </w:rPr>
              <w:t>st</w:t>
            </w:r>
            <w:r>
              <w:t xml:space="preserve"> after Immigration Letter)</w:t>
            </w:r>
          </w:p>
        </w:tc>
        <w:tc>
          <w:tcPr>
            <w:tcW w:w="1890" w:type="dxa"/>
            <w:vAlign w:val="center"/>
          </w:tcPr>
          <w:p w:rsidRPr="00046513" w:rsidR="0080537B" w:rsidP="00A5565A" w:rsidRDefault="00046513" w14:paraId="5A33F2C0" wp14:textId="77777777">
            <w:pPr>
              <w:jc w:val="center"/>
            </w:pPr>
            <w:r w:rsidRPr="00046513">
              <w:rPr>
                <w:szCs w:val="16"/>
              </w:rPr>
              <w:t>8.4.6A, 8.4.6B, 8.4.6C, 8.4.6D, 8.1.6A, 8.1.6B, 8.1.6C, 8.1.6D</w:t>
            </w:r>
          </w:p>
        </w:tc>
        <w:tc>
          <w:tcPr>
            <w:tcW w:w="3420" w:type="dxa"/>
            <w:vAlign w:val="center"/>
          </w:tcPr>
          <w:p w:rsidR="00D22FDF" w:rsidP="00D22FDF" w:rsidRDefault="00D22FDF" w14:paraId="0A3095C7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When did each country become independence</w:t>
            </w:r>
          </w:p>
          <w:p w:rsidRPr="00A73EB8" w:rsidR="00046513" w:rsidP="00917FF6" w:rsidRDefault="00D22FDF" w14:paraId="7C1A6038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Major historical events from all 3 countries</w:t>
            </w:r>
          </w:p>
        </w:tc>
        <w:tc>
          <w:tcPr>
            <w:tcW w:w="3420" w:type="dxa"/>
            <w:vAlign w:val="center"/>
          </w:tcPr>
          <w:p w:rsidR="0080537B" w:rsidP="00D22FDF" w:rsidRDefault="00BE61C9" w14:paraId="495C794F" wp14:textId="77777777">
            <w:pPr>
              <w:jc w:val="center"/>
            </w:pPr>
            <w:hyperlink w:history="1" r:id="rId8">
              <w:r w:rsidRPr="00606919" w:rsidR="00D22FDF">
                <w:rPr>
                  <w:rStyle w:val="Hyperlink"/>
                </w:rPr>
                <w:t>www.history.com</w:t>
              </w:r>
            </w:hyperlink>
          </w:p>
          <w:p w:rsidR="00D22FDF" w:rsidP="00D22FDF" w:rsidRDefault="00BE61C9" w14:paraId="5136081E" wp14:textId="77777777">
            <w:pPr>
              <w:jc w:val="center"/>
            </w:pPr>
            <w:hyperlink w:history="1" r:id="rId9">
              <w:r w:rsidRPr="00606919" w:rsidR="00D22FDF">
                <w:rPr>
                  <w:rStyle w:val="Hyperlink"/>
                </w:rPr>
                <w:t>www.brittanica.com</w:t>
              </w:r>
            </w:hyperlink>
          </w:p>
          <w:p w:rsidR="00D22FDF" w:rsidP="00D22FDF" w:rsidRDefault="00D22FDF" w14:paraId="45FF2B40" wp14:textId="77777777">
            <w:pPr>
              <w:jc w:val="center"/>
            </w:pPr>
          </w:p>
          <w:p w:rsidRPr="002F1426" w:rsidR="00D22FDF" w:rsidP="00D22FDF" w:rsidRDefault="00D22FDF" w14:paraId="7B9E8E3B" wp14:textId="77777777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Pr="00DB305D" w:rsidR="0080537B" w:rsidP="00A5565A" w:rsidRDefault="00C12848" w14:paraId="3EFF6038" wp14:textId="77777777">
            <w:pPr>
              <w:spacing w:after="120"/>
              <w:jc w:val="center"/>
              <w:rPr>
                <w:sz w:val="18"/>
              </w:rPr>
            </w:pPr>
            <w:r>
              <w:t>Team Timeline of American Events</w:t>
            </w:r>
            <w:r w:rsidR="00917FF6">
              <w:t xml:space="preserve"> (partners)</w:t>
            </w:r>
          </w:p>
        </w:tc>
      </w:tr>
    </w:tbl>
    <w:p xmlns:wp14="http://schemas.microsoft.com/office/word/2010/wordml" w:rsidRPr="001951E8" w:rsidR="0080537B" w:rsidP="007A147C" w:rsidRDefault="0080537B" w14:paraId="77C022AC" wp14:textId="77777777">
      <w:pPr>
        <w:spacing w:after="0"/>
        <w:rPr>
          <w:sz w:val="4"/>
        </w:rPr>
      </w:pPr>
    </w:p>
    <w:p xmlns:wp14="http://schemas.microsoft.com/office/word/2010/wordml" w:rsidRPr="001951E8" w:rsidR="0080537B" w:rsidP="007A147C" w:rsidRDefault="0080537B" w14:paraId="0C5211D8" wp14:textId="77777777">
      <w:pPr>
        <w:spacing w:after="0"/>
        <w:rPr>
          <w:sz w:val="4"/>
          <w:szCs w:val="4"/>
        </w:rPr>
      </w:pPr>
    </w:p>
    <w:p xmlns:wp14="http://schemas.microsoft.com/office/word/2010/wordml" w:rsidRPr="001951E8" w:rsidR="002717B6" w:rsidP="007A147C" w:rsidRDefault="002717B6" w14:paraId="039B791B" wp14:textId="77777777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xmlns:wp14="http://schemas.microsoft.com/office/word/2010/wordml" w:rsidR="002717B6" w:rsidTr="00A5565A" w14:paraId="0A00F0B9" wp14:textId="77777777">
        <w:tc>
          <w:tcPr>
            <w:tcW w:w="2785" w:type="dxa"/>
            <w:vAlign w:val="center"/>
          </w:tcPr>
          <w:p w:rsidRPr="00DE5063" w:rsidR="002717B6" w:rsidP="00A5565A" w:rsidRDefault="005B6891" w14:paraId="0255A76C" wp14:textId="77777777">
            <w:pPr>
              <w:jc w:val="center"/>
            </w:pPr>
            <w:r>
              <w:t>Government/</w:t>
            </w:r>
            <w:r w:rsidR="00046513">
              <w:t>Economics</w:t>
            </w:r>
          </w:p>
        </w:tc>
        <w:tc>
          <w:tcPr>
            <w:tcW w:w="1890" w:type="dxa"/>
            <w:vAlign w:val="center"/>
          </w:tcPr>
          <w:p w:rsidRPr="00046513" w:rsidR="002717B6" w:rsidP="00A5565A" w:rsidRDefault="005B6891" w14:paraId="65BCF5F3" wp14:textId="77777777">
            <w:pPr>
              <w:jc w:val="center"/>
            </w:pPr>
            <w:r w:rsidRPr="005B6891">
              <w:rPr>
                <w:szCs w:val="16"/>
                <w:lang w:val="es-ES"/>
              </w:rPr>
              <w:t xml:space="preserve">5.1.6A, 5.4.6C, 5.4.6E, 5.4.6D </w:t>
            </w:r>
            <w:r w:rsidRPr="00046513" w:rsidR="00046513">
              <w:rPr>
                <w:szCs w:val="16"/>
                <w:lang w:val="es-ES"/>
              </w:rPr>
              <w:t xml:space="preserve">7.3.6D, </w:t>
            </w:r>
            <w:r w:rsidRPr="005B6891">
              <w:rPr>
                <w:szCs w:val="16"/>
                <w:lang w:val="es-ES"/>
              </w:rPr>
              <w:t xml:space="preserve">7.3.6E </w:t>
            </w:r>
            <w:r w:rsidRPr="00046513" w:rsidR="00046513">
              <w:rPr>
                <w:szCs w:val="16"/>
                <w:lang w:val="es-ES"/>
              </w:rPr>
              <w:t>6.4.6C, 6.4.6E, 6.2.6L, 6.4.6G</w:t>
            </w:r>
          </w:p>
        </w:tc>
        <w:tc>
          <w:tcPr>
            <w:tcW w:w="3420" w:type="dxa"/>
            <w:vAlign w:val="center"/>
          </w:tcPr>
          <w:p w:rsidR="00990086" w:rsidP="00B149C5" w:rsidRDefault="00917FF6" w14:paraId="13073B5B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global economy</w:t>
            </w:r>
          </w:p>
          <w:p w:rsidR="00046513" w:rsidP="00B149C5" w:rsidRDefault="00046513" w14:paraId="4B242602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trade</w:t>
            </w:r>
          </w:p>
          <w:p w:rsidR="00046513" w:rsidP="001C0A17" w:rsidRDefault="00046513" w14:paraId="3A148E62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import</w:t>
            </w:r>
            <w:r w:rsidR="00131B88">
              <w:t>/</w:t>
            </w:r>
            <w:r>
              <w:t>export</w:t>
            </w:r>
          </w:p>
          <w:p w:rsidRPr="00A73EB8" w:rsidR="00046513" w:rsidP="00B149C5" w:rsidRDefault="00670585" w14:paraId="5588B765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046513">
              <w:t>apitalism</w:t>
            </w:r>
          </w:p>
        </w:tc>
        <w:tc>
          <w:tcPr>
            <w:tcW w:w="3420" w:type="dxa"/>
            <w:vAlign w:val="center"/>
          </w:tcPr>
          <w:p w:rsidRPr="002F1426" w:rsidR="002717B6" w:rsidP="00A5565A" w:rsidRDefault="00B174F4" w14:paraId="6449B7EA" wp14:textId="77777777">
            <w:pPr>
              <w:jc w:val="center"/>
              <w:rPr>
                <w:b/>
              </w:rPr>
            </w:pPr>
            <w:r>
              <w:t>Online resources for imports and exports</w:t>
            </w:r>
          </w:p>
        </w:tc>
        <w:tc>
          <w:tcPr>
            <w:tcW w:w="2880" w:type="dxa"/>
            <w:vAlign w:val="center"/>
          </w:tcPr>
          <w:p w:rsidRPr="00DB305D" w:rsidR="002717B6" w:rsidP="00A5565A" w:rsidRDefault="00B174F4" w14:paraId="04CA4018" wp14:textId="77777777">
            <w:pPr>
              <w:spacing w:after="120"/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Show &amp; Tell your import/export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Show &amp; Tell your import/export</w:t>
            </w:r>
            <w:r>
              <w:fldChar w:fldCharType="end"/>
            </w:r>
            <w:r>
              <w:t xml:space="preserve"> activity</w:t>
            </w:r>
          </w:p>
        </w:tc>
      </w:tr>
    </w:tbl>
    <w:p xmlns:wp14="http://schemas.microsoft.com/office/word/2010/wordml" w:rsidR="002717B6" w:rsidP="00990086" w:rsidRDefault="002717B6" w14:paraId="134B901C" wp14:textId="77777777">
      <w:pPr>
        <w:spacing w:after="0"/>
        <w:rPr>
          <w:sz w:val="4"/>
          <w:szCs w:val="4"/>
        </w:rPr>
      </w:pPr>
    </w:p>
    <w:p xmlns:wp14="http://schemas.microsoft.com/office/word/2010/wordml" w:rsidR="00990086" w:rsidP="00990086" w:rsidRDefault="00990086" w14:paraId="6D31D687" wp14:textId="77777777">
      <w:pPr>
        <w:spacing w:after="0"/>
        <w:rPr>
          <w:sz w:val="4"/>
          <w:szCs w:val="4"/>
        </w:rPr>
      </w:pPr>
    </w:p>
    <w:p xmlns:wp14="http://schemas.microsoft.com/office/word/2010/wordml" w:rsidRPr="00046513" w:rsidR="00046513" w:rsidP="00990086" w:rsidRDefault="00046513" w14:paraId="1277DF7B" wp14:textId="77777777">
      <w:pPr>
        <w:spacing w:after="0"/>
        <w:rPr>
          <w:sz w:val="4"/>
          <w:szCs w:val="4"/>
        </w:rPr>
      </w:pPr>
    </w:p>
    <w:sectPr w:rsidRPr="00046513" w:rsidR="00046513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6513"/>
    <w:rsid w:val="000850C2"/>
    <w:rsid w:val="000D1C61"/>
    <w:rsid w:val="00104A54"/>
    <w:rsid w:val="00131B88"/>
    <w:rsid w:val="001951E8"/>
    <w:rsid w:val="001E1FF2"/>
    <w:rsid w:val="001F3659"/>
    <w:rsid w:val="00243906"/>
    <w:rsid w:val="002717B6"/>
    <w:rsid w:val="002C1F4E"/>
    <w:rsid w:val="002F1426"/>
    <w:rsid w:val="002F1966"/>
    <w:rsid w:val="00337CE0"/>
    <w:rsid w:val="003F4398"/>
    <w:rsid w:val="005B6891"/>
    <w:rsid w:val="005E38FC"/>
    <w:rsid w:val="00611B54"/>
    <w:rsid w:val="00670585"/>
    <w:rsid w:val="0072768E"/>
    <w:rsid w:val="007A147C"/>
    <w:rsid w:val="007F0C34"/>
    <w:rsid w:val="0080537B"/>
    <w:rsid w:val="0081051D"/>
    <w:rsid w:val="008902B0"/>
    <w:rsid w:val="008F1F58"/>
    <w:rsid w:val="00917FF6"/>
    <w:rsid w:val="00990086"/>
    <w:rsid w:val="009A0FC1"/>
    <w:rsid w:val="009F593B"/>
    <w:rsid w:val="00A73EB8"/>
    <w:rsid w:val="00AC2828"/>
    <w:rsid w:val="00AE5688"/>
    <w:rsid w:val="00B149C5"/>
    <w:rsid w:val="00B174F4"/>
    <w:rsid w:val="00B477DC"/>
    <w:rsid w:val="00B963EA"/>
    <w:rsid w:val="00BE61C9"/>
    <w:rsid w:val="00C12848"/>
    <w:rsid w:val="00C94F98"/>
    <w:rsid w:val="00CC0E55"/>
    <w:rsid w:val="00D22FDF"/>
    <w:rsid w:val="00DB305D"/>
    <w:rsid w:val="00DD45D6"/>
    <w:rsid w:val="00DE5063"/>
    <w:rsid w:val="00EF1B39"/>
    <w:rsid w:val="00F16C5A"/>
    <w:rsid w:val="4C4B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21CF5"/>
  <w15:chartTrackingRefBased/>
  <w15:docId w15:val="{98A25464-101F-4B9F-AF85-1918E5A515F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1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31B8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16C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history.com" TargetMode="External" Id="rId8" /><Relationship Type="http://schemas.openxmlformats.org/officeDocument/2006/relationships/styles" Target="styles.xml" Id="rId3" /><Relationship Type="http://schemas.openxmlformats.org/officeDocument/2006/relationships/hyperlink" Target="http://kids.nationalgeographic.com/" TargetMode="Externa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hyperlink" Target="http://www.purposegames.com" TargetMode="Externa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yperlink" Target="http://www.brittanica.com" TargetMode="Externa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56C09-1529-4E7A-BD72-53BFC36C0BD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Curriculum Map Template.dotx r.dotx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ssmith</dc:creator>
  <keywords/>
  <dc:description/>
  <lastModifiedBy>Kopinetz, Jennifer</lastModifiedBy>
  <revision>18</revision>
  <lastPrinted>2017-06-15T12:43:00.0000000Z</lastPrinted>
  <dcterms:created xsi:type="dcterms:W3CDTF">2017-02-06T14:44:00.0000000Z</dcterms:created>
  <dcterms:modified xsi:type="dcterms:W3CDTF">2017-09-22T17:06:41.7728983Z</dcterms:modified>
</coreProperties>
</file>