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xmlns:wp14="http://schemas.microsoft.com/office/word/2010/wordml" w:rsidRPr="002F1426" w:rsidR="00CB799F" w:rsidP="009A0FC1" w:rsidRDefault="009A0FC1" w14:paraId="364309BF" wp14:textId="77777777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xmlns:wp14="http://schemas.microsoft.com/office/word/2010/wordml" w:rsidRPr="00A73EB8" w:rsidR="009A0FC1" w:rsidP="009A0FC1" w:rsidRDefault="009A0FC1" w14:paraId="7E396F1E" wp14:textId="77777777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D911C5">
        <w:rPr>
          <w:u w:val="single"/>
        </w:rPr>
        <w:t>6</w:t>
      </w:r>
      <w:r w:rsidRPr="00D911C5" w:rsidR="00D911C5">
        <w:rPr>
          <w:u w:val="single"/>
          <w:vertAlign w:val="superscript"/>
        </w:rPr>
        <w:t>th</w:t>
      </w:r>
      <w:r w:rsidR="00D911C5">
        <w:rPr>
          <w:u w:val="single"/>
        </w:rPr>
        <w:t xml:space="preserve"> Grade Social Studies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proofErr w:type="gramStart"/>
      <w:r w:rsidR="00984769">
        <w:rPr>
          <w:u w:val="single"/>
        </w:rPr>
        <w:t>6</w:t>
      </w:r>
      <w:proofErr w:type="gramEnd"/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655"/>
        <w:gridCol w:w="7740"/>
      </w:tblGrid>
      <w:tr xmlns:wp14="http://schemas.microsoft.com/office/word/2010/wordml" w:rsidR="009A0FC1" w:rsidTr="00542E78" w14:paraId="7732532A" wp14:textId="77777777">
        <w:tc>
          <w:tcPr>
            <w:tcW w:w="6655" w:type="dxa"/>
          </w:tcPr>
          <w:p w:rsidRPr="002F1426" w:rsidR="002F1426" w:rsidP="00984769" w:rsidRDefault="002F1426" w14:paraId="0D11A40E" wp14:textId="77777777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CC6FF6">
              <w:t>Introduction to C</w:t>
            </w:r>
            <w:r w:rsidR="00984769">
              <w:t>ivics and Government</w:t>
            </w:r>
            <w:r w:rsidR="00E656AA">
              <w:t xml:space="preserve"> - #2</w:t>
            </w:r>
          </w:p>
        </w:tc>
        <w:tc>
          <w:tcPr>
            <w:tcW w:w="7740" w:type="dxa"/>
          </w:tcPr>
          <w:p w:rsidRPr="00B477DC" w:rsidR="009A0FC1" w:rsidP="009A0FC1" w:rsidRDefault="002F1426" w14:paraId="2F037270" wp14:textId="77777777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AC00F2">
              <w:fldChar w:fldCharType="begin">
                <w:ffData>
                  <w:name w:val="Text15"/>
                  <w:enabled/>
                  <w:calcOnExit w:val="0"/>
                  <w:textInput>
                    <w:default w:val="10 days"/>
                    <w:maxLength w:val="250"/>
                  </w:textInput>
                </w:ffData>
              </w:fldChar>
            </w:r>
            <w:bookmarkStart w:name="Text15" w:id="0"/>
            <w:r w:rsidR="00AC00F2">
              <w:instrText xml:space="preserve"> FORMTEXT </w:instrText>
            </w:r>
            <w:r w:rsidR="00AC00F2">
              <w:fldChar w:fldCharType="separate"/>
            </w:r>
            <w:r w:rsidR="00AC00F2">
              <w:rPr>
                <w:noProof/>
              </w:rPr>
              <w:t>10 days</w:t>
            </w:r>
            <w:r w:rsidR="00AC00F2">
              <w:fldChar w:fldCharType="end"/>
            </w:r>
            <w:bookmarkEnd w:id="0"/>
            <w:r w:rsidR="00281E20">
              <w:t xml:space="preserve"> </w:t>
            </w:r>
          </w:p>
          <w:p w:rsidR="002F1426" w:rsidP="009A0FC1" w:rsidRDefault="002F1426" w14:paraId="776493F9" wp14:textId="77777777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xmlns:wp14="http://schemas.microsoft.com/office/word/2010/wordml" w:rsidR="002F1426" w:rsidTr="002F1426" w14:paraId="71C0303F" wp14:textId="77777777">
        <w:tc>
          <w:tcPr>
            <w:tcW w:w="14395" w:type="dxa"/>
          </w:tcPr>
          <w:p w:rsidRPr="00984769" w:rsidR="00B477DC" w:rsidP="00B149C5" w:rsidRDefault="002F1426" w14:paraId="7482112C" wp14:textId="77777777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984769">
              <w:rPr>
                <w:rFonts w:ascii="Arial" w:hAnsi="Arial"/>
              </w:rPr>
              <w:t xml:space="preserve"> </w:t>
            </w:r>
            <w:r w:rsidRPr="00984769" w:rsidR="00984769">
              <w:t>What is the relationship between government and citizens’ rights and responsibilities?</w:t>
            </w:r>
          </w:p>
          <w:p w:rsidR="00B149C5" w:rsidP="00B149C5" w:rsidRDefault="00B149C5" w14:paraId="1424E7FA" wp14:textId="77777777"/>
        </w:tc>
      </w:tr>
    </w:tbl>
    <w:p xmlns:wp14="http://schemas.microsoft.com/office/word/2010/wordml" w:rsidR="009A0FC1" w:rsidP="009A0FC1" w:rsidRDefault="009A0FC1" w14:paraId="569F32A4" wp14:textId="77777777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xmlns:wp14="http://schemas.microsoft.com/office/word/2010/wordml" w:rsidR="002F1426" w:rsidTr="0080537B" w14:paraId="3C4DBC5C" wp14:textId="77777777">
        <w:tc>
          <w:tcPr>
            <w:tcW w:w="2785" w:type="dxa"/>
            <w:vAlign w:val="center"/>
          </w:tcPr>
          <w:p w:rsidRPr="002F1426" w:rsidR="002F1426" w:rsidP="00DB305D" w:rsidRDefault="002F1426" w14:paraId="6CA46E11" wp14:textId="77777777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Pr="002F1426" w:rsidR="002F1426" w:rsidP="00DB305D" w:rsidRDefault="002F1426" w14:paraId="560DA6E0" wp14:textId="77777777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Pr="002F1426" w:rsidR="002F1426" w:rsidP="00DB305D" w:rsidRDefault="002F1426" w14:paraId="36817F45" wp14:textId="77777777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Pr="002F1426" w:rsidR="002F1426" w:rsidP="00DB305D" w:rsidRDefault="002F1966" w14:paraId="4C7CAECB" wp14:textId="77777777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Pr="002F1426" w:rsid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P="00DB305D" w:rsidRDefault="002F1966" w14:paraId="31127956" wp14:textId="77777777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Pr="00DB305D" w:rsidR="002F1426" w:rsidP="00DB305D" w:rsidRDefault="002F1966" w14:paraId="7DCFB935" wp14:textId="77777777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Pr="002F1966" w:rsidR="002F142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xmlns:wp14="http://schemas.microsoft.com/office/word/2010/wordml" w:rsidRPr="001951E8" w:rsidR="00A73EB8" w:rsidP="007A147C" w:rsidRDefault="00A73EB8" w14:paraId="6B1D19DD" wp14:textId="77777777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xmlns:wp14="http://schemas.microsoft.com/office/word/2010/wordml" w:rsidR="00A73EB8" w:rsidTr="00984769" w14:paraId="3B76F362" wp14:textId="77777777">
        <w:tc>
          <w:tcPr>
            <w:tcW w:w="2785" w:type="dxa"/>
            <w:vAlign w:val="center"/>
          </w:tcPr>
          <w:p w:rsidRPr="00DE5063" w:rsidR="00A73EB8" w:rsidP="00984769" w:rsidRDefault="00984769" w14:paraId="7DC8E750" wp14:textId="77777777">
            <w:pPr>
              <w:spacing w:line="259" w:lineRule="auto"/>
              <w:jc w:val="center"/>
            </w:pPr>
            <w:r w:rsidRPr="00984769">
              <w:t>Rights and Responsibilities of Citizens</w:t>
            </w:r>
          </w:p>
        </w:tc>
        <w:tc>
          <w:tcPr>
            <w:tcW w:w="1890" w:type="dxa"/>
            <w:vAlign w:val="center"/>
          </w:tcPr>
          <w:p w:rsidRPr="00984769" w:rsidR="00A73EB8" w:rsidP="00984769" w:rsidRDefault="00984769" w14:paraId="3431E5B5" wp14:textId="77777777">
            <w:pPr>
              <w:ind w:left="99"/>
              <w:jc w:val="center"/>
              <w:rPr>
                <w:szCs w:val="16"/>
              </w:rPr>
            </w:pPr>
            <w:r w:rsidRPr="00984769">
              <w:rPr>
                <w:szCs w:val="16"/>
              </w:rPr>
              <w:t>5.1.6G, 5.2.6A, 5.2.6B, 5.2.6C, 5.2.6D, 5.2.6E, 5.3.6F, 5.3.6H, 5.3.6J</w:t>
            </w:r>
          </w:p>
        </w:tc>
        <w:tc>
          <w:tcPr>
            <w:tcW w:w="3420" w:type="dxa"/>
            <w:vAlign w:val="center"/>
          </w:tcPr>
          <w:p w:rsidR="002F056B" w:rsidP="00B149C5" w:rsidRDefault="002F056B" w14:paraId="350F1A25" wp14:textId="7777777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Individual rights</w:t>
            </w:r>
          </w:p>
          <w:p w:rsidR="002F056B" w:rsidP="00B149C5" w:rsidRDefault="002F056B" w14:paraId="2634F45B" wp14:textId="7777777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Individual responsibilities</w:t>
            </w:r>
          </w:p>
          <w:p w:rsidR="00990086" w:rsidP="00B149C5" w:rsidRDefault="00984769" w14:paraId="70EE6850" wp14:textId="7777777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society</w:t>
            </w:r>
          </w:p>
          <w:p w:rsidR="00984769" w:rsidP="00B149C5" w:rsidRDefault="00984769" w14:paraId="038B0A5C" wp14:textId="7777777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citizenship</w:t>
            </w:r>
          </w:p>
          <w:p w:rsidR="00984769" w:rsidP="00472858" w:rsidRDefault="00984769" w14:paraId="24B4F932" wp14:textId="7777777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media</w:t>
            </w:r>
          </w:p>
          <w:p w:rsidR="00984769" w:rsidP="00B149C5" w:rsidRDefault="00984769" w14:paraId="35D61301" wp14:textId="7777777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vote</w:t>
            </w:r>
          </w:p>
          <w:p w:rsidR="00984769" w:rsidP="00B149C5" w:rsidRDefault="00984769" w14:paraId="3C323B54" wp14:textId="7777777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voter registration</w:t>
            </w:r>
          </w:p>
          <w:p w:rsidR="00984769" w:rsidP="00B149C5" w:rsidRDefault="00984769" w14:paraId="41FCA26B" wp14:textId="7777777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political parties</w:t>
            </w:r>
          </w:p>
          <w:p w:rsidR="00984769" w:rsidP="00B149C5" w:rsidRDefault="00984769" w14:paraId="295E921B" wp14:textId="7777777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Electoral College</w:t>
            </w:r>
          </w:p>
          <w:p w:rsidR="00984769" w:rsidP="00B149C5" w:rsidRDefault="00984769" w14:paraId="00F8A26D" wp14:textId="7777777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popular vote</w:t>
            </w:r>
          </w:p>
          <w:p w:rsidR="00984769" w:rsidP="00B149C5" w:rsidRDefault="00984769" w14:paraId="43EEC999" wp14:textId="7777777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primary election</w:t>
            </w:r>
          </w:p>
          <w:p w:rsidRPr="00A73EB8" w:rsidR="00984769" w:rsidP="00B149C5" w:rsidRDefault="00984769" w14:paraId="1F0CDEF0" wp14:textId="7777777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general election</w:t>
            </w:r>
          </w:p>
        </w:tc>
        <w:tc>
          <w:tcPr>
            <w:tcW w:w="3420" w:type="dxa"/>
            <w:vAlign w:val="center"/>
          </w:tcPr>
          <w:p w:rsidR="00A73EB8" w:rsidP="00A5565A" w:rsidRDefault="00D04E4B" w14:paraId="7CA074C2" wp14:textId="77777777">
            <w:pPr>
              <w:jc w:val="center"/>
            </w:pPr>
            <w:r>
              <w:fldChar w:fldCharType="begin">
                <w:ffData>
                  <w:name w:val="Text11"/>
                  <w:enabled/>
                  <w:calcOnExit w:val="0"/>
                  <w:textInput>
                    <w:default w:val="JA Biztown Curriculum (Unit 2 &amp; 4)"/>
                  </w:textInput>
                </w:ffData>
              </w:fldChar>
            </w:r>
            <w:bookmarkStart w:name="Text11" w:id="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JA Biztown Curriculum (Unit 2 &amp; 4)</w:t>
            </w:r>
            <w:r>
              <w:fldChar w:fldCharType="end"/>
            </w:r>
            <w:bookmarkEnd w:id="1"/>
          </w:p>
          <w:p w:rsidR="00D04E4B" w:rsidP="00A5565A" w:rsidRDefault="00B41D2C" w14:paraId="731616B1" wp14:textId="77777777">
            <w:pPr>
              <w:jc w:val="center"/>
            </w:pPr>
            <w:hyperlink w:history="1" r:id="rId6">
              <w:r w:rsidRPr="00606919" w:rsidR="00D04E4B">
                <w:rPr>
                  <w:rStyle w:val="Hyperlink"/>
                </w:rPr>
                <w:t>www.iCivics.com</w:t>
              </w:r>
            </w:hyperlink>
          </w:p>
          <w:p w:rsidRPr="002F1426" w:rsidR="00D04E4B" w:rsidP="00A5565A" w:rsidRDefault="00D04E4B" w14:paraId="0D8242DC" wp14:textId="77777777">
            <w:pPr>
              <w:jc w:val="center"/>
              <w:rPr>
                <w:b/>
              </w:rPr>
            </w:pPr>
            <w:r>
              <w:t>Supplement with Current Political Events &amp; Issues</w:t>
            </w:r>
          </w:p>
        </w:tc>
        <w:tc>
          <w:tcPr>
            <w:tcW w:w="2880" w:type="dxa"/>
            <w:vAlign w:val="center"/>
          </w:tcPr>
          <w:p w:rsidRPr="00DB305D" w:rsidR="00A73EB8" w:rsidP="00A5565A" w:rsidRDefault="00472858" w14:paraId="16B62FA1" wp14:textId="77777777">
            <w:pPr>
              <w:spacing w:after="120"/>
              <w:jc w:val="center"/>
              <w:rPr>
                <w:sz w:val="18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Quizlet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Quizlet</w:t>
            </w:r>
            <w:r>
              <w:fldChar w:fldCharType="end"/>
            </w:r>
            <w:r w:rsidR="000914AF">
              <w:t>, Election Experience</w:t>
            </w:r>
          </w:p>
        </w:tc>
      </w:tr>
    </w:tbl>
    <w:p xmlns:wp14="http://schemas.microsoft.com/office/word/2010/wordml" w:rsidRPr="001951E8" w:rsidR="00A73EB8" w:rsidP="007A147C" w:rsidRDefault="00A73EB8" w14:paraId="4ED47E1B" wp14:textId="77777777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xmlns:wp14="http://schemas.microsoft.com/office/word/2010/wordml" w:rsidR="0080537B" w:rsidTr="00984769" w14:paraId="1A890A7D" wp14:textId="77777777">
        <w:tc>
          <w:tcPr>
            <w:tcW w:w="2785" w:type="dxa"/>
            <w:vAlign w:val="center"/>
          </w:tcPr>
          <w:p w:rsidRPr="00984769" w:rsidR="00097713" w:rsidP="007E4B10" w:rsidRDefault="002F056B" w14:paraId="65E565C8" wp14:textId="77777777">
            <w:pPr>
              <w:jc w:val="center"/>
            </w:pPr>
            <w:r>
              <w:t>U.S. Government</w:t>
            </w:r>
          </w:p>
        </w:tc>
        <w:tc>
          <w:tcPr>
            <w:tcW w:w="1890" w:type="dxa"/>
            <w:vAlign w:val="center"/>
          </w:tcPr>
          <w:p w:rsidRPr="00984769" w:rsidR="0080537B" w:rsidP="00A5565A" w:rsidRDefault="00984769" w14:paraId="2E477F1A" wp14:textId="77777777">
            <w:pPr>
              <w:jc w:val="center"/>
            </w:pPr>
            <w:r w:rsidRPr="00984769">
              <w:rPr>
                <w:szCs w:val="16"/>
              </w:rPr>
              <w:t xml:space="preserve">5.1.6A, </w:t>
            </w:r>
            <w:r w:rsidR="00097713">
              <w:rPr>
                <w:szCs w:val="16"/>
              </w:rPr>
              <w:t xml:space="preserve">5.1.6B, </w:t>
            </w:r>
            <w:r w:rsidRPr="00984769">
              <w:rPr>
                <w:szCs w:val="16"/>
              </w:rPr>
              <w:t xml:space="preserve">5.1.6C, 5.1.6E,  5.1.6J, </w:t>
            </w:r>
            <w:r w:rsidR="00097713">
              <w:rPr>
                <w:szCs w:val="16"/>
              </w:rPr>
              <w:t xml:space="preserve">5.1.6L, </w:t>
            </w:r>
            <w:r w:rsidRPr="00984769">
              <w:rPr>
                <w:szCs w:val="16"/>
              </w:rPr>
              <w:t xml:space="preserve">5.2.6G, 5.3.6A, 5.3.6B, 5.3.6C, 5.3.6E, </w:t>
            </w:r>
            <w:r w:rsidR="00097713">
              <w:rPr>
                <w:szCs w:val="16"/>
              </w:rPr>
              <w:t xml:space="preserve">5.2.6F, </w:t>
            </w:r>
            <w:r w:rsidRPr="00984769">
              <w:rPr>
                <w:szCs w:val="16"/>
              </w:rPr>
              <w:t>5.6.3G, 5.3.6I, 5.3.6K</w:t>
            </w:r>
          </w:p>
        </w:tc>
        <w:tc>
          <w:tcPr>
            <w:tcW w:w="3420" w:type="dxa"/>
            <w:vAlign w:val="center"/>
          </w:tcPr>
          <w:p w:rsidR="00990086" w:rsidP="00B149C5" w:rsidRDefault="00984769" w14:paraId="36714FEA" wp14:textId="7777777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Executive Branch</w:t>
            </w:r>
          </w:p>
          <w:p w:rsidR="00984769" w:rsidP="00B149C5" w:rsidRDefault="00984769" w14:paraId="7F41D4E2" wp14:textId="7777777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Legislative Branch</w:t>
            </w:r>
          </w:p>
          <w:p w:rsidR="00984769" w:rsidP="00B149C5" w:rsidRDefault="00984769" w14:paraId="26F7F50B" wp14:textId="7777777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Judicial Branch</w:t>
            </w:r>
          </w:p>
          <w:p w:rsidR="00984769" w:rsidP="00B149C5" w:rsidRDefault="00984769" w14:paraId="5DC363A2" wp14:textId="7777777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Congress</w:t>
            </w:r>
          </w:p>
          <w:p w:rsidR="00984769" w:rsidP="006D2E7C" w:rsidRDefault="006D2E7C" w14:paraId="3688C82B" wp14:textId="7777777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House of Rep/ </w:t>
            </w:r>
            <w:r w:rsidR="00984769">
              <w:t>Senate</w:t>
            </w:r>
          </w:p>
          <w:p w:rsidR="00984769" w:rsidP="00B149C5" w:rsidRDefault="00984769" w14:paraId="65010F59" wp14:textId="7777777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taxation</w:t>
            </w:r>
          </w:p>
          <w:p w:rsidR="00984769" w:rsidP="00B149C5" w:rsidRDefault="00984769" w14:paraId="7F9ECC1B" wp14:textId="7777777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treaty</w:t>
            </w:r>
          </w:p>
          <w:p w:rsidR="00984769" w:rsidP="00B149C5" w:rsidRDefault="00984769" w14:paraId="7D6CD70F" wp14:textId="7777777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Constitution</w:t>
            </w:r>
          </w:p>
          <w:p w:rsidR="00984769" w:rsidP="00B149C5" w:rsidRDefault="00984769" w14:paraId="5F371C78" wp14:textId="7777777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Bill of Rights</w:t>
            </w:r>
          </w:p>
          <w:p w:rsidR="00984769" w:rsidP="00B149C5" w:rsidRDefault="00984769" w14:paraId="41E368E8" wp14:textId="7777777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checks and balances</w:t>
            </w:r>
          </w:p>
          <w:p w:rsidR="00984769" w:rsidP="00B149C5" w:rsidRDefault="00984769" w14:paraId="2C5FB986" wp14:textId="7777777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separation of power</w:t>
            </w:r>
          </w:p>
          <w:p w:rsidR="00750E64" w:rsidP="00B149C5" w:rsidRDefault="00750E64" w14:paraId="673A952C" wp14:textId="7777777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democracy</w:t>
            </w:r>
          </w:p>
          <w:p w:rsidR="00750E64" w:rsidP="00B149C5" w:rsidRDefault="00750E64" w14:paraId="5E3E87D3" wp14:textId="7777777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republic</w:t>
            </w:r>
          </w:p>
          <w:p w:rsidRPr="00A73EB8" w:rsidR="00B41D2C" w:rsidP="00B149C5" w:rsidRDefault="00B41D2C" w14:paraId="3606F124" wp14:textId="7777777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capitalism</w:t>
            </w:r>
            <w:bookmarkStart w:name="_GoBack" w:id="2"/>
            <w:bookmarkEnd w:id="2"/>
          </w:p>
        </w:tc>
        <w:tc>
          <w:tcPr>
            <w:tcW w:w="3420" w:type="dxa"/>
            <w:vAlign w:val="center"/>
          </w:tcPr>
          <w:p w:rsidR="0080537B" w:rsidP="00A5565A" w:rsidRDefault="0079089C" w14:paraId="0133EF9A" wp14:textId="77777777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Becoming a U.S. Citizen - Webquest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Becoming a U.S. Citizen - Webquest</w:t>
            </w:r>
            <w:r>
              <w:fldChar w:fldCharType="end"/>
            </w:r>
          </w:p>
          <w:p w:rsidR="00472858" w:rsidP="00A5565A" w:rsidRDefault="00B41D2C" w14:paraId="58047AC3" wp14:textId="77777777">
            <w:pPr>
              <w:jc w:val="center"/>
            </w:pPr>
            <w:hyperlink w:history="1" r:id="rId7">
              <w:r w:rsidRPr="00606919" w:rsidR="0079089C">
                <w:rPr>
                  <w:rStyle w:val="Hyperlink"/>
                </w:rPr>
                <w:t>www.zunal.com</w:t>
              </w:r>
            </w:hyperlink>
          </w:p>
          <w:p w:rsidR="0079089C" w:rsidP="00A5565A" w:rsidRDefault="00B41D2C" w14:paraId="0643EADA" wp14:textId="77777777">
            <w:pPr>
              <w:jc w:val="center"/>
            </w:pPr>
            <w:hyperlink w:history="1" r:id="rId8">
              <w:r w:rsidRPr="00606919" w:rsidR="0079089C">
                <w:rPr>
                  <w:rStyle w:val="Hyperlink"/>
                </w:rPr>
                <w:t>www.iCivics.com</w:t>
              </w:r>
            </w:hyperlink>
          </w:p>
          <w:p w:rsidRPr="002F1426" w:rsidR="0079089C" w:rsidP="00A5565A" w:rsidRDefault="0079089C" w14:paraId="098699B2" wp14:textId="77777777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Pr="00DB305D" w:rsidR="0080537B" w:rsidP="00A5565A" w:rsidRDefault="00AC00F2" w14:paraId="0A4E793E" wp14:textId="77777777">
            <w:pPr>
              <w:spacing w:after="120"/>
              <w:jc w:val="center"/>
              <w:rPr>
                <w:sz w:val="18"/>
              </w:rPr>
            </w:pPr>
            <w:r>
              <w:t>Common assessment – 100 questions multiple choice citizenship test modeled from (website) &amp; Immigration Letter</w:t>
            </w:r>
          </w:p>
        </w:tc>
      </w:tr>
    </w:tbl>
    <w:p xmlns:wp14="http://schemas.microsoft.com/office/word/2010/wordml" w:rsidRPr="001951E8" w:rsidR="0080537B" w:rsidP="007A147C" w:rsidRDefault="0080537B" w14:paraId="418E80F8" wp14:textId="77777777">
      <w:pPr>
        <w:spacing w:after="0"/>
        <w:rPr>
          <w:sz w:val="4"/>
        </w:rPr>
      </w:pPr>
    </w:p>
    <w:p xmlns:wp14="http://schemas.microsoft.com/office/word/2010/wordml" w:rsidRPr="00B149C5" w:rsidR="00990086" w:rsidP="00990086" w:rsidRDefault="00990086" w14:paraId="3EC56444" wp14:textId="77777777">
      <w:pPr>
        <w:spacing w:after="0"/>
        <w:rPr>
          <w:szCs w:val="4"/>
        </w:rPr>
      </w:pPr>
    </w:p>
    <w:sectPr w:rsidRPr="00B149C5" w:rsidR="00990086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dirty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0914AF"/>
    <w:rsid w:val="00097713"/>
    <w:rsid w:val="001951E8"/>
    <w:rsid w:val="001E1FF2"/>
    <w:rsid w:val="00243906"/>
    <w:rsid w:val="00263A46"/>
    <w:rsid w:val="002717B6"/>
    <w:rsid w:val="00281E20"/>
    <w:rsid w:val="002E4EED"/>
    <w:rsid w:val="002F056B"/>
    <w:rsid w:val="002F1426"/>
    <w:rsid w:val="002F1966"/>
    <w:rsid w:val="00472858"/>
    <w:rsid w:val="00542E78"/>
    <w:rsid w:val="005E38FC"/>
    <w:rsid w:val="00611B54"/>
    <w:rsid w:val="006D2E7C"/>
    <w:rsid w:val="00750E64"/>
    <w:rsid w:val="0079089C"/>
    <w:rsid w:val="007A147C"/>
    <w:rsid w:val="007E4B10"/>
    <w:rsid w:val="007F0C34"/>
    <w:rsid w:val="0080537B"/>
    <w:rsid w:val="008902B0"/>
    <w:rsid w:val="00984769"/>
    <w:rsid w:val="00990086"/>
    <w:rsid w:val="009A0FC1"/>
    <w:rsid w:val="00A73EB8"/>
    <w:rsid w:val="00AC00F2"/>
    <w:rsid w:val="00AC2828"/>
    <w:rsid w:val="00B149C5"/>
    <w:rsid w:val="00B41D2C"/>
    <w:rsid w:val="00B477DC"/>
    <w:rsid w:val="00B963EA"/>
    <w:rsid w:val="00BD65EC"/>
    <w:rsid w:val="00C94F98"/>
    <w:rsid w:val="00CC6FF6"/>
    <w:rsid w:val="00D04E4B"/>
    <w:rsid w:val="00D911C5"/>
    <w:rsid w:val="00DB305D"/>
    <w:rsid w:val="00DE5063"/>
    <w:rsid w:val="00E4450A"/>
    <w:rsid w:val="00E656AA"/>
    <w:rsid w:val="00ED1013"/>
    <w:rsid w:val="00EF1B39"/>
    <w:rsid w:val="38BB9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F15BB8"/>
  <w15:chartTrackingRefBased/>
  <w15:docId w15:val="{98A25464-101F-4B9F-AF85-1918E5A515F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E4E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2E4EED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D04E4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://www.iCivics.com" TargetMode="External" Id="rId8" /><Relationship Type="http://schemas.openxmlformats.org/officeDocument/2006/relationships/styles" Target="styles.xml" Id="rId3" /><Relationship Type="http://schemas.openxmlformats.org/officeDocument/2006/relationships/hyperlink" Target="http://www.zunal.com" TargetMode="Externa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hyperlink" Target="http://www.iCivics.com" TargetMode="External" Id="rId6" /><Relationship Type="http://schemas.openxmlformats.org/officeDocument/2006/relationships/webSettings" Target="webSettings.xml" Id="rId5" /><Relationship Type="http://schemas.openxmlformats.org/officeDocument/2006/relationships/theme" Target="theme/theme1.xml" Id="rId10" /><Relationship Type="http://schemas.openxmlformats.org/officeDocument/2006/relationships/settings" Target="settings.xml" Id="rId4" /><Relationship Type="http://schemas.openxmlformats.org/officeDocument/2006/relationships/fontTable" Target="fontTable.xml" Id="rId9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424F1D-8196-43F9-8F54-99EDED6BC2FF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Curriculum Map Template.dotx r.dotx</ap:Template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ssmith</dc:creator>
  <keywords/>
  <dc:description/>
  <lastModifiedBy>Kopinetz, Jennifer</lastModifiedBy>
  <revision>24</revision>
  <lastPrinted>2017-06-15T12:43:00.0000000Z</lastPrinted>
  <dcterms:created xsi:type="dcterms:W3CDTF">2017-02-06T14:17:00.0000000Z</dcterms:created>
  <dcterms:modified xsi:type="dcterms:W3CDTF">2017-09-22T17:04:56.9078818Z</dcterms:modified>
</coreProperties>
</file>