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F1426" w:rsidR="00CB799F" w:rsidP="009A0FC1" w:rsidRDefault="009A0FC1" w14:paraId="505A3DA4" wp14:textId="7777777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xmlns:wp14="http://schemas.microsoft.com/office/word/2010/wordml" w:rsidRPr="00A73EB8" w:rsidR="009A0FC1" w:rsidP="009A0FC1" w:rsidRDefault="009A0FC1" w14:paraId="2B5BF403" wp14:textId="77777777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3B71">
        <w:rPr>
          <w:u w:val="single"/>
        </w:rPr>
        <w:t>Government and the Americas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83B71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xmlns:wp14="http://schemas.microsoft.com/office/word/2010/wordml" w:rsidR="009A0FC1" w:rsidTr="002F1426" w14:paraId="2A0C4EDB" wp14:textId="77777777">
        <w:tc>
          <w:tcPr>
            <w:tcW w:w="6475" w:type="dxa"/>
          </w:tcPr>
          <w:p w:rsidRPr="00083B71" w:rsidR="002F1426" w:rsidP="0021598E" w:rsidRDefault="002F1426" w14:paraId="3030FF96" wp14:textId="777777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Pr="00083B71" w:rsidR="00083B71">
              <w:t xml:space="preserve">Introduction to </w:t>
            </w:r>
            <w:r w:rsidR="0021598E">
              <w:t>Geography - #3</w:t>
            </w:r>
          </w:p>
        </w:tc>
        <w:tc>
          <w:tcPr>
            <w:tcW w:w="7920" w:type="dxa"/>
          </w:tcPr>
          <w:p w:rsidRPr="00B477DC" w:rsidR="009A0FC1" w:rsidP="009A0FC1" w:rsidRDefault="002F1426" w14:paraId="44FA248A" wp14:textId="77777777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598E">
              <w:fldChar w:fldCharType="begin">
                <w:ffData>
                  <w:name w:val="Text15"/>
                  <w:enabled/>
                  <w:calcOnExit w:val="0"/>
                  <w:textInput>
                    <w:default w:val="5 days"/>
                    <w:maxLength w:val="250"/>
                  </w:textInput>
                </w:ffData>
              </w:fldChar>
            </w:r>
            <w:bookmarkStart w:name="Text15" w:id="0"/>
            <w:r w:rsidR="0021598E">
              <w:instrText xml:space="preserve"> FORMTEXT </w:instrText>
            </w:r>
            <w:r w:rsidR="0021598E">
              <w:fldChar w:fldCharType="separate"/>
            </w:r>
            <w:r w:rsidR="0021598E">
              <w:rPr>
                <w:noProof/>
              </w:rPr>
              <w:t>5 days</w:t>
            </w:r>
            <w:r w:rsidR="0021598E">
              <w:fldChar w:fldCharType="end"/>
            </w:r>
            <w:bookmarkEnd w:id="0"/>
          </w:p>
          <w:p w:rsidR="002F1426" w:rsidP="009A0FC1" w:rsidRDefault="002F1426" w14:paraId="188E3CCF" wp14:textId="7777777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xmlns:wp14="http://schemas.microsoft.com/office/word/2010/wordml" w:rsidR="002F1426" w:rsidTr="002F1426" w14:paraId="6EEB8B1C" wp14:textId="77777777">
        <w:tc>
          <w:tcPr>
            <w:tcW w:w="14395" w:type="dxa"/>
          </w:tcPr>
          <w:p w:rsidRPr="00083B71" w:rsidR="00B477DC" w:rsidP="00B149C5" w:rsidRDefault="002F1426" w14:paraId="363CCFF7" wp14:textId="77777777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83B71">
              <w:rPr>
                <w:rFonts w:ascii="Arial" w:hAnsi="Arial"/>
              </w:rPr>
              <w:t xml:space="preserve"> </w:t>
            </w:r>
            <w:r w:rsidRPr="00083B71" w:rsidR="00083B71">
              <w:t>How do geographers organize and analyze information about nations and people?</w:t>
            </w:r>
          </w:p>
          <w:p w:rsidR="00B149C5" w:rsidP="00B149C5" w:rsidRDefault="00B149C5" w14:paraId="71CA0253" wp14:textId="77777777"/>
        </w:tc>
      </w:tr>
    </w:tbl>
    <w:p xmlns:wp14="http://schemas.microsoft.com/office/word/2010/wordml" w:rsidR="009A0FC1" w:rsidP="009A0FC1" w:rsidRDefault="009A0FC1" w14:paraId="76BD8B65" wp14:textId="7777777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F1426" w:rsidTr="0080537B" w14:paraId="4C2F8C81" wp14:textId="77777777">
        <w:tc>
          <w:tcPr>
            <w:tcW w:w="2785" w:type="dxa"/>
            <w:vAlign w:val="center"/>
          </w:tcPr>
          <w:p w:rsidRPr="002F1426" w:rsidR="002F1426" w:rsidP="00DB305D" w:rsidRDefault="002F1426" w14:paraId="36D4D3C5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Pr="002F1426" w:rsidR="002F1426" w:rsidP="00DB305D" w:rsidRDefault="002F1426" w14:paraId="04BA45FB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426" w14:paraId="42FBE474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966" w14:paraId="0695F09A" wp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 w:rsid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P="00DB305D" w:rsidRDefault="002F1966" w14:paraId="5F148D45" wp14:textId="777777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Pr="00DB305D" w:rsidR="002F1426" w:rsidP="00DB305D" w:rsidRDefault="002F1966" w14:paraId="07BE8487" wp14:textId="777777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Pr="002F1966" w:rsidR="002F142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xmlns:wp14="http://schemas.microsoft.com/office/word/2010/wordml" w:rsidRPr="001951E8" w:rsidR="00A73EB8" w:rsidP="007A147C" w:rsidRDefault="00A73EB8" w14:paraId="37134DA4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A73EB8" w:rsidTr="00083B71" w14:paraId="7D193762" wp14:textId="77777777">
        <w:tc>
          <w:tcPr>
            <w:tcW w:w="2785" w:type="dxa"/>
            <w:vAlign w:val="center"/>
          </w:tcPr>
          <w:p w:rsidRPr="00DE5063" w:rsidR="00A73EB8" w:rsidP="00A5565A" w:rsidRDefault="00083B71" w14:paraId="5C02447A" wp14:textId="77777777">
            <w:pPr>
              <w:jc w:val="center"/>
            </w:pPr>
            <w:r>
              <w:t>Five Themes of Geography</w:t>
            </w:r>
          </w:p>
        </w:tc>
        <w:tc>
          <w:tcPr>
            <w:tcW w:w="1890" w:type="dxa"/>
            <w:vAlign w:val="center"/>
          </w:tcPr>
          <w:p w:rsidRPr="00083B71" w:rsidR="00A73EB8" w:rsidP="00083B71" w:rsidRDefault="00083B71" w14:paraId="2A10F64C" wp14:textId="77777777">
            <w:pPr>
              <w:ind w:left="99"/>
              <w:jc w:val="center"/>
              <w:rPr>
                <w:szCs w:val="16"/>
              </w:rPr>
            </w:pPr>
            <w:r w:rsidRPr="00083B71">
              <w:rPr>
                <w:szCs w:val="16"/>
              </w:rPr>
              <w:t>7.1.6A, 7.1.6B, 7.2.6A, 7.3.6A, 7.3.6B,</w:t>
            </w:r>
            <w:r>
              <w:rPr>
                <w:szCs w:val="16"/>
              </w:rPr>
              <w:t xml:space="preserve"> </w:t>
            </w:r>
            <w:r w:rsidRPr="00083B71">
              <w:rPr>
                <w:szCs w:val="16"/>
              </w:rPr>
              <w:t>7.2.6B, 7.4.6A, 7.4.6B</w:t>
            </w:r>
          </w:p>
        </w:tc>
        <w:tc>
          <w:tcPr>
            <w:tcW w:w="3420" w:type="dxa"/>
            <w:vAlign w:val="center"/>
          </w:tcPr>
          <w:p w:rsidR="00990086" w:rsidP="00B149C5" w:rsidRDefault="00083B71" w14:paraId="6C1AC05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location</w:t>
            </w:r>
          </w:p>
          <w:p w:rsidR="00083B71" w:rsidP="00B149C5" w:rsidRDefault="00083B71" w14:paraId="5B45CAA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location</w:t>
            </w:r>
          </w:p>
          <w:p w:rsidR="00083B71" w:rsidP="00B149C5" w:rsidRDefault="00083B71" w14:paraId="6AEFB5C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geography</w:t>
            </w:r>
          </w:p>
          <w:p w:rsidR="00083B71" w:rsidP="00B149C5" w:rsidRDefault="00083B71" w14:paraId="23B2C57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movement</w:t>
            </w:r>
          </w:p>
          <w:p w:rsidR="00083B71" w:rsidP="00B149C5" w:rsidRDefault="00083B71" w14:paraId="455F5C8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regions</w:t>
            </w:r>
          </w:p>
          <w:p w:rsidR="00083B71" w:rsidP="00B149C5" w:rsidRDefault="00083B71" w14:paraId="0A94F44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</w:t>
            </w:r>
          </w:p>
          <w:p w:rsidR="00083B71" w:rsidP="00B149C5" w:rsidRDefault="00083B71" w14:paraId="7EFC2F9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human-environment interaction</w:t>
            </w:r>
          </w:p>
          <w:p w:rsidR="00083B71" w:rsidP="00B149C5" w:rsidRDefault="00083B71" w14:paraId="5C45D97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083B71" w:rsidP="00B149C5" w:rsidRDefault="00083B71" w14:paraId="541240A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features</w:t>
            </w:r>
          </w:p>
          <w:p w:rsidR="00083B71" w:rsidP="00B149C5" w:rsidRDefault="00083B71" w14:paraId="629A3EA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features</w:t>
            </w:r>
          </w:p>
          <w:p w:rsidR="00083B71" w:rsidP="00B149C5" w:rsidRDefault="00083B71" w14:paraId="742678A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latitude</w:t>
            </w:r>
          </w:p>
          <w:p w:rsidR="00083B71" w:rsidP="00B149C5" w:rsidRDefault="00083B71" w14:paraId="7B15483F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longitude</w:t>
            </w:r>
          </w:p>
          <w:p w:rsidR="00083B71" w:rsidP="00B149C5" w:rsidRDefault="00083B71" w14:paraId="1454147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parallels</w:t>
            </w:r>
          </w:p>
          <w:p w:rsidR="00083B71" w:rsidP="00B149C5" w:rsidRDefault="00083B71" w14:paraId="2434CBE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meridians</w:t>
            </w:r>
          </w:p>
          <w:p w:rsidR="00083B71" w:rsidP="00B149C5" w:rsidRDefault="00083B71" w14:paraId="71005F7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compass rose</w:t>
            </w:r>
          </w:p>
          <w:p w:rsidR="00083B71" w:rsidP="00B149C5" w:rsidRDefault="00083B71" w14:paraId="60B8D95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 Meridian</w:t>
            </w:r>
          </w:p>
          <w:p w:rsidR="00083B71" w:rsidP="00B149C5" w:rsidRDefault="00083B71" w14:paraId="2044A6C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equator</w:t>
            </w:r>
          </w:p>
          <w:p w:rsidR="00083B71" w:rsidP="00B149C5" w:rsidRDefault="00083B71" w14:paraId="05AD5FA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hemisphere</w:t>
            </w:r>
          </w:p>
          <w:p w:rsidR="00083B71" w:rsidP="00B149C5" w:rsidRDefault="00083B71" w14:paraId="6F70565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continents</w:t>
            </w:r>
          </w:p>
          <w:p w:rsidRPr="00A73EB8" w:rsidR="00083B71" w:rsidP="00B149C5" w:rsidRDefault="00083B71" w14:paraId="3676EEA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oceans</w:t>
            </w:r>
          </w:p>
        </w:tc>
        <w:tc>
          <w:tcPr>
            <w:tcW w:w="3420" w:type="dxa"/>
            <w:vAlign w:val="center"/>
          </w:tcPr>
          <w:p w:rsidRPr="002F1426" w:rsidR="00A73EB8" w:rsidP="00A5565A" w:rsidRDefault="00CF3A09" w14:paraId="07255CCC" wp14:textId="77777777">
            <w:pPr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World maps, YouTube song, Flipbook for note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World maps, YouTube song, Flipbook for notes</w:t>
            </w:r>
            <w:r>
              <w:fldChar w:fldCharType="end"/>
            </w:r>
          </w:p>
        </w:tc>
        <w:tc>
          <w:tcPr>
            <w:tcW w:w="2880" w:type="dxa"/>
            <w:vAlign w:val="center"/>
          </w:tcPr>
          <w:p w:rsidR="00620F40" w:rsidP="00A5565A" w:rsidRDefault="00620F40" w14:paraId="4347FCC7" wp14:textId="77777777">
            <w:pPr>
              <w:spacing w:after="120"/>
              <w:jc w:val="center"/>
            </w:pPr>
            <w:r>
              <w:t xml:space="preserve">Continents &amp; Oceans Map Quiz </w:t>
            </w:r>
          </w:p>
          <w:bookmarkStart w:name="_GoBack" w:id="1"/>
          <w:bookmarkEnd w:id="1"/>
          <w:p w:rsidRPr="00DB305D" w:rsidR="00A73EB8" w:rsidP="00A5565A" w:rsidRDefault="00CF3A09" w14:paraId="0AD77895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Ongoing Formative Assessments during remaining units"/>
                  </w:textInput>
                </w:ffData>
              </w:fldChar>
            </w:r>
            <w:bookmarkStart w:name="Text11" w:id="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Ongoing Formative Assessments during remaining units</w:t>
            </w:r>
            <w:r>
              <w:fldChar w:fldCharType="end"/>
            </w:r>
            <w:bookmarkEnd w:id="2"/>
          </w:p>
        </w:tc>
      </w:tr>
    </w:tbl>
    <w:p xmlns:wp14="http://schemas.microsoft.com/office/word/2010/wordml" w:rsidRPr="001951E8" w:rsidR="00A73EB8" w:rsidP="007A147C" w:rsidRDefault="00A73EB8" w14:paraId="598B6ED8" wp14:textId="77777777">
      <w:pPr>
        <w:spacing w:after="0"/>
        <w:rPr>
          <w:sz w:val="4"/>
        </w:rPr>
      </w:pPr>
    </w:p>
    <w:p xmlns:wp14="http://schemas.microsoft.com/office/word/2010/wordml" w:rsidR="002717B6" w:rsidP="00990086" w:rsidRDefault="002717B6" w14:paraId="3165EDF9" wp14:textId="77777777">
      <w:pPr>
        <w:spacing w:after="0"/>
        <w:rPr>
          <w:sz w:val="4"/>
          <w:szCs w:val="4"/>
        </w:rPr>
      </w:pPr>
    </w:p>
    <w:p xmlns:wp14="http://schemas.microsoft.com/office/word/2010/wordml" w:rsidRPr="00B149C5" w:rsidR="00990086" w:rsidP="00990086" w:rsidRDefault="00990086" w14:paraId="0DA8E106" wp14:textId="77777777">
      <w:pPr>
        <w:spacing w:after="0"/>
        <w:rPr>
          <w:szCs w:val="4"/>
        </w:rPr>
      </w:pPr>
    </w:p>
    <w:sectPr w:rsidRPr="00B149C5"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B71"/>
    <w:rsid w:val="000850C2"/>
    <w:rsid w:val="001951E8"/>
    <w:rsid w:val="001E1FF2"/>
    <w:rsid w:val="0021598E"/>
    <w:rsid w:val="00243906"/>
    <w:rsid w:val="002717B6"/>
    <w:rsid w:val="002F1426"/>
    <w:rsid w:val="002F1966"/>
    <w:rsid w:val="005E38FC"/>
    <w:rsid w:val="00611B54"/>
    <w:rsid w:val="00620F40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640F1"/>
    <w:rsid w:val="00C94F98"/>
    <w:rsid w:val="00CF3A09"/>
    <w:rsid w:val="00DB305D"/>
    <w:rsid w:val="00DE5063"/>
    <w:rsid w:val="00EF1B39"/>
    <w:rsid w:val="6682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9072"/>
  <w15:chartTrackingRefBased/>
  <w15:docId w15:val="{98A25464-101F-4B9F-AF85-1918E5A515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5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5C9D4-4400-4BF6-872B-084E86E1FAC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Curriculum Map Template.dotx r.dotx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ssmith</dc:creator>
  <keywords/>
  <dc:description/>
  <lastModifiedBy>Kopinetz, Jennifer</lastModifiedBy>
  <revision>7</revision>
  <lastPrinted>2017-06-15T15:37:00.0000000Z</lastPrinted>
  <dcterms:created xsi:type="dcterms:W3CDTF">2017-02-06T14:28:00.0000000Z</dcterms:created>
  <dcterms:modified xsi:type="dcterms:W3CDTF">2017-09-22T17:06:06.1829098Z</dcterms:modified>
</coreProperties>
</file>