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2F1426" w:rsidR="00CB799F" w:rsidP="009A0FC1" w:rsidRDefault="009A0FC1" w14:paraId="0BC145B7" wp14:textId="77777777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xmlns:wp14="http://schemas.microsoft.com/office/word/2010/wordml" w:rsidRPr="00A73EB8" w:rsidR="009A0FC1" w:rsidP="009A0FC1" w:rsidRDefault="009A0FC1" w14:paraId="6CB1A736" wp14:textId="77777777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1D033C">
        <w:rPr>
          <w:u w:val="single"/>
        </w:rPr>
        <w:t>6</w:t>
      </w:r>
      <w:r w:rsidRPr="001D033C" w:rsidR="001D033C">
        <w:rPr>
          <w:u w:val="single"/>
          <w:vertAlign w:val="superscript"/>
        </w:rPr>
        <w:t>th</w:t>
      </w:r>
      <w:r w:rsidR="001D033C">
        <w:rPr>
          <w:u w:val="single"/>
        </w:rPr>
        <w:t xml:space="preserve"> grade Social Studies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proofErr w:type="gramStart"/>
      <w:r w:rsidR="00BA42A7">
        <w:rPr>
          <w:u w:val="single"/>
        </w:rPr>
        <w:t>6</w:t>
      </w:r>
      <w:proofErr w:type="gramEnd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xmlns:wp14="http://schemas.microsoft.com/office/word/2010/wordml" w:rsidR="009A0FC1" w:rsidTr="002F1426" w14:paraId="4FAC7E6E" wp14:textId="77777777">
        <w:tc>
          <w:tcPr>
            <w:tcW w:w="6475" w:type="dxa"/>
          </w:tcPr>
          <w:p w:rsidRPr="002F1426" w:rsidR="002F1426" w:rsidP="001D033C" w:rsidRDefault="002F1426" w14:paraId="52B21561" wp14:textId="77777777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1D033C">
              <w:t>Introduction to Economics</w:t>
            </w:r>
            <w:r w:rsidR="00B87712">
              <w:t xml:space="preserve"> - #1</w:t>
            </w:r>
            <w:bookmarkStart w:name="_GoBack" w:id="0"/>
            <w:bookmarkEnd w:id="0"/>
          </w:p>
        </w:tc>
        <w:tc>
          <w:tcPr>
            <w:tcW w:w="7920" w:type="dxa"/>
          </w:tcPr>
          <w:p w:rsidRPr="00B477DC" w:rsidR="009A0FC1" w:rsidP="009A0FC1" w:rsidRDefault="002F1426" w14:paraId="7FAACD94" wp14:textId="77777777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2B486D">
              <w:fldChar w:fldCharType="begin">
                <w:ffData>
                  <w:name w:val="Text15"/>
                  <w:enabled/>
                  <w:calcOnExit w:val="0"/>
                  <w:textInput>
                    <w:default w:val="70 days"/>
                    <w:maxLength w:val="250"/>
                  </w:textInput>
                </w:ffData>
              </w:fldChar>
            </w:r>
            <w:bookmarkStart w:name="Text15" w:id="1"/>
            <w:r w:rsidR="002B486D">
              <w:instrText xml:space="preserve"> FORMTEXT </w:instrText>
            </w:r>
            <w:r w:rsidR="002B486D">
              <w:fldChar w:fldCharType="separate"/>
            </w:r>
            <w:r w:rsidR="002B486D">
              <w:rPr>
                <w:noProof/>
              </w:rPr>
              <w:t>70 days</w:t>
            </w:r>
            <w:r w:rsidR="002B486D">
              <w:fldChar w:fldCharType="end"/>
            </w:r>
            <w:bookmarkEnd w:id="1"/>
          </w:p>
          <w:p w:rsidR="002F1426" w:rsidP="009A0FC1" w:rsidRDefault="002F1426" w14:paraId="347309AF" wp14:textId="77777777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xmlns:wp14="http://schemas.microsoft.com/office/word/2010/wordml" w:rsidR="002F1426" w:rsidTr="002F1426" w14:paraId="40574234" wp14:textId="77777777">
        <w:tc>
          <w:tcPr>
            <w:tcW w:w="14395" w:type="dxa"/>
          </w:tcPr>
          <w:p w:rsidR="00B477DC" w:rsidP="00BA42A7" w:rsidRDefault="002F1426" w14:paraId="40EE1DF2" wp14:textId="77777777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Pr="00BA42A7" w:rsidR="00BA42A7">
              <w:rPr>
                <w:rFonts w:ascii="Arial" w:hAnsi="Arial" w:eastAsia="Times New Roman" w:cs="Times New Roman"/>
                <w:sz w:val="24"/>
                <w:szCs w:val="20"/>
              </w:rPr>
              <w:t xml:space="preserve"> </w:t>
            </w:r>
            <w:r w:rsidRPr="00BA42A7" w:rsidR="00BA42A7">
              <w:t>What makes up the world of work?</w:t>
            </w:r>
            <w:r w:rsidR="00BA42A7">
              <w:t xml:space="preserve"> </w:t>
            </w:r>
            <w:r w:rsidRPr="00BA42A7" w:rsidR="00BA42A7">
              <w:t>How does the free market system affect my life?</w:t>
            </w:r>
          </w:p>
          <w:p w:rsidR="00B149C5" w:rsidP="00B149C5" w:rsidRDefault="00B149C5" w14:paraId="7760BA75" wp14:textId="77777777"/>
        </w:tc>
      </w:tr>
    </w:tbl>
    <w:p xmlns:wp14="http://schemas.microsoft.com/office/word/2010/wordml" w:rsidR="009A0FC1" w:rsidP="009A0FC1" w:rsidRDefault="009A0FC1" w14:paraId="5F2451C7" wp14:textId="77777777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xmlns:wp14="http://schemas.microsoft.com/office/word/2010/wordml" w:rsidR="002F1426" w:rsidTr="0080537B" w14:paraId="40B1B7D9" wp14:textId="77777777">
        <w:tc>
          <w:tcPr>
            <w:tcW w:w="2785" w:type="dxa"/>
            <w:vAlign w:val="center"/>
          </w:tcPr>
          <w:p w:rsidRPr="002F1426" w:rsidR="002F1426" w:rsidP="00DB305D" w:rsidRDefault="002F1426" w14:paraId="473DCE1D" wp14:textId="77777777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Pr="002F1426" w:rsidR="002F1426" w:rsidP="00DB305D" w:rsidRDefault="002F1426" w14:paraId="408EC261" wp14:textId="77777777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Pr="002F1426" w:rsidR="002F1426" w:rsidP="00DB305D" w:rsidRDefault="002F1426" w14:paraId="472CDA93" wp14:textId="77777777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Pr="002F1426" w:rsidR="002F1426" w:rsidP="00DB305D" w:rsidRDefault="002F1966" w14:paraId="5B7EC3F3" wp14:textId="77777777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 w:rsid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P="00DB305D" w:rsidRDefault="002F1966" w14:paraId="4A68FD15" wp14:textId="77777777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Pr="00DB305D" w:rsidR="002F1426" w:rsidP="00DB305D" w:rsidRDefault="002F1966" w14:paraId="07AE29F6" wp14:textId="77777777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Pr="002F1966" w:rsidR="002F142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xmlns:wp14="http://schemas.microsoft.com/office/word/2010/wordml" w:rsidRPr="001951E8" w:rsidR="00A73EB8" w:rsidP="007A147C" w:rsidRDefault="00A73EB8" w14:paraId="42B5483C" wp14:textId="77777777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xmlns:wp14="http://schemas.microsoft.com/office/word/2010/wordml" w:rsidR="00A73EB8" w:rsidTr="00BA42A7" w14:paraId="571E2D23" wp14:textId="77777777">
        <w:tc>
          <w:tcPr>
            <w:tcW w:w="2785" w:type="dxa"/>
            <w:vAlign w:val="center"/>
          </w:tcPr>
          <w:p w:rsidR="00E863C3" w:rsidP="00BA42A7" w:rsidRDefault="00E863C3" w14:paraId="686AD74B" wp14:textId="77777777">
            <w:pPr>
              <w:ind w:left="99"/>
              <w:jc w:val="center"/>
            </w:pPr>
            <w:r>
              <w:t>Unit 2</w:t>
            </w:r>
          </w:p>
          <w:p w:rsidRPr="00BA42A7" w:rsidR="00A73EB8" w:rsidP="00BA42A7" w:rsidRDefault="00BA42A7" w14:paraId="1A96A485" wp14:textId="77777777">
            <w:pPr>
              <w:ind w:left="99"/>
              <w:jc w:val="center"/>
            </w:pPr>
            <w:r w:rsidRPr="00BA42A7">
              <w:t>Economic Principles</w:t>
            </w:r>
          </w:p>
        </w:tc>
        <w:tc>
          <w:tcPr>
            <w:tcW w:w="1890" w:type="dxa"/>
            <w:vAlign w:val="center"/>
          </w:tcPr>
          <w:p w:rsidRPr="00BA42A7" w:rsidR="00A73EB8" w:rsidP="00A5565A" w:rsidRDefault="00BA42A7" w14:paraId="63453924" wp14:textId="77777777">
            <w:pPr>
              <w:jc w:val="center"/>
            </w:pPr>
            <w:r w:rsidRPr="00BA42A7">
              <w:rPr>
                <w:szCs w:val="16"/>
              </w:rPr>
              <w:t xml:space="preserve">6.1.6A, 6.1.6B, 6.1.6C, 6.1.6D, 6.2.6A, 6.2.6F, 6.2.6I, 6.3.6A, 6.3.6B, 6.3.6C, 6.3.6D, 6.3.6E, 6.4.6E, 6.4.6F, 6.5.6A  </w:t>
            </w:r>
          </w:p>
        </w:tc>
        <w:tc>
          <w:tcPr>
            <w:tcW w:w="3420" w:type="dxa"/>
            <w:vAlign w:val="center"/>
          </w:tcPr>
          <w:p w:rsidR="00990086" w:rsidP="00B149C5" w:rsidRDefault="00BA42A7" w14:paraId="4ACB60D4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public goods and services</w:t>
            </w:r>
          </w:p>
          <w:p w:rsidR="00BA42A7" w:rsidP="00B149C5" w:rsidRDefault="00BA42A7" w14:paraId="4AAA2022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private goods and services</w:t>
            </w:r>
          </w:p>
          <w:p w:rsidR="00BA42A7" w:rsidP="00B149C5" w:rsidRDefault="00BA42A7" w14:paraId="37B14F4D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economy</w:t>
            </w:r>
          </w:p>
          <w:p w:rsidR="00BA42A7" w:rsidP="00B149C5" w:rsidRDefault="00BA42A7" w14:paraId="5BFD2A89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human resources</w:t>
            </w:r>
          </w:p>
          <w:p w:rsidR="00BA42A7" w:rsidP="00B149C5" w:rsidRDefault="00BA42A7" w14:paraId="730BDF52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natural resources</w:t>
            </w:r>
          </w:p>
          <w:p w:rsidR="00BA42A7" w:rsidP="00B149C5" w:rsidRDefault="00BA42A7" w14:paraId="27138D6C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capital resources</w:t>
            </w:r>
          </w:p>
          <w:p w:rsidR="00BA42A7" w:rsidP="00B149C5" w:rsidRDefault="00BA42A7" w14:paraId="3DB9940C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markets</w:t>
            </w:r>
          </w:p>
          <w:p w:rsidR="00BA42A7" w:rsidP="00B149C5" w:rsidRDefault="00BA42A7" w14:paraId="77DE7D50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circular flow</w:t>
            </w:r>
          </w:p>
          <w:p w:rsidR="00BA42A7" w:rsidP="00B149C5" w:rsidRDefault="00BA42A7" w14:paraId="52F11E99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scarcity</w:t>
            </w:r>
          </w:p>
          <w:p w:rsidR="00BA42A7" w:rsidP="00B149C5" w:rsidRDefault="00BA42A7" w14:paraId="43DF7A5E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supply</w:t>
            </w:r>
          </w:p>
          <w:p w:rsidR="00BA42A7" w:rsidP="00B149C5" w:rsidRDefault="00BA42A7" w14:paraId="52BACC9A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demand</w:t>
            </w:r>
          </w:p>
          <w:p w:rsidR="00BA42A7" w:rsidP="00B149C5" w:rsidRDefault="00BA42A7" w14:paraId="3F5FD99E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free enterprise</w:t>
            </w:r>
          </w:p>
          <w:p w:rsidR="00BA42A7" w:rsidP="00B149C5" w:rsidRDefault="00BA42A7" w14:paraId="52E52F28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profit</w:t>
            </w:r>
          </w:p>
          <w:p w:rsidR="00BA42A7" w:rsidP="00B149C5" w:rsidRDefault="00BA42A7" w14:paraId="1101E723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philanthropy</w:t>
            </w:r>
          </w:p>
          <w:p w:rsidR="00BA42A7" w:rsidP="00B149C5" w:rsidRDefault="00BA42A7" w14:paraId="4699E739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non-profit organizations</w:t>
            </w:r>
          </w:p>
          <w:p w:rsidRPr="00A73EB8" w:rsidR="00BA42A7" w:rsidP="00B149C5" w:rsidRDefault="00BA42A7" w14:paraId="54E06E67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opportunity cost</w:t>
            </w:r>
          </w:p>
        </w:tc>
        <w:tc>
          <w:tcPr>
            <w:tcW w:w="3420" w:type="dxa"/>
            <w:vAlign w:val="center"/>
          </w:tcPr>
          <w:p w:rsidR="00A73EB8" w:rsidP="00A5565A" w:rsidRDefault="00E10433" w14:paraId="2042AF33" wp14:textId="77777777">
            <w:pPr>
              <w:jc w:val="center"/>
            </w:pPr>
            <w:r>
              <w:fldChar w:fldCharType="begin">
                <w:ffData>
                  <w:name w:val="Text11"/>
                  <w:enabled/>
                  <w:calcOnExit w:val="0"/>
                  <w:textInput>
                    <w:default w:val="Following Junior Achievement's JA Biztown Curriculum"/>
                  </w:textInput>
                </w:ffData>
              </w:fldChar>
            </w:r>
            <w:bookmarkStart w:name="Text11" w:id="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Following Junior Achievement's JA Biztown Curriculum</w:t>
            </w:r>
            <w:r>
              <w:fldChar w:fldCharType="end"/>
            </w:r>
            <w:bookmarkEnd w:id="2"/>
          </w:p>
          <w:p w:rsidR="00E10433" w:rsidP="00A5565A" w:rsidRDefault="00E10433" w14:paraId="5EBD3F6C" wp14:textId="77777777">
            <w:pPr>
              <w:jc w:val="center"/>
            </w:pPr>
            <w:r>
              <w:t xml:space="preserve">Students use updated </w:t>
            </w:r>
            <w:proofErr w:type="spellStart"/>
            <w:r>
              <w:t>JABiztown</w:t>
            </w:r>
            <w:proofErr w:type="spellEnd"/>
            <w:r>
              <w:t xml:space="preserve"> Citizen Guide</w:t>
            </w:r>
          </w:p>
          <w:p w:rsidRPr="002F1426" w:rsidR="00E10433" w:rsidP="00A5565A" w:rsidRDefault="00E10433" w14:paraId="63BE8C77" wp14:textId="77777777">
            <w:pPr>
              <w:jc w:val="center"/>
              <w:rPr>
                <w:b/>
              </w:rPr>
            </w:pPr>
            <w:r>
              <w:t xml:space="preserve">Contact </w:t>
            </w:r>
            <w:proofErr w:type="spellStart"/>
            <w:r>
              <w:t>JABiztown</w:t>
            </w:r>
            <w:proofErr w:type="spellEnd"/>
            <w:r>
              <w:t xml:space="preserve"> Coordinator in York, PA for details </w:t>
            </w:r>
          </w:p>
        </w:tc>
        <w:tc>
          <w:tcPr>
            <w:tcW w:w="2880" w:type="dxa"/>
            <w:vAlign w:val="center"/>
          </w:tcPr>
          <w:p w:rsidRPr="00E863C3" w:rsidR="00E863C3" w:rsidP="00E863C3" w:rsidRDefault="00E10433" w14:paraId="130D1579" wp14:textId="77777777">
            <w:pPr>
              <w:spacing w:after="120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Quizlet, Formative Assessment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Quizlet, Formative Assessment</w:t>
            </w:r>
            <w:r>
              <w:fldChar w:fldCharType="end"/>
            </w:r>
            <w:r w:rsidR="00A36C57">
              <w:t>, Research Milton Hershey</w:t>
            </w:r>
            <w:r w:rsidR="000B6A2E">
              <w:t xml:space="preserve"> and other philanthropists</w:t>
            </w:r>
            <w:r w:rsidR="00E863C3">
              <w:t>, Common Assessment (Units 1-2)</w:t>
            </w:r>
          </w:p>
        </w:tc>
      </w:tr>
    </w:tbl>
    <w:p xmlns:wp14="http://schemas.microsoft.com/office/word/2010/wordml" w:rsidRPr="001951E8" w:rsidR="00A73EB8" w:rsidP="007A147C" w:rsidRDefault="00A73EB8" w14:paraId="7168E870" wp14:textId="77777777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xmlns:wp14="http://schemas.microsoft.com/office/word/2010/wordml" w:rsidR="0080537B" w:rsidTr="00BA42A7" w14:paraId="511C0522" wp14:textId="77777777">
        <w:tc>
          <w:tcPr>
            <w:tcW w:w="2785" w:type="dxa"/>
            <w:vAlign w:val="center"/>
          </w:tcPr>
          <w:p w:rsidR="00E863C3" w:rsidP="00BA42A7" w:rsidRDefault="00E863C3" w14:paraId="3B0B54FB" wp14:textId="77777777">
            <w:pPr>
              <w:jc w:val="center"/>
            </w:pPr>
            <w:r>
              <w:t xml:space="preserve">Unit 1 </w:t>
            </w:r>
          </w:p>
          <w:p w:rsidRPr="00BA42A7" w:rsidR="0080537B" w:rsidP="00BA42A7" w:rsidRDefault="00BA42A7" w14:paraId="105E2DEC" wp14:textId="77777777">
            <w:pPr>
              <w:jc w:val="center"/>
            </w:pPr>
            <w:r w:rsidRPr="00BA42A7">
              <w:t>Financial Literacy and Functions of Money</w:t>
            </w:r>
          </w:p>
        </w:tc>
        <w:tc>
          <w:tcPr>
            <w:tcW w:w="1890" w:type="dxa"/>
            <w:vAlign w:val="center"/>
          </w:tcPr>
          <w:p w:rsidRPr="00BA42A7" w:rsidR="0080537B" w:rsidP="00A5565A" w:rsidRDefault="00BA42A7" w14:paraId="3401DB84" wp14:textId="77777777">
            <w:pPr>
              <w:jc w:val="center"/>
            </w:pPr>
            <w:r w:rsidRPr="00BA42A7">
              <w:rPr>
                <w:szCs w:val="16"/>
              </w:rPr>
              <w:t>6.2.6C, 6.2.6D, 6.2.6G, 6.2.6J, 6.5.6E, 6.5.6G, 6.5.6H</w:t>
            </w:r>
          </w:p>
        </w:tc>
        <w:tc>
          <w:tcPr>
            <w:tcW w:w="3420" w:type="dxa"/>
            <w:vAlign w:val="center"/>
          </w:tcPr>
          <w:p w:rsidRPr="00A36C57" w:rsidR="00E10433" w:rsidP="00B149C5" w:rsidRDefault="00E10433" w14:paraId="485AE2CC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A36C57">
              <w:t>financial institution</w:t>
            </w:r>
          </w:p>
          <w:p w:rsidRPr="00A36C57" w:rsidR="00E10433" w:rsidP="00B149C5" w:rsidRDefault="00E10433" w14:paraId="558F6A34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A36C57">
              <w:t>checking account</w:t>
            </w:r>
          </w:p>
          <w:p w:rsidRPr="00A36C57" w:rsidR="00990086" w:rsidP="00B149C5" w:rsidRDefault="00BA42A7" w14:paraId="72AD7F2E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A36C57">
              <w:t>debit cards</w:t>
            </w:r>
          </w:p>
          <w:p w:rsidRPr="00A36C57" w:rsidR="00BA42A7" w:rsidP="00B149C5" w:rsidRDefault="00BA42A7" w14:paraId="68A0517D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A36C57">
              <w:t>savings account</w:t>
            </w:r>
          </w:p>
          <w:p w:rsidRPr="00A36C57" w:rsidR="00BA42A7" w:rsidP="00B149C5" w:rsidRDefault="00BA42A7" w14:paraId="2F67A36B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A36C57">
              <w:t>loan</w:t>
            </w:r>
          </w:p>
          <w:p w:rsidRPr="00A36C57" w:rsidR="00BA42A7" w:rsidP="00B149C5" w:rsidRDefault="00BA42A7" w14:paraId="379E2593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A36C57">
              <w:t>interest</w:t>
            </w:r>
          </w:p>
          <w:p w:rsidRPr="00A36C57" w:rsidR="00BA42A7" w:rsidP="00B149C5" w:rsidRDefault="00BA42A7" w14:paraId="4A89A5A9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A36C57">
              <w:t>credit card</w:t>
            </w:r>
          </w:p>
          <w:p w:rsidRPr="00A36C57" w:rsidR="00BA42A7" w:rsidP="00B149C5" w:rsidRDefault="00BA42A7" w14:paraId="5BECB091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A36C57">
              <w:t>checks</w:t>
            </w:r>
          </w:p>
          <w:p w:rsidRPr="00A36C57" w:rsidR="00BA42A7" w:rsidP="00B149C5" w:rsidRDefault="00BA42A7" w14:paraId="287C0C92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A36C57">
              <w:t>deposit tickets</w:t>
            </w:r>
          </w:p>
          <w:p w:rsidRPr="00A36C57" w:rsidR="00BA42A7" w:rsidP="00B149C5" w:rsidRDefault="00BA42A7" w14:paraId="21E64662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A36C57">
              <w:t>check register</w:t>
            </w:r>
          </w:p>
          <w:p w:rsidRPr="00A36C57" w:rsidR="00BA42A7" w:rsidP="00B149C5" w:rsidRDefault="00BA42A7" w14:paraId="05025E4C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A36C57">
              <w:t>net deposit</w:t>
            </w:r>
          </w:p>
          <w:p w:rsidRPr="00A36C57" w:rsidR="00BA42A7" w:rsidP="00B149C5" w:rsidRDefault="00BA42A7" w14:paraId="1B00C614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A36C57">
              <w:lastRenderedPageBreak/>
              <w:t>endorse</w:t>
            </w:r>
          </w:p>
          <w:p w:rsidRPr="00A36C57" w:rsidR="00BA42A7" w:rsidP="00B149C5" w:rsidRDefault="00BA42A7" w14:paraId="23ADA30B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A36C57">
              <w:t>balance</w:t>
            </w:r>
          </w:p>
          <w:p w:rsidRPr="00A36C57" w:rsidR="00BA42A7" w:rsidP="00B149C5" w:rsidRDefault="00BA42A7" w14:paraId="41672A5C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A36C57">
              <w:t>bounced check</w:t>
            </w:r>
          </w:p>
          <w:p w:rsidRPr="00A36C57" w:rsidR="00BA42A7" w:rsidP="00B149C5" w:rsidRDefault="00BA42A7" w14:paraId="1943B4C8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A36C57">
              <w:t>transactions</w:t>
            </w:r>
          </w:p>
          <w:p w:rsidRPr="00A36C57" w:rsidR="00BA42A7" w:rsidP="00B149C5" w:rsidRDefault="00BA42A7" w14:paraId="033489E6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A36C57">
              <w:t>debt</w:t>
            </w:r>
          </w:p>
          <w:p w:rsidRPr="00A36C57" w:rsidR="00BA42A7" w:rsidP="00B149C5" w:rsidRDefault="00BA42A7" w14:paraId="7F823D24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A36C57">
              <w:t>income</w:t>
            </w:r>
          </w:p>
          <w:p w:rsidRPr="00A36C57" w:rsidR="00BA42A7" w:rsidP="00B149C5" w:rsidRDefault="00BA42A7" w14:paraId="0C33332E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A36C57">
              <w:t>income tax</w:t>
            </w:r>
          </w:p>
          <w:p w:rsidRPr="00A73EB8" w:rsidR="00BA42A7" w:rsidP="00B149C5" w:rsidRDefault="00BA42A7" w14:paraId="7CD23D7A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A36C57">
              <w:t>sales tax</w:t>
            </w:r>
          </w:p>
        </w:tc>
        <w:tc>
          <w:tcPr>
            <w:tcW w:w="3420" w:type="dxa"/>
            <w:vAlign w:val="center"/>
          </w:tcPr>
          <w:p w:rsidR="0080537B" w:rsidP="00A5565A" w:rsidRDefault="007B1489" w14:paraId="74830182" wp14:textId="77777777">
            <w:pPr>
              <w:jc w:val="center"/>
            </w:pPr>
            <w:r>
              <w:lastRenderedPageBreak/>
              <w:fldChar w:fldCharType="begin">
                <w:ffData>
                  <w:name w:val=""/>
                  <w:enabled/>
                  <w:calcOnExit w:val="0"/>
                  <w:textInput>
                    <w:default w:val="Following Junior Achievement's JA Biztown Curriculum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Following Junior Achievement's JA Biztown Curriculum</w:t>
            </w:r>
            <w:r>
              <w:fldChar w:fldCharType="end"/>
            </w:r>
          </w:p>
          <w:p w:rsidRPr="007B1489" w:rsidR="007B1489" w:rsidP="007B1489" w:rsidRDefault="007B1489" w14:paraId="012EE8C3" wp14:textId="77777777">
            <w:pPr>
              <w:jc w:val="center"/>
            </w:pPr>
            <w:r w:rsidRPr="007B1489">
              <w:t xml:space="preserve">Students use updated </w:t>
            </w:r>
            <w:proofErr w:type="spellStart"/>
            <w:r w:rsidRPr="007B1489">
              <w:t>JABiztown</w:t>
            </w:r>
            <w:proofErr w:type="spellEnd"/>
            <w:r w:rsidRPr="007B1489">
              <w:t xml:space="preserve"> Citizen Guide</w:t>
            </w:r>
          </w:p>
          <w:p w:rsidRPr="002F1426" w:rsidR="007B1489" w:rsidP="007B1489" w:rsidRDefault="007B1489" w14:paraId="7447AB6A" wp14:textId="77777777">
            <w:pPr>
              <w:jc w:val="center"/>
              <w:rPr>
                <w:b/>
              </w:rPr>
            </w:pPr>
            <w:r w:rsidRPr="007B1489">
              <w:t xml:space="preserve">Contact </w:t>
            </w:r>
            <w:proofErr w:type="spellStart"/>
            <w:r w:rsidRPr="007B1489">
              <w:t>JABiztown</w:t>
            </w:r>
            <w:proofErr w:type="spellEnd"/>
            <w:r w:rsidRPr="007B1489">
              <w:t xml:space="preserve"> Coordinator in York, PA for details</w:t>
            </w:r>
          </w:p>
        </w:tc>
        <w:tc>
          <w:tcPr>
            <w:tcW w:w="2880" w:type="dxa"/>
            <w:vAlign w:val="center"/>
          </w:tcPr>
          <w:p w:rsidRPr="00DB305D" w:rsidR="0080537B" w:rsidP="00A5565A" w:rsidRDefault="00921802" w14:paraId="4A7CDCD0" wp14:textId="77777777">
            <w:pPr>
              <w:spacing w:after="120"/>
              <w:jc w:val="center"/>
              <w:rPr>
                <w:sz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Quizlet, Ongoing Formative &amp; Summative Assessments on Check, Deposit Ticket, &amp; Check Register (this practice continues throughout the JABIztown Curriculum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Quizlet, Ongoing Formative &amp; Summative Assessments on Check, Deposit Ticket, &amp; Check Register (this practice continues throughout the JABIztown Curriculum</w:t>
            </w:r>
            <w:r>
              <w:fldChar w:fldCharType="end"/>
            </w:r>
            <w:r w:rsidR="007B1489">
              <w:t xml:space="preserve">  </w:t>
            </w:r>
          </w:p>
        </w:tc>
      </w:tr>
    </w:tbl>
    <w:p xmlns:wp14="http://schemas.microsoft.com/office/word/2010/wordml" w:rsidRPr="001951E8" w:rsidR="0080537B" w:rsidP="007A147C" w:rsidRDefault="0080537B" w14:paraId="03CF15DC" wp14:textId="77777777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xmlns:wp14="http://schemas.microsoft.com/office/word/2010/wordml" w:rsidR="0080537B" w:rsidTr="00BA42A7" w14:paraId="32CDBB8E" wp14:textId="77777777">
        <w:tc>
          <w:tcPr>
            <w:tcW w:w="2785" w:type="dxa"/>
            <w:vAlign w:val="center"/>
          </w:tcPr>
          <w:p w:rsidR="00E863C3" w:rsidP="00BA42A7" w:rsidRDefault="00E863C3" w14:paraId="22729909" wp14:textId="77777777">
            <w:pPr>
              <w:jc w:val="center"/>
            </w:pPr>
            <w:r>
              <w:t xml:space="preserve">Unit 3 </w:t>
            </w:r>
          </w:p>
          <w:p w:rsidRPr="00BA42A7" w:rsidR="0080537B" w:rsidP="00BA42A7" w:rsidRDefault="00BA42A7" w14:paraId="7860EDB6" wp14:textId="77777777">
            <w:pPr>
              <w:jc w:val="center"/>
            </w:pPr>
            <w:r w:rsidRPr="00BA42A7">
              <w:t>Work-Readiness</w:t>
            </w:r>
          </w:p>
        </w:tc>
        <w:tc>
          <w:tcPr>
            <w:tcW w:w="1890" w:type="dxa"/>
            <w:vAlign w:val="center"/>
          </w:tcPr>
          <w:p w:rsidRPr="00BA42A7" w:rsidR="0080537B" w:rsidP="00A5565A" w:rsidRDefault="00BA42A7" w14:paraId="04AC4AD4" wp14:textId="77777777">
            <w:pPr>
              <w:jc w:val="center"/>
            </w:pPr>
            <w:r w:rsidRPr="00BA42A7">
              <w:rPr>
                <w:szCs w:val="16"/>
              </w:rPr>
              <w:t>6.5.6A, 6.5.6B</w:t>
            </w:r>
          </w:p>
        </w:tc>
        <w:tc>
          <w:tcPr>
            <w:tcW w:w="3420" w:type="dxa"/>
            <w:vAlign w:val="center"/>
          </w:tcPr>
          <w:p w:rsidR="000B6A2E" w:rsidP="00B149C5" w:rsidRDefault="000B6A2E" w14:paraId="07898F0C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interests</w:t>
            </w:r>
          </w:p>
          <w:p w:rsidR="000B6A2E" w:rsidP="00B149C5" w:rsidRDefault="000B6A2E" w14:paraId="71DC50B3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skills</w:t>
            </w:r>
          </w:p>
          <w:p w:rsidR="00990086" w:rsidP="00B149C5" w:rsidRDefault="00BA42A7" w14:paraId="79AF5BB1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employer</w:t>
            </w:r>
          </w:p>
          <w:p w:rsidR="00BA42A7" w:rsidP="00B149C5" w:rsidRDefault="00BA42A7" w14:paraId="0F9ECB27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employee</w:t>
            </w:r>
          </w:p>
          <w:p w:rsidR="00BA42A7" w:rsidP="00B149C5" w:rsidRDefault="00BA42A7" w14:paraId="27532161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soft skills</w:t>
            </w:r>
          </w:p>
          <w:p w:rsidR="00BA42A7" w:rsidP="00B149C5" w:rsidRDefault="00BA42A7" w14:paraId="27FB4F05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teamwork</w:t>
            </w:r>
          </w:p>
          <w:p w:rsidR="00BA42A7" w:rsidP="00B149C5" w:rsidRDefault="00BA42A7" w14:paraId="2AB0FC86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entrepreneur</w:t>
            </w:r>
          </w:p>
          <w:p w:rsidR="00BA42A7" w:rsidP="00B149C5" w:rsidRDefault="00BA42A7" w14:paraId="51842337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job application</w:t>
            </w:r>
          </w:p>
          <w:p w:rsidR="00BA42A7" w:rsidP="00B149C5" w:rsidRDefault="00BA42A7" w14:paraId="4B0C14DD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resume</w:t>
            </w:r>
          </w:p>
          <w:p w:rsidR="00BA42A7" w:rsidP="00B149C5" w:rsidRDefault="00BA42A7" w14:paraId="0F3E2BD3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ethics</w:t>
            </w:r>
          </w:p>
          <w:p w:rsidR="00BA42A7" w:rsidP="00B149C5" w:rsidRDefault="00BA42A7" w14:paraId="23897B2E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job interview</w:t>
            </w:r>
          </w:p>
          <w:p w:rsidR="00BA42A7" w:rsidP="00B149C5" w:rsidRDefault="00BA42A7" w14:paraId="0C4154CB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applicant</w:t>
            </w:r>
          </w:p>
          <w:p w:rsidR="00BA42A7" w:rsidP="00B149C5" w:rsidRDefault="00BA42A7" w14:paraId="083126F1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pay stub</w:t>
            </w:r>
          </w:p>
          <w:p w:rsidR="00BA42A7" w:rsidP="00B149C5" w:rsidRDefault="00BA42A7" w14:paraId="6373290C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gross pay</w:t>
            </w:r>
          </w:p>
          <w:p w:rsidR="00BA42A7" w:rsidP="00B149C5" w:rsidRDefault="00BA42A7" w14:paraId="2A692296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payroll tax</w:t>
            </w:r>
          </w:p>
          <w:p w:rsidRPr="00A73EB8" w:rsidR="00BA42A7" w:rsidP="00B149C5" w:rsidRDefault="00BA42A7" w14:paraId="6F1BA0C0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net pay</w:t>
            </w:r>
          </w:p>
        </w:tc>
        <w:tc>
          <w:tcPr>
            <w:tcW w:w="3420" w:type="dxa"/>
            <w:vAlign w:val="center"/>
          </w:tcPr>
          <w:p w:rsidR="0080537B" w:rsidP="00A5565A" w:rsidRDefault="00A36C57" w14:paraId="419788ED" wp14:textId="77777777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Following Junior Achievement's JA Biztown Curriculum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Following Junior Achievement's JA Biztown Curriculum</w:t>
            </w:r>
            <w:r>
              <w:fldChar w:fldCharType="end"/>
            </w:r>
          </w:p>
          <w:p w:rsidRPr="00A36C57" w:rsidR="00A36C57" w:rsidP="00A36C57" w:rsidRDefault="00A36C57" w14:paraId="39DFA853" wp14:textId="77777777">
            <w:pPr>
              <w:jc w:val="center"/>
            </w:pPr>
            <w:r w:rsidRPr="00A36C57">
              <w:t xml:space="preserve">Students use updated </w:t>
            </w:r>
            <w:proofErr w:type="spellStart"/>
            <w:r w:rsidRPr="00A36C57">
              <w:t>JABiztown</w:t>
            </w:r>
            <w:proofErr w:type="spellEnd"/>
            <w:r w:rsidRPr="00A36C57">
              <w:t xml:space="preserve"> Citizen Guide</w:t>
            </w:r>
          </w:p>
          <w:p w:rsidRPr="002F1426" w:rsidR="00A36C57" w:rsidP="00A36C57" w:rsidRDefault="00A36C57" w14:paraId="7C950C27" wp14:textId="77777777">
            <w:pPr>
              <w:jc w:val="center"/>
              <w:rPr>
                <w:b/>
              </w:rPr>
            </w:pPr>
            <w:r w:rsidRPr="00A36C57">
              <w:t xml:space="preserve">Contact </w:t>
            </w:r>
            <w:proofErr w:type="spellStart"/>
            <w:r w:rsidRPr="00A36C57">
              <w:t>JABiztown</w:t>
            </w:r>
            <w:proofErr w:type="spellEnd"/>
            <w:r w:rsidRPr="00A36C57">
              <w:t xml:space="preserve"> Coordinator in York, PA for details</w:t>
            </w:r>
          </w:p>
        </w:tc>
        <w:tc>
          <w:tcPr>
            <w:tcW w:w="2880" w:type="dxa"/>
            <w:vAlign w:val="center"/>
          </w:tcPr>
          <w:p w:rsidRPr="00DB305D" w:rsidR="0080537B" w:rsidP="00A5565A" w:rsidRDefault="000B6A2E" w14:paraId="1D561510" wp14:textId="77777777">
            <w:pPr>
              <w:spacing w:after="120"/>
              <w:jc w:val="center"/>
              <w:rPr>
                <w:sz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Quizlet, Performance Assessment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Quizlet, Performance Assessment</w:t>
            </w:r>
            <w:r>
              <w:fldChar w:fldCharType="end"/>
            </w:r>
          </w:p>
        </w:tc>
      </w:tr>
    </w:tbl>
    <w:p xmlns:wp14="http://schemas.microsoft.com/office/word/2010/wordml" w:rsidRPr="001951E8" w:rsidR="0080537B" w:rsidP="007A147C" w:rsidRDefault="0080537B" w14:paraId="4A7AD7AF" wp14:textId="77777777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xmlns:wp14="http://schemas.microsoft.com/office/word/2010/wordml" w:rsidR="002717B6" w:rsidTr="00BA42A7" w14:paraId="0FD88B93" wp14:textId="77777777">
        <w:tc>
          <w:tcPr>
            <w:tcW w:w="2785" w:type="dxa"/>
            <w:vAlign w:val="center"/>
          </w:tcPr>
          <w:p w:rsidR="00E863C3" w:rsidP="00BA42A7" w:rsidRDefault="00E863C3" w14:paraId="71E6AB4B" wp14:textId="77777777">
            <w:pPr>
              <w:jc w:val="center"/>
            </w:pPr>
            <w:r>
              <w:t xml:space="preserve">Unit 4 </w:t>
            </w:r>
          </w:p>
          <w:p w:rsidRPr="00BA42A7" w:rsidR="002717B6" w:rsidP="00BA42A7" w:rsidRDefault="00BA42A7" w14:paraId="44E8D1F4" wp14:textId="77777777">
            <w:pPr>
              <w:jc w:val="center"/>
            </w:pPr>
            <w:r w:rsidRPr="00BA42A7">
              <w:t>Successful Business Strategies</w:t>
            </w:r>
          </w:p>
        </w:tc>
        <w:tc>
          <w:tcPr>
            <w:tcW w:w="1890" w:type="dxa"/>
            <w:vAlign w:val="center"/>
          </w:tcPr>
          <w:p w:rsidRPr="00BA42A7" w:rsidR="002717B6" w:rsidP="00A5565A" w:rsidRDefault="00BA42A7" w14:paraId="3E391780" wp14:textId="77777777">
            <w:pPr>
              <w:jc w:val="center"/>
            </w:pPr>
            <w:r w:rsidRPr="00BA42A7">
              <w:rPr>
                <w:szCs w:val="16"/>
              </w:rPr>
              <w:t>6.1.6C, 6.1.6D, 6.2.6B, 6.2.6E, 6.2.6F, 6.2.6K, 6.3.6A, 6.3.6B, 6.3.6F, 6.4.6A, 6.4.6B, 6.5.6C, 6.5.6D</w:t>
            </w:r>
          </w:p>
        </w:tc>
        <w:tc>
          <w:tcPr>
            <w:tcW w:w="3420" w:type="dxa"/>
            <w:vAlign w:val="center"/>
          </w:tcPr>
          <w:p w:rsidR="00990086" w:rsidP="00B149C5" w:rsidRDefault="00BA42A7" w14:paraId="1BDB2C69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profit</w:t>
            </w:r>
          </w:p>
          <w:p w:rsidR="00BA42A7" w:rsidP="00B149C5" w:rsidRDefault="00BA42A7" w14:paraId="32D2F2C1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loss</w:t>
            </w:r>
          </w:p>
          <w:p w:rsidR="00BD07A1" w:rsidP="00B149C5" w:rsidRDefault="00BD07A1" w14:paraId="54133761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slogan</w:t>
            </w:r>
          </w:p>
          <w:p w:rsidR="00BD07A1" w:rsidP="00B149C5" w:rsidRDefault="00BD07A1" w14:paraId="0B128D64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logo</w:t>
            </w:r>
          </w:p>
          <w:p w:rsidR="00BA42A7" w:rsidP="00B149C5" w:rsidRDefault="00BD07A1" w14:paraId="6EDE6952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advertisement</w:t>
            </w:r>
          </w:p>
          <w:p w:rsidR="00BA42A7" w:rsidP="00B149C5" w:rsidRDefault="00BA42A7" w14:paraId="35D295EF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scarcity</w:t>
            </w:r>
          </w:p>
          <w:p w:rsidRPr="00A73EB8" w:rsidR="00BA42A7" w:rsidP="00BD07A1" w:rsidRDefault="00BA42A7" w14:paraId="0CF50A62" wp14:textId="7777777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competition</w:t>
            </w:r>
          </w:p>
        </w:tc>
        <w:tc>
          <w:tcPr>
            <w:tcW w:w="3420" w:type="dxa"/>
            <w:vAlign w:val="center"/>
          </w:tcPr>
          <w:p w:rsidR="002717B6" w:rsidP="00A5565A" w:rsidRDefault="00A36C57" w14:paraId="3F3D37DC" wp14:textId="77777777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Following Junior Achievement's JA Biztown Curriculum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Following Junior Achievement's JA Biztown Curriculum</w:t>
            </w:r>
            <w:r>
              <w:fldChar w:fldCharType="end"/>
            </w:r>
          </w:p>
          <w:p w:rsidRPr="00A36C57" w:rsidR="00A36C57" w:rsidP="00A36C57" w:rsidRDefault="00A36C57" w14:paraId="45DD5AD5" wp14:textId="77777777">
            <w:pPr>
              <w:jc w:val="center"/>
            </w:pPr>
            <w:r w:rsidRPr="00A36C57">
              <w:t xml:space="preserve">Students use updated </w:t>
            </w:r>
            <w:proofErr w:type="spellStart"/>
            <w:r w:rsidRPr="00A36C57">
              <w:t>JABiztown</w:t>
            </w:r>
            <w:proofErr w:type="spellEnd"/>
            <w:r w:rsidRPr="00A36C57">
              <w:t xml:space="preserve"> Citizen Guide</w:t>
            </w:r>
          </w:p>
          <w:p w:rsidRPr="002F1426" w:rsidR="00A36C57" w:rsidP="00A36C57" w:rsidRDefault="00A36C57" w14:paraId="54632185" wp14:textId="77777777">
            <w:pPr>
              <w:jc w:val="center"/>
              <w:rPr>
                <w:b/>
              </w:rPr>
            </w:pPr>
            <w:r w:rsidRPr="00A36C57">
              <w:t xml:space="preserve">Contact </w:t>
            </w:r>
            <w:proofErr w:type="spellStart"/>
            <w:r w:rsidRPr="00A36C57">
              <w:t>JABiztown</w:t>
            </w:r>
            <w:proofErr w:type="spellEnd"/>
            <w:r w:rsidRPr="00A36C57">
              <w:t xml:space="preserve"> Coordinator in York, PA for details</w:t>
            </w:r>
          </w:p>
        </w:tc>
        <w:tc>
          <w:tcPr>
            <w:tcW w:w="2880" w:type="dxa"/>
            <w:vAlign w:val="center"/>
          </w:tcPr>
          <w:p w:rsidRPr="00DB305D" w:rsidR="002717B6" w:rsidP="00A5565A" w:rsidRDefault="003903DE" w14:paraId="369FBBDE" wp14:textId="77777777">
            <w:pPr>
              <w:spacing w:after="120"/>
              <w:jc w:val="center"/>
              <w:rPr>
                <w:sz w:val="18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Quizlet, JABIztown Simulation (trip)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Quizlet, JABIztown Simulation (trip)</w:t>
            </w:r>
            <w:r>
              <w:fldChar w:fldCharType="end"/>
            </w:r>
          </w:p>
        </w:tc>
      </w:tr>
    </w:tbl>
    <w:p xmlns:wp14="http://schemas.microsoft.com/office/word/2010/wordml" w:rsidRPr="001951E8" w:rsidR="002717B6" w:rsidP="007A147C" w:rsidRDefault="002717B6" w14:paraId="2836EAB0" wp14:textId="77777777">
      <w:pPr>
        <w:spacing w:after="0"/>
        <w:rPr>
          <w:sz w:val="4"/>
          <w:szCs w:val="4"/>
        </w:rPr>
      </w:pPr>
    </w:p>
    <w:p xmlns:wp14="http://schemas.microsoft.com/office/word/2010/wordml" w:rsidRPr="00B149C5" w:rsidR="00990086" w:rsidP="00990086" w:rsidRDefault="00990086" w14:paraId="68A9B7FF" wp14:textId="77777777">
      <w:pPr>
        <w:spacing w:after="0"/>
        <w:rPr>
          <w:szCs w:val="4"/>
        </w:rPr>
      </w:pPr>
    </w:p>
    <w:sectPr w:rsidRPr="00B149C5" w:rsidR="0099008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dirty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B6A2E"/>
    <w:rsid w:val="001951E8"/>
    <w:rsid w:val="001D033C"/>
    <w:rsid w:val="001E1FF2"/>
    <w:rsid w:val="00243906"/>
    <w:rsid w:val="002717B6"/>
    <w:rsid w:val="00276C5C"/>
    <w:rsid w:val="002A12AC"/>
    <w:rsid w:val="002B486D"/>
    <w:rsid w:val="002F1426"/>
    <w:rsid w:val="002F1966"/>
    <w:rsid w:val="003903DE"/>
    <w:rsid w:val="005D110E"/>
    <w:rsid w:val="005D5495"/>
    <w:rsid w:val="005E38FC"/>
    <w:rsid w:val="00611B54"/>
    <w:rsid w:val="0072696C"/>
    <w:rsid w:val="007A147C"/>
    <w:rsid w:val="007B1489"/>
    <w:rsid w:val="007F0C34"/>
    <w:rsid w:val="0080537B"/>
    <w:rsid w:val="008902B0"/>
    <w:rsid w:val="00921802"/>
    <w:rsid w:val="00990086"/>
    <w:rsid w:val="009A0FC1"/>
    <w:rsid w:val="00A36C57"/>
    <w:rsid w:val="00A73EB8"/>
    <w:rsid w:val="00A9024C"/>
    <w:rsid w:val="00AC2828"/>
    <w:rsid w:val="00B149C5"/>
    <w:rsid w:val="00B477DC"/>
    <w:rsid w:val="00B87712"/>
    <w:rsid w:val="00B963EA"/>
    <w:rsid w:val="00BA42A7"/>
    <w:rsid w:val="00BD07A1"/>
    <w:rsid w:val="00BE0242"/>
    <w:rsid w:val="00C94F98"/>
    <w:rsid w:val="00DB305D"/>
    <w:rsid w:val="00DE5063"/>
    <w:rsid w:val="00E10433"/>
    <w:rsid w:val="00E863C3"/>
    <w:rsid w:val="00EF1B39"/>
    <w:rsid w:val="65954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9CE7B1"/>
  <w15:chartTrackingRefBased/>
  <w15:docId w15:val="{98A25464-101F-4B9F-AF85-1918E5A515F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A12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2A12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theme" Target="theme/theme1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9662C7-FAA6-458A-AAF1-1AB3D484E107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Curriculum Map Template.dotx r.dotx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ssmith</dc:creator>
  <keywords/>
  <dc:description/>
  <lastModifiedBy>Kopinetz, Jennifer</lastModifiedBy>
  <revision>19</revision>
  <lastPrinted>2017-06-15T14:32:00.0000000Z</lastPrinted>
  <dcterms:created xsi:type="dcterms:W3CDTF">2017-02-06T14:25:00.0000000Z</dcterms:created>
  <dcterms:modified xsi:type="dcterms:W3CDTF">2017-09-22T17:04:19.9027366Z</dcterms:modified>
</coreProperties>
</file>