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232DF">
        <w:rPr>
          <w:u w:val="single"/>
        </w:rPr>
        <w:t>Honors 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232DF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149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232DF">
              <w:t>Atomic Structure and the Periodic Table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D1D8D">
              <w:t>Atomic Structure (3 days)</w:t>
            </w:r>
          </w:p>
          <w:p w:rsidR="007D1D8D" w:rsidRPr="00B477DC" w:rsidRDefault="007D1D8D" w:rsidP="009A0FC1">
            <w:r>
              <w:t>Periodic Table (8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232DF">
              <w:t xml:space="preserve"> How does the atomic structure determine the properties of elements and their positions on the periodic table?</w:t>
            </w:r>
          </w:p>
          <w:p w:rsidR="007D1D8D" w:rsidRDefault="007D1D8D" w:rsidP="00B149C5">
            <w:r>
              <w:t>Lesson Essential Questions: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7D1D8D">
              <w:rPr>
                <w:rFonts w:cs="Arial"/>
              </w:rPr>
              <w:t>How are protons, neutrons, and electrons similar and different?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7D1D8D">
              <w:rPr>
                <w:rFonts w:cs="Arial"/>
              </w:rPr>
              <w:t>How has our understanding of the model of the atom changed over time?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7D1D8D">
              <w:rPr>
                <w:rFonts w:cs="Arial"/>
              </w:rPr>
              <w:t>How can a diagram or model that accurately represents one atom of any given element be constructed?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7D1D8D">
              <w:rPr>
                <w:rFonts w:cs="Arial"/>
              </w:rPr>
              <w:t>How was the periodic table developed?</w:t>
            </w:r>
          </w:p>
          <w:p w:rsidR="00B149C5" w:rsidRPr="007D1D8D" w:rsidRDefault="007D1D8D" w:rsidP="007D1D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7D1D8D">
              <w:rPr>
                <w:rFonts w:cs="Arial"/>
              </w:rPr>
              <w:t>Why is the periodic table such a useful tool for scientists?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232DF" w:rsidP="00A5565A">
            <w:pPr>
              <w:jc w:val="center"/>
            </w:pPr>
            <w:r>
              <w:t>Atomic Structure</w:t>
            </w:r>
          </w:p>
        </w:tc>
        <w:tc>
          <w:tcPr>
            <w:tcW w:w="1890" w:type="dxa"/>
            <w:vAlign w:val="center"/>
          </w:tcPr>
          <w:p w:rsidR="00A73EB8" w:rsidRDefault="007D1D8D" w:rsidP="00A5565A">
            <w:pPr>
              <w:jc w:val="center"/>
            </w:pPr>
            <w:r>
              <w:t>3.2.7.A2</w:t>
            </w:r>
          </w:p>
          <w:p w:rsidR="007D1D8D" w:rsidRPr="00A73EB8" w:rsidRDefault="007D1D8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neutron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quark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Bohr Model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 shell/cloud/energy level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 configuration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 dot diagram</w:t>
            </w:r>
          </w:p>
          <w:p w:rsidR="007232DF" w:rsidRPr="00A73EB8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valence electron</w:t>
            </w:r>
          </w:p>
        </w:tc>
        <w:tc>
          <w:tcPr>
            <w:tcW w:w="3420" w:type="dxa"/>
            <w:vAlign w:val="center"/>
          </w:tcPr>
          <w:p w:rsidR="00A73EB8" w:rsidRPr="007D1D8D" w:rsidRDefault="007D1D8D" w:rsidP="007D1D8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History of the Atom notes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Atomic Structure Notes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Atomic Mass/Isotopes Notes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Practice with Atomic Structure</w:t>
            </w:r>
          </w:p>
          <w:p w:rsidR="007D1D8D" w:rsidRPr="007D1D8D" w:rsidRDefault="007D1D8D" w:rsidP="007D1D8D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7D1D8D" w:rsidP="00A5565A">
            <w:pPr>
              <w:spacing w:after="120"/>
              <w:jc w:val="center"/>
              <w:rPr>
                <w:sz w:val="18"/>
              </w:rPr>
            </w:pPr>
            <w:r>
              <w:t>Atoms and the Periodic Table Test</w:t>
            </w:r>
          </w:p>
        </w:tc>
      </w:tr>
    </w:tbl>
    <w:p w:rsidR="00A73EB8" w:rsidRPr="001951E8" w:rsidRDefault="007D1D8D" w:rsidP="007A147C">
      <w:pPr>
        <w:spacing w:after="0"/>
        <w:rPr>
          <w:sz w:val="4"/>
        </w:rPr>
      </w:pPr>
      <w:r>
        <w:rPr>
          <w:sz w:val="4"/>
        </w:rPr>
        <w:t>3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7232DF" w:rsidRDefault="007232DF" w:rsidP="00A5565A">
            <w:pPr>
              <w:jc w:val="center"/>
              <w:rPr>
                <w:b/>
              </w:rPr>
            </w:pPr>
            <w:r>
              <w:t>Periodic Table</w:t>
            </w:r>
          </w:p>
        </w:tc>
        <w:tc>
          <w:tcPr>
            <w:tcW w:w="1890" w:type="dxa"/>
            <w:vAlign w:val="center"/>
          </w:tcPr>
          <w:p w:rsidR="007D1D8D" w:rsidRDefault="007D1D8D" w:rsidP="00A5565A">
            <w:pPr>
              <w:jc w:val="center"/>
            </w:pPr>
            <w:r>
              <w:t>3.2.7.A1</w:t>
            </w:r>
          </w:p>
          <w:p w:rsidR="0080537B" w:rsidRDefault="007D1D8D" w:rsidP="00A5565A">
            <w:pPr>
              <w:jc w:val="center"/>
            </w:pPr>
            <w:r>
              <w:t>3.2.8.A2</w:t>
            </w:r>
          </w:p>
          <w:p w:rsidR="0041589B" w:rsidRDefault="0041589B" w:rsidP="00A5565A">
            <w:pPr>
              <w:jc w:val="center"/>
            </w:pPr>
            <w:r>
              <w:t>3.2.C.A1</w:t>
            </w:r>
            <w:bookmarkStart w:id="0" w:name="_GoBack"/>
            <w:bookmarkEnd w:id="0"/>
          </w:p>
          <w:p w:rsidR="007D1D8D" w:rsidRPr="00A73EB8" w:rsidRDefault="007D1D8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number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number (atomic mass)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group/family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metals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nonmetals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metalloids</w:t>
            </w:r>
          </w:p>
          <w:p w:rsidR="007232DF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ionization energy</w:t>
            </w:r>
          </w:p>
          <w:p w:rsidR="007232DF" w:rsidRPr="00A73EB8" w:rsidRDefault="007232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electronegativity</w:t>
            </w:r>
          </w:p>
        </w:tc>
        <w:tc>
          <w:tcPr>
            <w:tcW w:w="3420" w:type="dxa"/>
            <w:vAlign w:val="center"/>
          </w:tcPr>
          <w:p w:rsidR="007D1D8D" w:rsidRPr="007D1D8D" w:rsidRDefault="007D1D8D" w:rsidP="007D1D8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t>Groups and Periods Notes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Bohr Model Notes/Practice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Electron Dot Diagram Notes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Ionization Energy/ Electronegativity Notes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Organization Questions</w:t>
            </w:r>
          </w:p>
          <w:p w:rsidR="007D1D8D" w:rsidRPr="007D1D8D" w:rsidRDefault="007D1D8D" w:rsidP="007D1D8D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Trends Project</w:t>
            </w:r>
          </w:p>
          <w:p w:rsidR="0080537B" w:rsidRPr="007D1D8D" w:rsidRDefault="007D1D8D" w:rsidP="007D1D8D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7D1D8D" w:rsidP="00A5565A">
            <w:pPr>
              <w:spacing w:after="120"/>
              <w:jc w:val="center"/>
              <w:rPr>
                <w:sz w:val="18"/>
              </w:rPr>
            </w:pPr>
            <w:r>
              <w:t>Atoms and the Periodic Table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90688"/>
    <w:multiLevelType w:val="hybridMultilevel"/>
    <w:tmpl w:val="1298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B549D"/>
    <w:multiLevelType w:val="hybridMultilevel"/>
    <w:tmpl w:val="249CC7D4"/>
    <w:lvl w:ilvl="0" w:tplc="CF56C4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83507"/>
    <w:multiLevelType w:val="hybridMultilevel"/>
    <w:tmpl w:val="1298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518A8"/>
    <w:multiLevelType w:val="hybridMultilevel"/>
    <w:tmpl w:val="45C4FBC4"/>
    <w:lvl w:ilvl="0" w:tplc="CF56C4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1589B"/>
    <w:rsid w:val="005E38FC"/>
    <w:rsid w:val="00611B54"/>
    <w:rsid w:val="007232DF"/>
    <w:rsid w:val="007A147C"/>
    <w:rsid w:val="007D1D8D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C7F32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7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90AB3-8FDF-402D-8EA6-400D2C3FF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5</cp:revision>
  <cp:lastPrinted>2017-06-15T16:55:00Z</cp:lastPrinted>
  <dcterms:created xsi:type="dcterms:W3CDTF">2017-02-06T14:08:00Z</dcterms:created>
  <dcterms:modified xsi:type="dcterms:W3CDTF">2017-06-15T17:17:00Z</dcterms:modified>
</cp:coreProperties>
</file>